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383140" w14:textId="5705E02D" w:rsidR="00C6554A" w:rsidRPr="002F1F75" w:rsidRDefault="00152F84" w:rsidP="00C6554A">
      <w:pPr>
        <w:pStyle w:val="Bilde"/>
      </w:pPr>
      <w:r>
        <w:rPr>
          <w:noProof/>
        </w:rPr>
        <w:drawing>
          <wp:inline distT="0" distB="0" distL="0" distR="0" wp14:anchorId="351CD744" wp14:editId="5D9A98E2">
            <wp:extent cx="3258503" cy="2962275"/>
            <wp:effectExtent l="0" t="0" r="0" b="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335" cy="2966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C64F07" w14:textId="77777777" w:rsidR="00C6554A" w:rsidRPr="00415791" w:rsidRDefault="00EA6ABE" w:rsidP="00C6554A">
      <w:pPr>
        <w:pStyle w:val="Tittel"/>
        <w:rPr>
          <w:color w:val="003E75" w:themeColor="background2" w:themeShade="40"/>
        </w:rPr>
      </w:pPr>
      <w:r w:rsidRPr="00415791">
        <w:rPr>
          <w:color w:val="003E75" w:themeColor="background2" w:themeShade="40"/>
        </w:rPr>
        <w:t>Laboratorie- og verksted håndbok</w:t>
      </w:r>
    </w:p>
    <w:p w14:paraId="50D26CCD" w14:textId="77777777" w:rsidR="00C6554A" w:rsidRPr="00415791" w:rsidRDefault="00EA6ABE" w:rsidP="00C6554A">
      <w:pPr>
        <w:pStyle w:val="Undertittel"/>
        <w:rPr>
          <w:color w:val="auto"/>
        </w:rPr>
      </w:pPr>
      <w:r w:rsidRPr="00415791">
        <w:rPr>
          <w:color w:val="auto"/>
        </w:rPr>
        <w:t>SIKKERHET OG FØRSTEHJELP</w:t>
      </w:r>
    </w:p>
    <w:p w14:paraId="33A4C339" w14:textId="61A9992F" w:rsidR="00B06EDA" w:rsidRPr="00415791" w:rsidRDefault="00EA6ABE" w:rsidP="00C6554A">
      <w:pPr>
        <w:pStyle w:val="Kontaktinformasjon"/>
        <w:rPr>
          <w:color w:val="auto"/>
          <w:lang w:bidi="nb-NO"/>
        </w:rPr>
      </w:pPr>
      <w:r w:rsidRPr="00415791">
        <w:rPr>
          <w:color w:val="auto"/>
        </w:rPr>
        <w:t xml:space="preserve">VERSJON </w:t>
      </w:r>
      <w:r w:rsidRPr="00415791">
        <w:rPr>
          <w:color w:val="auto"/>
          <w:sz w:val="28"/>
          <w:szCs w:val="28"/>
        </w:rPr>
        <w:t>1 202</w:t>
      </w:r>
      <w:r w:rsidR="006E1680">
        <w:rPr>
          <w:color w:val="auto"/>
          <w:sz w:val="28"/>
          <w:szCs w:val="28"/>
        </w:rPr>
        <w:t>4</w:t>
      </w:r>
    </w:p>
    <w:p w14:paraId="52E237E0" w14:textId="77777777" w:rsidR="00B06EDA" w:rsidRDefault="00B06EDA" w:rsidP="00C6554A">
      <w:pPr>
        <w:pStyle w:val="Kontaktinformasjon"/>
        <w:rPr>
          <w:lang w:bidi="nb-NO"/>
        </w:rPr>
      </w:pPr>
    </w:p>
    <w:p w14:paraId="4B8661DE" w14:textId="77777777" w:rsidR="00B06EDA" w:rsidRDefault="00B06EDA" w:rsidP="00C6554A">
      <w:pPr>
        <w:pStyle w:val="Kontaktinformasjon"/>
        <w:rPr>
          <w:lang w:bidi="nb-NO"/>
        </w:rPr>
      </w:pPr>
    </w:p>
    <w:p w14:paraId="7D656526" w14:textId="77777777" w:rsidR="00B06EDA" w:rsidRDefault="00B06EDA" w:rsidP="00C6554A">
      <w:pPr>
        <w:pStyle w:val="Kontaktinformasjon"/>
        <w:rPr>
          <w:lang w:bidi="nb-NO"/>
        </w:rPr>
      </w:pPr>
    </w:p>
    <w:p w14:paraId="35E66B66" w14:textId="77777777" w:rsidR="00B06EDA" w:rsidRDefault="00B06EDA" w:rsidP="00C6554A">
      <w:pPr>
        <w:pStyle w:val="Kontaktinformasjon"/>
        <w:rPr>
          <w:lang w:bidi="nb-NO"/>
        </w:rPr>
      </w:pPr>
    </w:p>
    <w:p w14:paraId="63B306FD" w14:textId="77777777" w:rsidR="00B06EDA" w:rsidRDefault="00B06EDA" w:rsidP="00C6554A">
      <w:pPr>
        <w:pStyle w:val="Kontaktinformasjon"/>
        <w:rPr>
          <w:lang w:bidi="nb-NO"/>
        </w:rPr>
      </w:pPr>
    </w:p>
    <w:p w14:paraId="661FF711" w14:textId="77777777" w:rsidR="00B06EDA" w:rsidRDefault="00B06EDA" w:rsidP="00C6554A">
      <w:pPr>
        <w:pStyle w:val="Kontaktinformasjon"/>
        <w:rPr>
          <w:lang w:bidi="nb-NO"/>
        </w:rPr>
      </w:pPr>
    </w:p>
    <w:p w14:paraId="73563B3D" w14:textId="77777777" w:rsidR="00B06EDA" w:rsidRDefault="00B06EDA" w:rsidP="00C6554A">
      <w:pPr>
        <w:pStyle w:val="Kontaktinformasjon"/>
        <w:rPr>
          <w:lang w:bidi="nb-NO"/>
        </w:rPr>
      </w:pPr>
    </w:p>
    <w:p w14:paraId="4E2B7ADC" w14:textId="77777777" w:rsidR="00B06EDA" w:rsidRDefault="00B06EDA" w:rsidP="00C6554A">
      <w:pPr>
        <w:pStyle w:val="Kontaktinformasjon"/>
        <w:rPr>
          <w:lang w:bidi="nb-NO"/>
        </w:rPr>
      </w:pPr>
    </w:p>
    <w:p w14:paraId="751532BE" w14:textId="77777777" w:rsidR="00B06EDA" w:rsidRDefault="00B06EDA" w:rsidP="00C6554A">
      <w:pPr>
        <w:pStyle w:val="Kontaktinformasjon"/>
        <w:rPr>
          <w:lang w:bidi="nb-NO"/>
        </w:rPr>
      </w:pPr>
    </w:p>
    <w:p w14:paraId="4948A7A5" w14:textId="77777777" w:rsidR="00B06EDA" w:rsidRDefault="00B06EDA" w:rsidP="00C6554A">
      <w:pPr>
        <w:pStyle w:val="Kontaktinformasjon"/>
        <w:rPr>
          <w:lang w:bidi="nb-NO"/>
        </w:rPr>
      </w:pPr>
    </w:p>
    <w:p w14:paraId="03545244" w14:textId="77777777" w:rsidR="00B06EDA" w:rsidRDefault="00B06EDA" w:rsidP="00C6554A">
      <w:pPr>
        <w:pStyle w:val="Kontaktinformasjon"/>
        <w:rPr>
          <w:lang w:bidi="nb-NO"/>
        </w:rPr>
      </w:pPr>
    </w:p>
    <w:p w14:paraId="54E4AEB4" w14:textId="77777777" w:rsidR="00B06EDA" w:rsidRDefault="00B06EDA" w:rsidP="00C6554A">
      <w:pPr>
        <w:pStyle w:val="Kontaktinformasjon"/>
        <w:rPr>
          <w:lang w:bidi="nb-NO"/>
        </w:rPr>
      </w:pPr>
    </w:p>
    <w:p w14:paraId="640F0B7A" w14:textId="77777777" w:rsidR="00B06EDA" w:rsidRDefault="00B06EDA" w:rsidP="00C6554A">
      <w:pPr>
        <w:pStyle w:val="Kontaktinformasjon"/>
        <w:rPr>
          <w:lang w:bidi="nb-NO"/>
        </w:rPr>
      </w:pPr>
    </w:p>
    <w:p w14:paraId="3038413B" w14:textId="77777777" w:rsidR="00B06EDA" w:rsidRDefault="00B06EDA" w:rsidP="00C6554A">
      <w:pPr>
        <w:pStyle w:val="Kontaktinformasjon"/>
        <w:rPr>
          <w:lang w:bidi="nb-NO"/>
        </w:rPr>
      </w:pPr>
    </w:p>
    <w:p w14:paraId="792B3C36" w14:textId="77777777" w:rsidR="00B06EDA" w:rsidRDefault="00B06EDA" w:rsidP="00C6554A">
      <w:pPr>
        <w:pStyle w:val="Kontaktinformasjon"/>
        <w:rPr>
          <w:lang w:bidi="nb-NO"/>
        </w:rPr>
      </w:pPr>
    </w:p>
    <w:p w14:paraId="0AB1E446" w14:textId="77777777" w:rsidR="00B06EDA" w:rsidRDefault="00B06EDA" w:rsidP="00C6554A">
      <w:pPr>
        <w:pStyle w:val="Kontaktinformasjon"/>
        <w:rPr>
          <w:lang w:bidi="nb-NO"/>
        </w:rPr>
      </w:pPr>
    </w:p>
    <w:p w14:paraId="658F0042" w14:textId="77777777" w:rsidR="00B06EDA" w:rsidRDefault="00B06EDA" w:rsidP="00C6554A">
      <w:pPr>
        <w:pStyle w:val="Kontaktinformasjon"/>
        <w:rPr>
          <w:lang w:bidi="nb-NO"/>
        </w:rPr>
      </w:pPr>
    </w:p>
    <w:p w14:paraId="3A09D1F9" w14:textId="77777777" w:rsidR="00B06EDA" w:rsidRDefault="00B06EDA" w:rsidP="00C6554A">
      <w:pPr>
        <w:pStyle w:val="Kontaktinformasjon"/>
        <w:rPr>
          <w:lang w:bidi="nb-NO"/>
        </w:rPr>
      </w:pPr>
    </w:p>
    <w:p w14:paraId="25C909D0" w14:textId="77777777" w:rsidR="00B06EDA" w:rsidRDefault="00B06EDA" w:rsidP="00C6554A">
      <w:pPr>
        <w:pStyle w:val="Kontaktinformasjon"/>
        <w:rPr>
          <w:lang w:bidi="nb-NO"/>
        </w:rPr>
      </w:pPr>
    </w:p>
    <w:p w14:paraId="2C8A2790" w14:textId="77777777" w:rsidR="00C6554A" w:rsidRPr="002F1F75" w:rsidRDefault="00B06EDA" w:rsidP="00B06EDA">
      <w:pPr>
        <w:pStyle w:val="Kontaktinformasjon"/>
        <w:jc w:val="left"/>
      </w:pPr>
      <w:r>
        <w:rPr>
          <w:noProof/>
          <w:lang w:eastAsia="nb-NO"/>
        </w:rPr>
        <w:drawing>
          <wp:inline distT="0" distB="0" distL="0" distR="0" wp14:anchorId="5AC3AED0" wp14:editId="201649F1">
            <wp:extent cx="3766656" cy="591424"/>
            <wp:effectExtent l="0" t="0" r="5715" b="0"/>
            <wp:docPr id="6" name="Bilde 6" descr="K:\MALER_logo etc\Hiof_logo_10cm_sv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MALER_logo etc\Hiof_logo_10cm_svar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48" cy="59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554A" w:rsidRPr="002F1F75">
        <w:rPr>
          <w:lang w:bidi="nb-NO"/>
        </w:rPr>
        <w:br w:type="page"/>
      </w:r>
    </w:p>
    <w:p w14:paraId="4B1C7F3A" w14:textId="77777777" w:rsidR="00C6554A" w:rsidRPr="00415791" w:rsidRDefault="00B06EDA" w:rsidP="00C6554A">
      <w:pPr>
        <w:pStyle w:val="Overskrift1"/>
        <w:rPr>
          <w:b/>
          <w:bCs/>
          <w:color w:val="003E75" w:themeColor="background2" w:themeShade="40"/>
          <w:sz w:val="48"/>
          <w:szCs w:val="48"/>
        </w:rPr>
      </w:pPr>
      <w:bookmarkStart w:id="0" w:name="_Toc164253361"/>
      <w:r w:rsidRPr="00415791">
        <w:rPr>
          <w:b/>
          <w:bCs/>
          <w:color w:val="003E75" w:themeColor="background2" w:themeShade="40"/>
          <w:sz w:val="48"/>
          <w:szCs w:val="48"/>
        </w:rPr>
        <w:lastRenderedPageBreak/>
        <w:t>INNLEDNING</w:t>
      </w:r>
      <w:bookmarkEnd w:id="0"/>
    </w:p>
    <w:p w14:paraId="1F49AB97" w14:textId="77777777" w:rsidR="00B06EDA" w:rsidRDefault="00B06EDA" w:rsidP="00B06EDA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Medium"/>
          <w:color w:val="000000" w:themeColor="text1"/>
          <w:sz w:val="40"/>
          <w:szCs w:val="40"/>
        </w:rPr>
      </w:pPr>
    </w:p>
    <w:p w14:paraId="3F634B34" w14:textId="4AF4B180" w:rsidR="00B06EDA" w:rsidRPr="00B06EDA" w:rsidRDefault="0057628F" w:rsidP="0057628F">
      <w:pPr>
        <w:rPr>
          <w:rFonts w:ascii="Calibri" w:hAnsi="Calibri" w:cs="DIN-Medium"/>
          <w:color w:val="000000" w:themeColor="text1"/>
          <w:sz w:val="40"/>
          <w:szCs w:val="40"/>
        </w:rPr>
      </w:pPr>
      <w:r w:rsidRPr="0057628F">
        <w:rPr>
          <w:rFonts w:ascii="Calibri" w:hAnsi="Calibri" w:cs="DIN-Medium"/>
          <w:color w:val="000000" w:themeColor="text1"/>
          <w:sz w:val="40"/>
          <w:szCs w:val="40"/>
        </w:rPr>
        <w:t>Ledelsen ved Høgskolen i Østfold, har et ansvar for at alle som studerer og jobber her har en god og sikker arbeidshverdag. HMS handler om gode rutiner og planer som er selve grunnmuren for å ha gode og trygge arbeidsforhold.</w:t>
      </w:r>
    </w:p>
    <w:p w14:paraId="5F48F2DD" w14:textId="77777777" w:rsidR="00B06EDA" w:rsidRDefault="00B06EDA" w:rsidP="00B06EDA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Medium"/>
          <w:color w:val="000000" w:themeColor="text1"/>
          <w:sz w:val="40"/>
          <w:szCs w:val="40"/>
        </w:rPr>
      </w:pPr>
      <w:r w:rsidRPr="00B06EDA">
        <w:rPr>
          <w:rFonts w:ascii="Calibri" w:hAnsi="Calibri" w:cs="DIN-Medium"/>
          <w:color w:val="000000" w:themeColor="text1"/>
          <w:sz w:val="40"/>
          <w:szCs w:val="40"/>
        </w:rPr>
        <w:t>Vi ber om at du setter deg inn i innholdet i håndboka, og aktivt</w:t>
      </w:r>
      <w:r>
        <w:rPr>
          <w:rFonts w:ascii="Calibri" w:hAnsi="Calibri" w:cs="DIN-Medium"/>
          <w:color w:val="000000" w:themeColor="text1"/>
          <w:sz w:val="40"/>
          <w:szCs w:val="40"/>
        </w:rPr>
        <w:t xml:space="preserve"> </w:t>
      </w:r>
      <w:r w:rsidRPr="00B06EDA">
        <w:rPr>
          <w:rFonts w:ascii="Calibri" w:hAnsi="Calibri" w:cs="DIN-Medium"/>
          <w:color w:val="000000" w:themeColor="text1"/>
          <w:sz w:val="40"/>
          <w:szCs w:val="40"/>
        </w:rPr>
        <w:t>bidrar til å skape trygge arbeidsplasser i våre organisasjoner.</w:t>
      </w:r>
    </w:p>
    <w:p w14:paraId="1598658F" w14:textId="77777777" w:rsidR="0057628F" w:rsidRPr="00B06EDA" w:rsidRDefault="0057628F" w:rsidP="00B06EDA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Medium"/>
          <w:color w:val="000000" w:themeColor="text1"/>
          <w:sz w:val="40"/>
          <w:szCs w:val="40"/>
        </w:rPr>
      </w:pPr>
    </w:p>
    <w:p w14:paraId="0C99F47C" w14:textId="77777777" w:rsidR="00B06EDA" w:rsidRPr="00B06EDA" w:rsidRDefault="00B06EDA" w:rsidP="00B06EDA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Medium"/>
          <w:color w:val="000000" w:themeColor="text1"/>
          <w:sz w:val="40"/>
          <w:szCs w:val="40"/>
        </w:rPr>
      </w:pPr>
      <w:r w:rsidRPr="00B06EDA">
        <w:rPr>
          <w:rFonts w:ascii="Calibri" w:hAnsi="Calibri" w:cs="DIN-Medium"/>
          <w:color w:val="000000" w:themeColor="text1"/>
          <w:sz w:val="40"/>
          <w:szCs w:val="40"/>
        </w:rPr>
        <w:t>Lykke til og takk for hjelpen!</w:t>
      </w:r>
    </w:p>
    <w:p w14:paraId="0944F79E" w14:textId="77777777" w:rsidR="00B06EDA" w:rsidRDefault="00B06EDA" w:rsidP="00B06EDA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Medium"/>
          <w:color w:val="000000" w:themeColor="text1"/>
          <w:sz w:val="40"/>
          <w:szCs w:val="40"/>
        </w:rPr>
      </w:pPr>
    </w:p>
    <w:p w14:paraId="03944A31" w14:textId="51768B1C" w:rsidR="00B11E4D" w:rsidRPr="008E2DDA" w:rsidRDefault="00B11E4D" w:rsidP="00B11E4D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Medium"/>
          <w:color w:val="000000" w:themeColor="text1"/>
          <w:sz w:val="40"/>
          <w:szCs w:val="40"/>
        </w:rPr>
      </w:pPr>
      <w:bookmarkStart w:id="1" w:name="_Hlk122436423"/>
      <w:r w:rsidRPr="008E2DDA">
        <w:rPr>
          <w:rFonts w:ascii="Calibri" w:hAnsi="Calibri" w:cs="DIN-Medium"/>
          <w:color w:val="000000" w:themeColor="text1"/>
          <w:sz w:val="40"/>
          <w:szCs w:val="40"/>
        </w:rPr>
        <w:t>Lars Petter Jelsness Jørgensen</w:t>
      </w:r>
    </w:p>
    <w:p w14:paraId="6AEEF48B" w14:textId="77777777" w:rsidR="00B11E4D" w:rsidRPr="008E2DDA" w:rsidRDefault="00B11E4D" w:rsidP="00B11E4D">
      <w:pPr>
        <w:autoSpaceDE w:val="0"/>
        <w:autoSpaceDN w:val="0"/>
        <w:adjustRightInd w:val="0"/>
        <w:spacing w:before="0" w:after="0" w:line="240" w:lineRule="auto"/>
        <w:rPr>
          <w:rFonts w:ascii="Calibri" w:eastAsia="DIN-Regular" w:hAnsi="Calibri" w:cs="DIN-Regular"/>
          <w:color w:val="000000" w:themeColor="text1"/>
          <w:sz w:val="40"/>
          <w:szCs w:val="40"/>
        </w:rPr>
      </w:pPr>
      <w:r w:rsidRPr="008E2DDA">
        <w:rPr>
          <w:rFonts w:ascii="Calibri" w:eastAsia="DIN-Regular" w:hAnsi="Calibri" w:cs="DIN-Regular"/>
          <w:color w:val="000000" w:themeColor="text1"/>
          <w:sz w:val="40"/>
          <w:szCs w:val="40"/>
        </w:rPr>
        <w:t>Rektor</w:t>
      </w:r>
    </w:p>
    <w:p w14:paraId="6C2861EB" w14:textId="77777777" w:rsidR="00B11E4D" w:rsidRDefault="00B11E4D" w:rsidP="00B11E4D">
      <w:pPr>
        <w:rPr>
          <w:rFonts w:ascii="Calibri" w:eastAsia="DIN-Regular" w:hAnsi="Calibri" w:cs="DIN-Regular"/>
          <w:color w:val="000000" w:themeColor="text1"/>
          <w:sz w:val="40"/>
          <w:szCs w:val="40"/>
        </w:rPr>
      </w:pPr>
      <w:r w:rsidRPr="008E2DDA">
        <w:rPr>
          <w:rFonts w:ascii="Calibri" w:eastAsia="DIN-Regular" w:hAnsi="Calibri" w:cs="DIN-Regular"/>
          <w:color w:val="000000" w:themeColor="text1"/>
          <w:sz w:val="40"/>
          <w:szCs w:val="40"/>
        </w:rPr>
        <w:t>HiØ</w:t>
      </w:r>
    </w:p>
    <w:bookmarkEnd w:id="1"/>
    <w:p w14:paraId="35DC0F36" w14:textId="77777777" w:rsidR="00B06EDA" w:rsidRDefault="00B06EDA" w:rsidP="00B06EDA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Medium"/>
          <w:color w:val="000000" w:themeColor="text1"/>
          <w:sz w:val="40"/>
          <w:szCs w:val="40"/>
        </w:rPr>
      </w:pPr>
    </w:p>
    <w:p w14:paraId="778BBEFA" w14:textId="1CD3F82A" w:rsidR="00B06EDA" w:rsidRDefault="00B06EDA" w:rsidP="00B06EDA">
      <w:pPr>
        <w:rPr>
          <w:rFonts w:ascii="Calibri" w:eastAsia="DIN-Regular" w:hAnsi="Calibri" w:cs="DIN-Regular"/>
          <w:color w:val="000000" w:themeColor="text1"/>
          <w:sz w:val="40"/>
          <w:szCs w:val="40"/>
        </w:rPr>
      </w:pPr>
    </w:p>
    <w:p w14:paraId="0AE429D8" w14:textId="6E25FAFD" w:rsidR="00E86B30" w:rsidRDefault="00E86B30" w:rsidP="00B06EDA">
      <w:pPr>
        <w:rPr>
          <w:rFonts w:ascii="Calibri" w:eastAsia="DIN-Regular" w:hAnsi="Calibri" w:cs="DIN-Regular"/>
          <w:color w:val="000000" w:themeColor="text1"/>
          <w:sz w:val="40"/>
          <w:szCs w:val="40"/>
        </w:rPr>
      </w:pPr>
    </w:p>
    <w:p w14:paraId="421AAC9A" w14:textId="145C70FB" w:rsidR="00E86B30" w:rsidRDefault="00E86B30" w:rsidP="00B06EDA">
      <w:pPr>
        <w:rPr>
          <w:rFonts w:ascii="Calibri" w:eastAsia="DIN-Regular" w:hAnsi="Calibri" w:cs="DIN-Regular"/>
          <w:color w:val="000000" w:themeColor="text1"/>
          <w:sz w:val="40"/>
          <w:szCs w:val="40"/>
        </w:rPr>
      </w:pPr>
    </w:p>
    <w:p w14:paraId="39670947" w14:textId="40DBB632" w:rsidR="00E86B30" w:rsidRDefault="00E86B30" w:rsidP="00B06EDA">
      <w:pPr>
        <w:rPr>
          <w:rFonts w:ascii="Calibri" w:eastAsia="DIN-Regular" w:hAnsi="Calibri" w:cs="DIN-Regular"/>
          <w:color w:val="000000" w:themeColor="text1"/>
          <w:sz w:val="40"/>
          <w:szCs w:val="40"/>
        </w:rPr>
      </w:pPr>
    </w:p>
    <w:p w14:paraId="47E967FE" w14:textId="60474E38" w:rsidR="00E86B30" w:rsidRDefault="00E86B30" w:rsidP="00B06EDA">
      <w:pPr>
        <w:rPr>
          <w:rFonts w:ascii="Calibri" w:eastAsia="DIN-Regular" w:hAnsi="Calibri" w:cs="DIN-Regular"/>
          <w:color w:val="000000" w:themeColor="text1"/>
          <w:sz w:val="40"/>
          <w:szCs w:val="40"/>
        </w:rPr>
      </w:pPr>
    </w:p>
    <w:p w14:paraId="2A90971B" w14:textId="77777777" w:rsidR="00E86B30" w:rsidRDefault="00E86B30" w:rsidP="00B06EDA">
      <w:pPr>
        <w:rPr>
          <w:rFonts w:ascii="Calibri" w:eastAsia="DIN-Regular" w:hAnsi="Calibri" w:cs="DIN-Regular"/>
          <w:color w:val="000000" w:themeColor="text1"/>
          <w:sz w:val="40"/>
          <w:szCs w:val="40"/>
        </w:rPr>
      </w:pPr>
    </w:p>
    <w:p w14:paraId="696FA2EB" w14:textId="6D55B4F6" w:rsidR="00B06EDA" w:rsidRPr="00415791" w:rsidRDefault="00B06EDA" w:rsidP="00B06EDA">
      <w:pPr>
        <w:jc w:val="center"/>
        <w:rPr>
          <w:rFonts w:ascii="Calibri" w:hAnsi="Calibri" w:cs="DINCond-Bold"/>
          <w:b/>
          <w:bCs/>
          <w:color w:val="003E75" w:themeColor="background2" w:themeShade="40"/>
          <w:sz w:val="48"/>
          <w:szCs w:val="48"/>
        </w:rPr>
      </w:pPr>
      <w:r w:rsidRPr="00415791">
        <w:rPr>
          <w:rFonts w:ascii="Calibri" w:hAnsi="Calibri" w:cs="DINCond-Bold"/>
          <w:b/>
          <w:bCs/>
          <w:color w:val="003E75" w:themeColor="background2" w:themeShade="40"/>
          <w:sz w:val="48"/>
          <w:szCs w:val="48"/>
        </w:rPr>
        <w:lastRenderedPageBreak/>
        <w:t>HMS I VERKSTEDE</w:t>
      </w:r>
      <w:r w:rsidR="003850F3">
        <w:rPr>
          <w:rFonts w:ascii="Calibri" w:hAnsi="Calibri" w:cs="DINCond-Bold"/>
          <w:b/>
          <w:bCs/>
          <w:color w:val="003E75" w:themeColor="background2" w:themeShade="40"/>
          <w:sz w:val="48"/>
          <w:szCs w:val="48"/>
        </w:rPr>
        <w:t>T</w:t>
      </w:r>
    </w:p>
    <w:p w14:paraId="09C4702B" w14:textId="77777777" w:rsidR="00E86B30" w:rsidRPr="00567A3C" w:rsidRDefault="00E86B30" w:rsidP="00E86B30">
      <w:pPr>
        <w:autoSpaceDE w:val="0"/>
        <w:autoSpaceDN w:val="0"/>
        <w:adjustRightInd w:val="0"/>
        <w:spacing w:before="720" w:after="0" w:line="240" w:lineRule="auto"/>
        <w:rPr>
          <w:rFonts w:ascii="Calibri Light" w:eastAsia="DIN-Regular" w:hAnsi="Calibri Light" w:cs="DIN-Regular"/>
          <w:color w:val="000000" w:themeColor="text1"/>
          <w:sz w:val="34"/>
          <w:szCs w:val="34"/>
        </w:rPr>
      </w:pPr>
      <w:r w:rsidRPr="00567A3C">
        <w:rPr>
          <w:rFonts w:ascii="Calibri Light" w:eastAsia="DIN-Regular" w:hAnsi="Calibri Light" w:cs="DIN-Regular"/>
          <w:color w:val="000000" w:themeColor="text1"/>
          <w:sz w:val="34"/>
          <w:szCs w:val="34"/>
        </w:rPr>
        <w:t>HMS</w:t>
      </w:r>
      <w:r w:rsidRPr="00567A3C">
        <w:rPr>
          <w:rFonts w:ascii="MS Gothic" w:eastAsia="MS Gothic" w:hAnsi="MS Gothic" w:cs="MS Gothic" w:hint="eastAsia"/>
          <w:color w:val="000000" w:themeColor="text1"/>
          <w:sz w:val="34"/>
          <w:szCs w:val="34"/>
        </w:rPr>
        <w:t>‑</w:t>
      </w:r>
      <w:r w:rsidRPr="00567A3C">
        <w:rPr>
          <w:rFonts w:ascii="Calibri Light" w:eastAsia="DIN-Regular" w:hAnsi="Calibri Light" w:cs="DIN-Regular"/>
          <w:color w:val="000000" w:themeColor="text1"/>
          <w:sz w:val="34"/>
          <w:szCs w:val="34"/>
        </w:rPr>
        <w:t>arbeidet reguleres av de til enhver tid gjeldende lover</w:t>
      </w:r>
    </w:p>
    <w:p w14:paraId="500FC7D5" w14:textId="77777777" w:rsidR="00E86B30" w:rsidRPr="00567A3C" w:rsidRDefault="00E86B30" w:rsidP="00E86B30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000000" w:themeColor="text1"/>
          <w:sz w:val="34"/>
          <w:szCs w:val="34"/>
        </w:rPr>
      </w:pPr>
      <w:r w:rsidRPr="00567A3C">
        <w:rPr>
          <w:rFonts w:ascii="Calibri Light" w:eastAsia="DIN-Regular" w:hAnsi="Calibri Light" w:cs="DIN-Regular"/>
          <w:color w:val="000000" w:themeColor="text1"/>
          <w:sz w:val="34"/>
          <w:szCs w:val="34"/>
        </w:rPr>
        <w:t>og forskrifter, samt sentrale og lokale bestemmelser. Med</w:t>
      </w:r>
    </w:p>
    <w:p w14:paraId="087228A6" w14:textId="77777777" w:rsidR="00E86B30" w:rsidRPr="00567A3C" w:rsidRDefault="00E86B30" w:rsidP="00E86B30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000000" w:themeColor="text1"/>
          <w:sz w:val="34"/>
          <w:szCs w:val="34"/>
        </w:rPr>
      </w:pPr>
      <w:r w:rsidRPr="00567A3C">
        <w:rPr>
          <w:rFonts w:ascii="Calibri Light" w:eastAsia="DIN-Regular" w:hAnsi="Calibri Light" w:cs="DIN-Regular"/>
          <w:color w:val="000000" w:themeColor="text1"/>
          <w:sz w:val="34"/>
          <w:szCs w:val="34"/>
        </w:rPr>
        <w:t>bestemmelser menes skrevne krav som skal etterleves.</w:t>
      </w:r>
    </w:p>
    <w:p w14:paraId="1E8E1BDC" w14:textId="77777777" w:rsidR="00E86B30" w:rsidRPr="00567A3C" w:rsidRDefault="00E86B30" w:rsidP="00E86B30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000000" w:themeColor="text1"/>
          <w:sz w:val="34"/>
          <w:szCs w:val="34"/>
        </w:rPr>
      </w:pPr>
      <w:r w:rsidRPr="00567A3C">
        <w:rPr>
          <w:rFonts w:ascii="Calibri Light" w:eastAsia="DIN-Regular" w:hAnsi="Calibri Light" w:cs="DIN-Regular"/>
          <w:color w:val="000000" w:themeColor="text1"/>
          <w:sz w:val="34"/>
          <w:szCs w:val="34"/>
        </w:rPr>
        <w:t>Laboratorie- og verkstedhåndboka gjelder for alle</w:t>
      </w:r>
    </w:p>
    <w:p w14:paraId="4CCF7933" w14:textId="77777777" w:rsidR="00E86B30" w:rsidRPr="00567A3C" w:rsidRDefault="00E86B30" w:rsidP="00E86B30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000000" w:themeColor="text1"/>
          <w:sz w:val="34"/>
          <w:szCs w:val="34"/>
        </w:rPr>
      </w:pPr>
      <w:r w:rsidRPr="00567A3C">
        <w:rPr>
          <w:rFonts w:ascii="Calibri Light" w:eastAsia="DIN-Regular" w:hAnsi="Calibri Light" w:cs="DIN-Regular"/>
          <w:color w:val="000000" w:themeColor="text1"/>
          <w:sz w:val="34"/>
          <w:szCs w:val="34"/>
        </w:rPr>
        <w:t xml:space="preserve">enheter på høgskolen i </w:t>
      </w:r>
      <w:r>
        <w:rPr>
          <w:rFonts w:ascii="Calibri Light" w:eastAsia="DIN-Regular" w:hAnsi="Calibri Light" w:cs="DIN-Regular"/>
          <w:color w:val="000000" w:themeColor="text1"/>
          <w:sz w:val="34"/>
          <w:szCs w:val="34"/>
        </w:rPr>
        <w:t>Ø</w:t>
      </w:r>
      <w:r w:rsidRPr="00567A3C">
        <w:rPr>
          <w:rFonts w:ascii="Calibri Light" w:eastAsia="DIN-Regular" w:hAnsi="Calibri Light" w:cs="DIN-Regular"/>
          <w:color w:val="000000" w:themeColor="text1"/>
          <w:sz w:val="34"/>
          <w:szCs w:val="34"/>
        </w:rPr>
        <w:t>stfold.</w:t>
      </w:r>
    </w:p>
    <w:p w14:paraId="1D3D0CEC" w14:textId="2EF3233A" w:rsidR="00B11E4D" w:rsidRPr="00B11E4D" w:rsidRDefault="00E86B30" w:rsidP="00E86B30">
      <w:pPr>
        <w:autoSpaceDE w:val="0"/>
        <w:autoSpaceDN w:val="0"/>
        <w:adjustRightInd w:val="0"/>
        <w:spacing w:before="240" w:after="0" w:line="240" w:lineRule="auto"/>
        <w:rPr>
          <w:rFonts w:ascii="Calibri Light" w:eastAsia="DIN-Regular" w:hAnsi="Calibri Light" w:cs="DIN-Regular"/>
          <w:color w:val="000000" w:themeColor="text1"/>
          <w:sz w:val="34"/>
          <w:szCs w:val="34"/>
        </w:rPr>
      </w:pPr>
      <w:r w:rsidRPr="00567A3C">
        <w:rPr>
          <w:rFonts w:ascii="Calibri Light" w:eastAsia="DIN-Regular" w:hAnsi="Calibri Light" w:cs="DIN-Regular"/>
          <w:color w:val="000000" w:themeColor="text1"/>
          <w:sz w:val="34"/>
          <w:szCs w:val="34"/>
        </w:rPr>
        <w:t xml:space="preserve">• </w:t>
      </w:r>
      <w:r>
        <w:rPr>
          <w:rFonts w:ascii="Calibri Light" w:eastAsia="DIN-Regular" w:hAnsi="Calibri Light" w:cs="DIN-Regular"/>
          <w:color w:val="000000" w:themeColor="text1"/>
          <w:sz w:val="34"/>
          <w:szCs w:val="34"/>
        </w:rPr>
        <w:t>Sikkerhet- og førstehjelpshefte</w:t>
      </w:r>
      <w:r w:rsidRPr="00567A3C">
        <w:rPr>
          <w:rFonts w:ascii="Calibri Light" w:eastAsia="DIN-Regular" w:hAnsi="Calibri Light" w:cs="DIN-Regular"/>
          <w:color w:val="000000" w:themeColor="text1"/>
          <w:sz w:val="34"/>
          <w:szCs w:val="34"/>
        </w:rPr>
        <w:t xml:space="preserve"> kan lastes ne</w:t>
      </w:r>
      <w:r>
        <w:rPr>
          <w:rFonts w:ascii="Calibri Light" w:eastAsia="DIN-Regular" w:hAnsi="Calibri Light" w:cs="DIN-Regular"/>
          <w:color w:val="000000" w:themeColor="text1"/>
          <w:sz w:val="34"/>
          <w:szCs w:val="34"/>
        </w:rPr>
        <w:t>d fra</w:t>
      </w:r>
      <w:r w:rsidR="00B11E4D">
        <w:rPr>
          <w:rFonts w:ascii="Calibri Light" w:eastAsia="DIN-Regular" w:hAnsi="Calibri Light" w:cs="DIN-Regular"/>
          <w:color w:val="000000" w:themeColor="text1"/>
          <w:sz w:val="34"/>
          <w:szCs w:val="34"/>
        </w:rPr>
        <w:t xml:space="preserve"> </w:t>
      </w:r>
      <w:hyperlink r:id="rId10" w:history="1">
        <w:r w:rsidR="00B11E4D" w:rsidRPr="00B70842">
          <w:rPr>
            <w:rStyle w:val="Hyperkobling"/>
            <w:rFonts w:ascii="Calibri Light" w:eastAsia="DIN-Regular" w:hAnsi="Calibri Light" w:cs="DIN-Regular"/>
            <w:sz w:val="34"/>
            <w:szCs w:val="34"/>
          </w:rPr>
          <w:t>https://www.hiof.no/om/hms/sikkerhet/laboratorium-og-verksted/studiested-fredrikstad/maskin-design/index.html</w:t>
        </w:r>
      </w:hyperlink>
      <w:r w:rsidR="00B11E4D">
        <w:rPr>
          <w:rFonts w:ascii="Calibri Light" w:eastAsia="DIN-Regular" w:hAnsi="Calibri Light" w:cs="DIN-Regular"/>
          <w:color w:val="000000" w:themeColor="text1"/>
          <w:sz w:val="34"/>
          <w:szCs w:val="34"/>
        </w:rPr>
        <w:tab/>
      </w:r>
    </w:p>
    <w:p w14:paraId="3DCC56B6" w14:textId="77777777" w:rsidR="00E86B30" w:rsidRPr="00567A3C" w:rsidRDefault="00E86B30" w:rsidP="00E86B30">
      <w:pPr>
        <w:autoSpaceDE w:val="0"/>
        <w:autoSpaceDN w:val="0"/>
        <w:adjustRightInd w:val="0"/>
        <w:spacing w:after="0" w:line="240" w:lineRule="auto"/>
        <w:rPr>
          <w:rFonts w:ascii="Calibri Light" w:eastAsia="DIN-Regular" w:hAnsi="Calibri Light" w:cs="DIN-Regular"/>
          <w:color w:val="000000" w:themeColor="text1"/>
          <w:sz w:val="34"/>
          <w:szCs w:val="34"/>
        </w:rPr>
      </w:pPr>
      <w:r w:rsidRPr="00567A3C">
        <w:rPr>
          <w:rFonts w:ascii="Calibri Light" w:eastAsia="DIN-Regular" w:hAnsi="Calibri Light" w:cs="DIN-Regular"/>
          <w:color w:val="000000" w:themeColor="text1"/>
          <w:sz w:val="34"/>
          <w:szCs w:val="34"/>
        </w:rPr>
        <w:t xml:space="preserve">• Lokale bestemmelser ved enhetene. Enhetene kan i </w:t>
      </w:r>
    </w:p>
    <w:p w14:paraId="63274C59" w14:textId="287EDA76" w:rsidR="00E86B30" w:rsidRPr="00567A3C" w:rsidRDefault="00E86B30" w:rsidP="00E86B30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000000" w:themeColor="text1"/>
          <w:sz w:val="34"/>
          <w:szCs w:val="34"/>
        </w:rPr>
      </w:pPr>
      <w:r w:rsidRPr="00567A3C">
        <w:rPr>
          <w:rFonts w:ascii="Calibri Light" w:eastAsia="DIN-Regular" w:hAnsi="Calibri Light" w:cs="DIN-Regular"/>
          <w:color w:val="000000" w:themeColor="text1"/>
          <w:sz w:val="34"/>
          <w:szCs w:val="34"/>
        </w:rPr>
        <w:t xml:space="preserve">   tillegg supplere h</w:t>
      </w:r>
      <w:r w:rsidR="0020259D">
        <w:rPr>
          <w:rFonts w:ascii="Calibri Light" w:eastAsia="DIN-Regular" w:hAnsi="Calibri Light" w:cs="DIN-Regular"/>
          <w:color w:val="000000" w:themeColor="text1"/>
          <w:sz w:val="34"/>
          <w:szCs w:val="34"/>
        </w:rPr>
        <w:t>å</w:t>
      </w:r>
      <w:r w:rsidRPr="00567A3C">
        <w:rPr>
          <w:rFonts w:ascii="Calibri Light" w:eastAsia="DIN-Regular" w:hAnsi="Calibri Light" w:cs="DIN-Regular"/>
          <w:color w:val="000000" w:themeColor="text1"/>
          <w:sz w:val="34"/>
          <w:szCs w:val="34"/>
        </w:rPr>
        <w:t>ndboka med lokalt utarbeidede</w:t>
      </w:r>
    </w:p>
    <w:p w14:paraId="75A8D010" w14:textId="77777777" w:rsidR="00E86B30" w:rsidRPr="00567A3C" w:rsidRDefault="00E86B30" w:rsidP="00E86B30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000000" w:themeColor="text1"/>
          <w:sz w:val="34"/>
          <w:szCs w:val="34"/>
        </w:rPr>
      </w:pPr>
      <w:r w:rsidRPr="00567A3C">
        <w:rPr>
          <w:rFonts w:ascii="Calibri Light" w:eastAsia="DIN-Regular" w:hAnsi="Calibri Light" w:cs="DIN-Regular"/>
          <w:color w:val="000000" w:themeColor="text1"/>
          <w:sz w:val="34"/>
          <w:szCs w:val="34"/>
        </w:rPr>
        <w:t xml:space="preserve">   bestemmelser. Disse publiseres lokalt på enhetenes</w:t>
      </w:r>
    </w:p>
    <w:p w14:paraId="6842FEEE" w14:textId="77777777" w:rsidR="00E86B30" w:rsidRPr="00567A3C" w:rsidRDefault="00E86B30" w:rsidP="00E86B30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000000" w:themeColor="text1"/>
          <w:sz w:val="34"/>
          <w:szCs w:val="34"/>
        </w:rPr>
      </w:pPr>
      <w:r w:rsidRPr="00567A3C">
        <w:rPr>
          <w:rFonts w:ascii="Calibri Light" w:eastAsia="DIN-Regular" w:hAnsi="Calibri Light" w:cs="DIN-Regular"/>
          <w:color w:val="000000" w:themeColor="text1"/>
          <w:sz w:val="34"/>
          <w:szCs w:val="34"/>
        </w:rPr>
        <w:t xml:space="preserve">   HMS nettsider</w:t>
      </w:r>
      <w:r>
        <w:rPr>
          <w:rFonts w:ascii="Calibri Light" w:eastAsia="DIN-Regular" w:hAnsi="Calibri Light" w:cs="DIN-Regular"/>
          <w:color w:val="000000" w:themeColor="text1"/>
          <w:sz w:val="34"/>
          <w:szCs w:val="34"/>
        </w:rPr>
        <w:t xml:space="preserve"> (samme nettadresse som over)</w:t>
      </w:r>
    </w:p>
    <w:p w14:paraId="6D3AD9E2" w14:textId="77777777" w:rsidR="00E86B30" w:rsidRPr="00567A3C" w:rsidRDefault="00E86B30" w:rsidP="00E86B30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Bold"/>
          <w:b/>
          <w:bCs/>
          <w:color w:val="000000" w:themeColor="text1"/>
          <w:sz w:val="34"/>
          <w:szCs w:val="34"/>
        </w:rPr>
      </w:pPr>
    </w:p>
    <w:p w14:paraId="05C5A2C0" w14:textId="77777777" w:rsidR="00E86B30" w:rsidRPr="00567A3C" w:rsidRDefault="00E86B30" w:rsidP="00E86B30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Bold"/>
          <w:b/>
          <w:bCs/>
          <w:color w:val="000000" w:themeColor="text1"/>
          <w:sz w:val="34"/>
          <w:szCs w:val="34"/>
        </w:rPr>
      </w:pPr>
      <w:r w:rsidRPr="00567A3C">
        <w:rPr>
          <w:rFonts w:ascii="Calibri Light" w:eastAsia="DIN-Regular" w:hAnsi="Calibri Light" w:cs="DIN-Bold"/>
          <w:b/>
          <w:bCs/>
          <w:color w:val="000000" w:themeColor="text1"/>
          <w:sz w:val="34"/>
          <w:szCs w:val="34"/>
        </w:rPr>
        <w:t>Revisjon av denne håndboken</w:t>
      </w:r>
    </w:p>
    <w:p w14:paraId="0A0145BE" w14:textId="59B943E8" w:rsidR="00E86B30" w:rsidRPr="00FB1CAB" w:rsidRDefault="00E86B30" w:rsidP="00E86B30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000000" w:themeColor="text1"/>
          <w:sz w:val="34"/>
          <w:szCs w:val="34"/>
        </w:rPr>
      </w:pPr>
      <w:r w:rsidRPr="00FB1CAB">
        <w:rPr>
          <w:rFonts w:ascii="Calibri Light" w:eastAsia="DIN-Regular" w:hAnsi="Calibri Light" w:cs="DIN-Regular"/>
          <w:color w:val="000000" w:themeColor="text1"/>
          <w:sz w:val="34"/>
          <w:szCs w:val="34"/>
        </w:rPr>
        <w:t xml:space="preserve">Revisjon skal utføres annet hvert år. </w:t>
      </w:r>
      <w:bookmarkStart w:id="2" w:name="_Hlk146532271"/>
      <w:r w:rsidRPr="00FB1CAB">
        <w:rPr>
          <w:rFonts w:ascii="Calibri Light" w:eastAsia="DIN-Regular" w:hAnsi="Calibri Light" w:cs="DIN-Regular"/>
          <w:color w:val="000000" w:themeColor="text1"/>
          <w:sz w:val="34"/>
          <w:szCs w:val="34"/>
        </w:rPr>
        <w:t xml:space="preserve">HMS kontakt ved </w:t>
      </w:r>
      <w:r w:rsidR="002B4910">
        <w:rPr>
          <w:rFonts w:ascii="Calibri Light" w:eastAsia="DIN-Regular" w:hAnsi="Calibri Light" w:cs="DIN-Regular"/>
          <w:color w:val="000000" w:themeColor="text1"/>
          <w:sz w:val="34"/>
          <w:szCs w:val="34"/>
        </w:rPr>
        <w:t>verkstedet</w:t>
      </w:r>
    </w:p>
    <w:p w14:paraId="6DDD4105" w14:textId="70CD12C3" w:rsidR="00E86B30" w:rsidRPr="00567A3C" w:rsidRDefault="00E86B30" w:rsidP="00E86B30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b/>
          <w:bCs/>
          <w:color w:val="000000" w:themeColor="text1"/>
          <w:sz w:val="34"/>
          <w:szCs w:val="34"/>
        </w:rPr>
      </w:pPr>
      <w:r w:rsidRPr="00FB1CAB">
        <w:rPr>
          <w:rFonts w:ascii="Calibri Light" w:eastAsia="DIN-Regular" w:hAnsi="Calibri Light" w:cs="DIN-Regular"/>
          <w:color w:val="000000" w:themeColor="text1"/>
          <w:sz w:val="34"/>
          <w:szCs w:val="34"/>
        </w:rPr>
        <w:t xml:space="preserve">sørger for revisjon i samarbeid med sin leder. Neste revisjon er </w:t>
      </w:r>
      <w:r w:rsidR="00B11E4D">
        <w:rPr>
          <w:rFonts w:ascii="Calibri Light" w:eastAsia="DIN-Regular" w:hAnsi="Calibri Light" w:cs="DIN-Regular"/>
          <w:color w:val="000000" w:themeColor="text1"/>
          <w:sz w:val="34"/>
          <w:szCs w:val="34"/>
        </w:rPr>
        <w:t xml:space="preserve">våren </w:t>
      </w:r>
      <w:r w:rsidRPr="00FB1CAB">
        <w:rPr>
          <w:rFonts w:ascii="Calibri Light" w:eastAsia="DIN-Regular" w:hAnsi="Calibri Light" w:cs="DIN-Regular"/>
          <w:color w:val="000000" w:themeColor="text1"/>
          <w:sz w:val="34"/>
          <w:szCs w:val="34"/>
        </w:rPr>
        <w:t>202</w:t>
      </w:r>
      <w:r w:rsidR="006E1680">
        <w:rPr>
          <w:rFonts w:ascii="Calibri Light" w:eastAsia="DIN-Regular" w:hAnsi="Calibri Light" w:cs="DIN-Regular"/>
          <w:color w:val="000000" w:themeColor="text1"/>
          <w:sz w:val="34"/>
          <w:szCs w:val="34"/>
        </w:rPr>
        <w:t>6</w:t>
      </w:r>
      <w:r w:rsidRPr="00FB1CAB">
        <w:rPr>
          <w:rFonts w:ascii="Calibri Light" w:eastAsia="DIN-Regular" w:hAnsi="Calibri Light" w:cs="DIN-Regular"/>
          <w:color w:val="000000" w:themeColor="text1"/>
          <w:sz w:val="34"/>
          <w:szCs w:val="34"/>
        </w:rPr>
        <w:t>.</w:t>
      </w:r>
    </w:p>
    <w:bookmarkEnd w:id="2"/>
    <w:p w14:paraId="5C144318" w14:textId="77777777" w:rsidR="00E86B30" w:rsidRPr="00567A3C" w:rsidRDefault="00E86B30" w:rsidP="00E86B30">
      <w:pPr>
        <w:rPr>
          <w:rFonts w:ascii="Calibri" w:hAnsi="Calibri"/>
          <w:color w:val="000000" w:themeColor="text1"/>
          <w:sz w:val="34"/>
          <w:szCs w:val="34"/>
        </w:rPr>
      </w:pPr>
    </w:p>
    <w:p w14:paraId="439E8CDE" w14:textId="77777777" w:rsidR="00B06EDA" w:rsidRPr="00567A3C" w:rsidRDefault="00B06EDA" w:rsidP="00B06EDA">
      <w:pPr>
        <w:rPr>
          <w:sz w:val="34"/>
          <w:szCs w:val="34"/>
        </w:rPr>
      </w:pPr>
    </w:p>
    <w:p w14:paraId="348F0AE6" w14:textId="77777777" w:rsidR="006A3AF6" w:rsidRDefault="006A3AF6" w:rsidP="00B06EDA">
      <w:pPr>
        <w:rPr>
          <w:sz w:val="34"/>
          <w:szCs w:val="34"/>
        </w:rPr>
      </w:pPr>
    </w:p>
    <w:p w14:paraId="6EA1E2C2" w14:textId="77777777" w:rsidR="00567A3C" w:rsidRDefault="00567A3C" w:rsidP="00B06EDA">
      <w:pPr>
        <w:rPr>
          <w:sz w:val="34"/>
          <w:szCs w:val="34"/>
        </w:rPr>
      </w:pPr>
      <w:r>
        <w:rPr>
          <w:sz w:val="34"/>
          <w:szCs w:val="34"/>
        </w:rPr>
        <w:br w:type="page"/>
      </w:r>
    </w:p>
    <w:sdt>
      <w:sdtPr>
        <w:rPr>
          <w:rFonts w:asciiTheme="minorHAnsi" w:eastAsiaTheme="minorHAnsi" w:hAnsiTheme="minorHAnsi" w:cstheme="minorBidi"/>
          <w:color w:val="595959" w:themeColor="text1" w:themeTint="A6"/>
          <w:sz w:val="22"/>
          <w:szCs w:val="22"/>
          <w:lang w:eastAsia="en-US"/>
        </w:rPr>
        <w:id w:val="141582263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3851813" w14:textId="77777777" w:rsidR="006A3AF6" w:rsidRPr="00415791" w:rsidRDefault="006A3AF6">
          <w:pPr>
            <w:pStyle w:val="Overskriftforinnholdsfortegnelse"/>
            <w:rPr>
              <w:rFonts w:ascii="Calibri" w:hAnsi="Calibri"/>
              <w:b/>
              <w:bCs/>
              <w:color w:val="003E75" w:themeColor="background2" w:themeShade="40"/>
              <w:sz w:val="48"/>
              <w:szCs w:val="48"/>
            </w:rPr>
          </w:pPr>
          <w:r w:rsidRPr="00415791">
            <w:rPr>
              <w:rFonts w:ascii="Calibri" w:hAnsi="Calibri"/>
              <w:b/>
              <w:bCs/>
              <w:color w:val="003E75" w:themeColor="background2" w:themeShade="40"/>
              <w:sz w:val="48"/>
              <w:szCs w:val="48"/>
            </w:rPr>
            <w:t>Innholdsfortegnelse</w:t>
          </w:r>
        </w:p>
        <w:p w14:paraId="50F5EAA8" w14:textId="467E7C40" w:rsidR="00CA4C2D" w:rsidRDefault="006A3AF6">
          <w:pPr>
            <w:pStyle w:val="INNH1"/>
            <w:tabs>
              <w:tab w:val="right" w:leader="dot" w:pos="9629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4253361" w:history="1">
            <w:r w:rsidR="00CA4C2D" w:rsidRPr="004664AA">
              <w:rPr>
                <w:rStyle w:val="Hyperkobling"/>
                <w:b/>
                <w:bCs/>
                <w:noProof/>
              </w:rPr>
              <w:t>INNLEDNING</w:t>
            </w:r>
            <w:r w:rsidR="00CA4C2D">
              <w:rPr>
                <w:noProof/>
                <w:webHidden/>
              </w:rPr>
              <w:tab/>
            </w:r>
            <w:r w:rsidR="00CA4C2D">
              <w:rPr>
                <w:noProof/>
                <w:webHidden/>
              </w:rPr>
              <w:fldChar w:fldCharType="begin"/>
            </w:r>
            <w:r w:rsidR="00CA4C2D">
              <w:rPr>
                <w:noProof/>
                <w:webHidden/>
              </w:rPr>
              <w:instrText xml:space="preserve"> PAGEREF _Toc164253361 \h </w:instrText>
            </w:r>
            <w:r w:rsidR="00CA4C2D">
              <w:rPr>
                <w:noProof/>
                <w:webHidden/>
              </w:rPr>
            </w:r>
            <w:r w:rsidR="00CA4C2D">
              <w:rPr>
                <w:noProof/>
                <w:webHidden/>
              </w:rPr>
              <w:fldChar w:fldCharType="separate"/>
            </w:r>
            <w:r w:rsidR="00CA4C2D">
              <w:rPr>
                <w:noProof/>
                <w:webHidden/>
              </w:rPr>
              <w:t>1</w:t>
            </w:r>
            <w:r w:rsidR="00CA4C2D">
              <w:rPr>
                <w:noProof/>
                <w:webHidden/>
              </w:rPr>
              <w:fldChar w:fldCharType="end"/>
            </w:r>
          </w:hyperlink>
        </w:p>
        <w:p w14:paraId="05381E88" w14:textId="5AD12D94" w:rsidR="00CA4C2D" w:rsidRDefault="006E1680">
          <w:pPr>
            <w:pStyle w:val="INNH1"/>
            <w:tabs>
              <w:tab w:val="right" w:leader="dot" w:pos="9629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253362" w:history="1">
            <w:r w:rsidR="00CA4C2D" w:rsidRPr="004664AA">
              <w:rPr>
                <w:rStyle w:val="Hyperkobling"/>
                <w:rFonts w:ascii="Calibri" w:hAnsi="Calibri"/>
                <w:b/>
                <w:bCs/>
                <w:noProof/>
              </w:rPr>
              <w:t>ANSVAR OG OPPGAVER HMS</w:t>
            </w:r>
            <w:r w:rsidR="00CA4C2D">
              <w:rPr>
                <w:noProof/>
                <w:webHidden/>
              </w:rPr>
              <w:tab/>
            </w:r>
            <w:r w:rsidR="00CA4C2D">
              <w:rPr>
                <w:noProof/>
                <w:webHidden/>
              </w:rPr>
              <w:fldChar w:fldCharType="begin"/>
            </w:r>
            <w:r w:rsidR="00CA4C2D">
              <w:rPr>
                <w:noProof/>
                <w:webHidden/>
              </w:rPr>
              <w:instrText xml:space="preserve"> PAGEREF _Toc164253362 \h </w:instrText>
            </w:r>
            <w:r w:rsidR="00CA4C2D">
              <w:rPr>
                <w:noProof/>
                <w:webHidden/>
              </w:rPr>
            </w:r>
            <w:r w:rsidR="00CA4C2D">
              <w:rPr>
                <w:noProof/>
                <w:webHidden/>
              </w:rPr>
              <w:fldChar w:fldCharType="separate"/>
            </w:r>
            <w:r w:rsidR="00CA4C2D">
              <w:rPr>
                <w:noProof/>
                <w:webHidden/>
              </w:rPr>
              <w:t>5</w:t>
            </w:r>
            <w:r w:rsidR="00CA4C2D">
              <w:rPr>
                <w:noProof/>
                <w:webHidden/>
              </w:rPr>
              <w:fldChar w:fldCharType="end"/>
            </w:r>
          </w:hyperlink>
        </w:p>
        <w:p w14:paraId="54F7EAC5" w14:textId="3BC941D1" w:rsidR="00CA4C2D" w:rsidRDefault="006E1680">
          <w:pPr>
            <w:pStyle w:val="INNH2"/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253363" w:history="1">
            <w:r w:rsidR="00CA4C2D" w:rsidRPr="004664AA">
              <w:rPr>
                <w:rStyle w:val="Hyperkobling"/>
                <w:rFonts w:ascii="Calibri" w:hAnsi="Calibri" w:cs="DINCond-Bold"/>
                <w:b/>
                <w:bCs/>
              </w:rPr>
              <w:t>1.1</w:t>
            </w:r>
            <w:r w:rsidR="00CA4C2D">
              <w:rPr>
                <w:rFonts w:asciiTheme="minorHAnsi" w:eastAsiaTheme="minorEastAsia" w:hAnsiTheme="minorHAnsi" w:cstheme="minorBidi"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CA4C2D" w:rsidRPr="004664AA">
              <w:rPr>
                <w:rStyle w:val="Hyperkobling"/>
                <w:rFonts w:ascii="Calibri" w:hAnsi="Calibri" w:cs="DINCond-Bold"/>
                <w:b/>
                <w:bCs/>
              </w:rPr>
              <w:t>INSTITUTTLEDER/UNDERVISNINGSLEDER`S ANSVAR OG OPPGAVER</w:t>
            </w:r>
            <w:r w:rsidR="00CA4C2D">
              <w:rPr>
                <w:webHidden/>
              </w:rPr>
              <w:tab/>
            </w:r>
            <w:r w:rsidR="00CA4C2D">
              <w:rPr>
                <w:webHidden/>
              </w:rPr>
              <w:fldChar w:fldCharType="begin"/>
            </w:r>
            <w:r w:rsidR="00CA4C2D">
              <w:rPr>
                <w:webHidden/>
              </w:rPr>
              <w:instrText xml:space="preserve"> PAGEREF _Toc164253363 \h </w:instrText>
            </w:r>
            <w:r w:rsidR="00CA4C2D">
              <w:rPr>
                <w:webHidden/>
              </w:rPr>
            </w:r>
            <w:r w:rsidR="00CA4C2D">
              <w:rPr>
                <w:webHidden/>
              </w:rPr>
              <w:fldChar w:fldCharType="separate"/>
            </w:r>
            <w:r w:rsidR="00CA4C2D">
              <w:rPr>
                <w:webHidden/>
              </w:rPr>
              <w:t>6</w:t>
            </w:r>
            <w:r w:rsidR="00CA4C2D">
              <w:rPr>
                <w:webHidden/>
              </w:rPr>
              <w:fldChar w:fldCharType="end"/>
            </w:r>
          </w:hyperlink>
        </w:p>
        <w:p w14:paraId="45F67D94" w14:textId="1D91EC50" w:rsidR="00CA4C2D" w:rsidRDefault="006E1680">
          <w:pPr>
            <w:pStyle w:val="INNH2"/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253364" w:history="1">
            <w:r w:rsidR="00CA4C2D" w:rsidRPr="004664AA">
              <w:rPr>
                <w:rStyle w:val="Hyperkobling"/>
                <w:rFonts w:ascii="Calibri" w:hAnsi="Calibri" w:cs="DINCond-Bold"/>
                <w:b/>
                <w:bCs/>
                <w:w w:val="95"/>
              </w:rPr>
              <w:t>1.2</w:t>
            </w:r>
            <w:r w:rsidR="00CA4C2D">
              <w:rPr>
                <w:rFonts w:asciiTheme="minorHAnsi" w:eastAsiaTheme="minorEastAsia" w:hAnsiTheme="minorHAnsi" w:cstheme="minorBidi"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CA4C2D" w:rsidRPr="004664AA">
              <w:rPr>
                <w:rStyle w:val="Hyperkobling"/>
                <w:rFonts w:ascii="Calibri" w:hAnsi="Calibri" w:cs="DINCond-Bold"/>
                <w:b/>
                <w:bCs/>
                <w:w w:val="95"/>
              </w:rPr>
              <w:t>ANSATTES OG STUDENTERS ANSVAR OG OPPGAVER</w:t>
            </w:r>
            <w:r w:rsidR="00CA4C2D">
              <w:rPr>
                <w:webHidden/>
              </w:rPr>
              <w:tab/>
            </w:r>
            <w:r w:rsidR="00CA4C2D">
              <w:rPr>
                <w:webHidden/>
              </w:rPr>
              <w:fldChar w:fldCharType="begin"/>
            </w:r>
            <w:r w:rsidR="00CA4C2D">
              <w:rPr>
                <w:webHidden/>
              </w:rPr>
              <w:instrText xml:space="preserve"> PAGEREF _Toc164253364 \h </w:instrText>
            </w:r>
            <w:r w:rsidR="00CA4C2D">
              <w:rPr>
                <w:webHidden/>
              </w:rPr>
            </w:r>
            <w:r w:rsidR="00CA4C2D">
              <w:rPr>
                <w:webHidden/>
              </w:rPr>
              <w:fldChar w:fldCharType="separate"/>
            </w:r>
            <w:r w:rsidR="00CA4C2D">
              <w:rPr>
                <w:webHidden/>
              </w:rPr>
              <w:t>7</w:t>
            </w:r>
            <w:r w:rsidR="00CA4C2D">
              <w:rPr>
                <w:webHidden/>
              </w:rPr>
              <w:fldChar w:fldCharType="end"/>
            </w:r>
          </w:hyperlink>
        </w:p>
        <w:p w14:paraId="1C3C73D4" w14:textId="73F11B8D" w:rsidR="00CA4C2D" w:rsidRDefault="006E1680">
          <w:pPr>
            <w:pStyle w:val="INNH2"/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253365" w:history="1">
            <w:r w:rsidR="00CA4C2D" w:rsidRPr="004664AA">
              <w:rPr>
                <w:rStyle w:val="Hyperkobling"/>
                <w:rFonts w:ascii="Calibri" w:hAnsi="Calibri" w:cs="DINCond-Bold"/>
                <w:b/>
                <w:bCs/>
              </w:rPr>
              <w:t>1.3</w:t>
            </w:r>
            <w:r w:rsidR="00CA4C2D">
              <w:rPr>
                <w:rFonts w:asciiTheme="minorHAnsi" w:eastAsiaTheme="minorEastAsia" w:hAnsiTheme="minorHAnsi" w:cstheme="minorBidi"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CA4C2D" w:rsidRPr="004664AA">
              <w:rPr>
                <w:rStyle w:val="Hyperkobling"/>
                <w:rFonts w:ascii="Calibri" w:hAnsi="Calibri" w:cs="DINCond-Bold"/>
                <w:b/>
                <w:bCs/>
              </w:rPr>
              <w:t>BYGNINGSMESSIG DRIFTSPERSONELL</w:t>
            </w:r>
            <w:r w:rsidR="00CA4C2D">
              <w:rPr>
                <w:webHidden/>
              </w:rPr>
              <w:tab/>
            </w:r>
            <w:r w:rsidR="00CA4C2D">
              <w:rPr>
                <w:webHidden/>
              </w:rPr>
              <w:fldChar w:fldCharType="begin"/>
            </w:r>
            <w:r w:rsidR="00CA4C2D">
              <w:rPr>
                <w:webHidden/>
              </w:rPr>
              <w:instrText xml:space="preserve"> PAGEREF _Toc164253365 \h </w:instrText>
            </w:r>
            <w:r w:rsidR="00CA4C2D">
              <w:rPr>
                <w:webHidden/>
              </w:rPr>
            </w:r>
            <w:r w:rsidR="00CA4C2D">
              <w:rPr>
                <w:webHidden/>
              </w:rPr>
              <w:fldChar w:fldCharType="separate"/>
            </w:r>
            <w:r w:rsidR="00CA4C2D">
              <w:rPr>
                <w:webHidden/>
              </w:rPr>
              <w:t>8</w:t>
            </w:r>
            <w:r w:rsidR="00CA4C2D">
              <w:rPr>
                <w:webHidden/>
              </w:rPr>
              <w:fldChar w:fldCharType="end"/>
            </w:r>
          </w:hyperlink>
        </w:p>
        <w:p w14:paraId="5634566B" w14:textId="7A954B2E" w:rsidR="00CA4C2D" w:rsidRDefault="006E1680">
          <w:pPr>
            <w:pStyle w:val="INNH2"/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253366" w:history="1">
            <w:r w:rsidR="00CA4C2D" w:rsidRPr="004664AA">
              <w:rPr>
                <w:rStyle w:val="Hyperkobling"/>
                <w:rFonts w:ascii="Calibri" w:hAnsi="Calibri" w:cs="DINCond-Bold"/>
                <w:b/>
                <w:bCs/>
              </w:rPr>
              <w:t>1.4</w:t>
            </w:r>
            <w:r w:rsidR="00CA4C2D">
              <w:rPr>
                <w:rFonts w:asciiTheme="minorHAnsi" w:eastAsiaTheme="minorEastAsia" w:hAnsiTheme="minorHAnsi" w:cstheme="minorBidi"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CA4C2D" w:rsidRPr="004664AA">
              <w:rPr>
                <w:rStyle w:val="Hyperkobling"/>
                <w:rFonts w:ascii="Calibri" w:hAnsi="Calibri" w:cs="DINCond-Bold"/>
                <w:b/>
                <w:bCs/>
              </w:rPr>
              <w:t>ANSATTE SOM HAR TIL OPPGAVE Å LEDE ANDRE</w:t>
            </w:r>
            <w:r w:rsidR="00CA4C2D">
              <w:rPr>
                <w:webHidden/>
              </w:rPr>
              <w:tab/>
            </w:r>
            <w:r w:rsidR="00CA4C2D">
              <w:rPr>
                <w:webHidden/>
              </w:rPr>
              <w:fldChar w:fldCharType="begin"/>
            </w:r>
            <w:r w:rsidR="00CA4C2D">
              <w:rPr>
                <w:webHidden/>
              </w:rPr>
              <w:instrText xml:space="preserve"> PAGEREF _Toc164253366 \h </w:instrText>
            </w:r>
            <w:r w:rsidR="00CA4C2D">
              <w:rPr>
                <w:webHidden/>
              </w:rPr>
            </w:r>
            <w:r w:rsidR="00CA4C2D">
              <w:rPr>
                <w:webHidden/>
              </w:rPr>
              <w:fldChar w:fldCharType="separate"/>
            </w:r>
            <w:r w:rsidR="00CA4C2D">
              <w:rPr>
                <w:webHidden/>
              </w:rPr>
              <w:t>9</w:t>
            </w:r>
            <w:r w:rsidR="00CA4C2D">
              <w:rPr>
                <w:webHidden/>
              </w:rPr>
              <w:fldChar w:fldCharType="end"/>
            </w:r>
          </w:hyperlink>
        </w:p>
        <w:p w14:paraId="30E42EDF" w14:textId="4C4F8461" w:rsidR="00CA4C2D" w:rsidRDefault="006E1680">
          <w:pPr>
            <w:pStyle w:val="INNH1"/>
            <w:tabs>
              <w:tab w:val="right" w:leader="dot" w:pos="9629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253367" w:history="1">
            <w:r w:rsidR="00CA4C2D" w:rsidRPr="004664AA">
              <w:rPr>
                <w:rStyle w:val="Hyperkobling"/>
                <w:rFonts w:ascii="Calibri" w:hAnsi="Calibri"/>
                <w:b/>
                <w:bCs/>
                <w:noProof/>
              </w:rPr>
              <w:t>GENERELT OM SIKKERHET I LABORATORIER OG VERKSTEDER</w:t>
            </w:r>
            <w:r w:rsidR="00CA4C2D">
              <w:rPr>
                <w:noProof/>
                <w:webHidden/>
              </w:rPr>
              <w:tab/>
            </w:r>
            <w:r w:rsidR="00CA4C2D">
              <w:rPr>
                <w:noProof/>
                <w:webHidden/>
              </w:rPr>
              <w:fldChar w:fldCharType="begin"/>
            </w:r>
            <w:r w:rsidR="00CA4C2D">
              <w:rPr>
                <w:noProof/>
                <w:webHidden/>
              </w:rPr>
              <w:instrText xml:space="preserve"> PAGEREF _Toc164253367 \h </w:instrText>
            </w:r>
            <w:r w:rsidR="00CA4C2D">
              <w:rPr>
                <w:noProof/>
                <w:webHidden/>
              </w:rPr>
            </w:r>
            <w:r w:rsidR="00CA4C2D">
              <w:rPr>
                <w:noProof/>
                <w:webHidden/>
              </w:rPr>
              <w:fldChar w:fldCharType="separate"/>
            </w:r>
            <w:r w:rsidR="00CA4C2D">
              <w:rPr>
                <w:noProof/>
                <w:webHidden/>
              </w:rPr>
              <w:t>10</w:t>
            </w:r>
            <w:r w:rsidR="00CA4C2D">
              <w:rPr>
                <w:noProof/>
                <w:webHidden/>
              </w:rPr>
              <w:fldChar w:fldCharType="end"/>
            </w:r>
          </w:hyperlink>
        </w:p>
        <w:p w14:paraId="3CE6FF59" w14:textId="23128113" w:rsidR="00CA4C2D" w:rsidRDefault="006E1680">
          <w:pPr>
            <w:pStyle w:val="INNH2"/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253368" w:history="1">
            <w:r w:rsidR="00CA4C2D" w:rsidRPr="004664AA">
              <w:rPr>
                <w:rStyle w:val="Hyperkobling"/>
                <w:rFonts w:ascii="Calibri" w:hAnsi="Calibri" w:cs="DINCond-Bold"/>
                <w:b/>
                <w:bCs/>
              </w:rPr>
              <w:t>2.1</w:t>
            </w:r>
            <w:r w:rsidR="00CA4C2D">
              <w:rPr>
                <w:rFonts w:asciiTheme="minorHAnsi" w:eastAsiaTheme="minorEastAsia" w:hAnsiTheme="minorHAnsi" w:cstheme="minorBidi"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CA4C2D" w:rsidRPr="004664AA">
              <w:rPr>
                <w:rStyle w:val="Hyperkobling"/>
                <w:rFonts w:ascii="Calibri" w:hAnsi="Calibri" w:cs="DINCond-Bold"/>
                <w:b/>
                <w:bCs/>
              </w:rPr>
              <w:t>GENERELLE HMS BESTEMMELSER</w:t>
            </w:r>
            <w:r w:rsidR="00CA4C2D">
              <w:rPr>
                <w:webHidden/>
              </w:rPr>
              <w:tab/>
            </w:r>
            <w:r w:rsidR="00CA4C2D">
              <w:rPr>
                <w:webHidden/>
              </w:rPr>
              <w:fldChar w:fldCharType="begin"/>
            </w:r>
            <w:r w:rsidR="00CA4C2D">
              <w:rPr>
                <w:webHidden/>
              </w:rPr>
              <w:instrText xml:space="preserve"> PAGEREF _Toc164253368 \h </w:instrText>
            </w:r>
            <w:r w:rsidR="00CA4C2D">
              <w:rPr>
                <w:webHidden/>
              </w:rPr>
            </w:r>
            <w:r w:rsidR="00CA4C2D">
              <w:rPr>
                <w:webHidden/>
              </w:rPr>
              <w:fldChar w:fldCharType="separate"/>
            </w:r>
            <w:r w:rsidR="00CA4C2D">
              <w:rPr>
                <w:webHidden/>
              </w:rPr>
              <w:t>11</w:t>
            </w:r>
            <w:r w:rsidR="00CA4C2D">
              <w:rPr>
                <w:webHidden/>
              </w:rPr>
              <w:fldChar w:fldCharType="end"/>
            </w:r>
          </w:hyperlink>
        </w:p>
        <w:p w14:paraId="04DEC71D" w14:textId="612B717D" w:rsidR="00CA4C2D" w:rsidRDefault="006E1680">
          <w:pPr>
            <w:pStyle w:val="INNH2"/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253369" w:history="1">
            <w:r w:rsidR="00CA4C2D" w:rsidRPr="004664AA">
              <w:rPr>
                <w:rStyle w:val="Hyperkobling"/>
                <w:rFonts w:ascii="Calibri" w:hAnsi="Calibri" w:cs="DINCond-Bold"/>
                <w:b/>
                <w:bCs/>
              </w:rPr>
              <w:t>2.2</w:t>
            </w:r>
            <w:r w:rsidR="00CA4C2D">
              <w:rPr>
                <w:rFonts w:asciiTheme="minorHAnsi" w:eastAsiaTheme="minorEastAsia" w:hAnsiTheme="minorHAnsi" w:cstheme="minorBidi"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CA4C2D" w:rsidRPr="004664AA">
              <w:rPr>
                <w:rStyle w:val="Hyperkobling"/>
                <w:rFonts w:ascii="Calibri" w:hAnsi="Calibri" w:cs="DINCond-Bold"/>
                <w:b/>
                <w:bCs/>
              </w:rPr>
              <w:t>OPPLÆRING</w:t>
            </w:r>
            <w:r w:rsidR="00CA4C2D">
              <w:rPr>
                <w:webHidden/>
              </w:rPr>
              <w:tab/>
            </w:r>
            <w:r w:rsidR="00CA4C2D">
              <w:rPr>
                <w:webHidden/>
              </w:rPr>
              <w:fldChar w:fldCharType="begin"/>
            </w:r>
            <w:r w:rsidR="00CA4C2D">
              <w:rPr>
                <w:webHidden/>
              </w:rPr>
              <w:instrText xml:space="preserve"> PAGEREF _Toc164253369 \h </w:instrText>
            </w:r>
            <w:r w:rsidR="00CA4C2D">
              <w:rPr>
                <w:webHidden/>
              </w:rPr>
            </w:r>
            <w:r w:rsidR="00CA4C2D">
              <w:rPr>
                <w:webHidden/>
              </w:rPr>
              <w:fldChar w:fldCharType="separate"/>
            </w:r>
            <w:r w:rsidR="00CA4C2D">
              <w:rPr>
                <w:webHidden/>
              </w:rPr>
              <w:t>11</w:t>
            </w:r>
            <w:r w:rsidR="00CA4C2D">
              <w:rPr>
                <w:webHidden/>
              </w:rPr>
              <w:fldChar w:fldCharType="end"/>
            </w:r>
          </w:hyperlink>
        </w:p>
        <w:p w14:paraId="7189457A" w14:textId="5EF4C859" w:rsidR="00CA4C2D" w:rsidRDefault="006E1680">
          <w:pPr>
            <w:pStyle w:val="INNH2"/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253370" w:history="1">
            <w:r w:rsidR="00CA4C2D" w:rsidRPr="004664AA">
              <w:rPr>
                <w:rStyle w:val="Hyperkobling"/>
                <w:rFonts w:ascii="Calibri" w:hAnsi="Calibri" w:cs="DINCond-Bold"/>
                <w:b/>
                <w:bCs/>
              </w:rPr>
              <w:t>2.3</w:t>
            </w:r>
            <w:r w:rsidR="00CA4C2D">
              <w:rPr>
                <w:rFonts w:asciiTheme="minorHAnsi" w:eastAsiaTheme="minorEastAsia" w:hAnsiTheme="minorHAnsi" w:cstheme="minorBidi"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CA4C2D" w:rsidRPr="004664AA">
              <w:rPr>
                <w:rStyle w:val="Hyperkobling"/>
                <w:rFonts w:ascii="Calibri" w:hAnsi="Calibri" w:cs="DINCond-Bold"/>
                <w:b/>
                <w:bCs/>
              </w:rPr>
              <w:t>KOMPLEKST OG/ ELLER FARLIG UTSTYR</w:t>
            </w:r>
            <w:r w:rsidR="00CA4C2D">
              <w:rPr>
                <w:webHidden/>
              </w:rPr>
              <w:tab/>
            </w:r>
            <w:r w:rsidR="00CA4C2D">
              <w:rPr>
                <w:webHidden/>
              </w:rPr>
              <w:fldChar w:fldCharType="begin"/>
            </w:r>
            <w:r w:rsidR="00CA4C2D">
              <w:rPr>
                <w:webHidden/>
              </w:rPr>
              <w:instrText xml:space="preserve"> PAGEREF _Toc164253370 \h </w:instrText>
            </w:r>
            <w:r w:rsidR="00CA4C2D">
              <w:rPr>
                <w:webHidden/>
              </w:rPr>
            </w:r>
            <w:r w:rsidR="00CA4C2D">
              <w:rPr>
                <w:webHidden/>
              </w:rPr>
              <w:fldChar w:fldCharType="separate"/>
            </w:r>
            <w:r w:rsidR="00CA4C2D">
              <w:rPr>
                <w:webHidden/>
              </w:rPr>
              <w:t>12</w:t>
            </w:r>
            <w:r w:rsidR="00CA4C2D">
              <w:rPr>
                <w:webHidden/>
              </w:rPr>
              <w:fldChar w:fldCharType="end"/>
            </w:r>
          </w:hyperlink>
        </w:p>
        <w:p w14:paraId="3A3B3E06" w14:textId="16A7D28E" w:rsidR="00CA4C2D" w:rsidRDefault="006E1680">
          <w:pPr>
            <w:pStyle w:val="INNH1"/>
            <w:tabs>
              <w:tab w:val="right" w:leader="dot" w:pos="9629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253371" w:history="1">
            <w:r w:rsidR="00CA4C2D" w:rsidRPr="004664AA">
              <w:rPr>
                <w:rStyle w:val="Hyperkobling"/>
                <w:rFonts w:ascii="Calibri" w:hAnsi="Calibri"/>
                <w:b/>
                <w:bCs/>
                <w:noProof/>
              </w:rPr>
              <w:t>RISIKOVURDERING</w:t>
            </w:r>
            <w:r w:rsidR="00CA4C2D">
              <w:rPr>
                <w:noProof/>
                <w:webHidden/>
              </w:rPr>
              <w:tab/>
            </w:r>
            <w:r w:rsidR="00CA4C2D">
              <w:rPr>
                <w:noProof/>
                <w:webHidden/>
              </w:rPr>
              <w:fldChar w:fldCharType="begin"/>
            </w:r>
            <w:r w:rsidR="00CA4C2D">
              <w:rPr>
                <w:noProof/>
                <w:webHidden/>
              </w:rPr>
              <w:instrText xml:space="preserve"> PAGEREF _Toc164253371 \h </w:instrText>
            </w:r>
            <w:r w:rsidR="00CA4C2D">
              <w:rPr>
                <w:noProof/>
                <w:webHidden/>
              </w:rPr>
            </w:r>
            <w:r w:rsidR="00CA4C2D">
              <w:rPr>
                <w:noProof/>
                <w:webHidden/>
              </w:rPr>
              <w:fldChar w:fldCharType="separate"/>
            </w:r>
            <w:r w:rsidR="00CA4C2D">
              <w:rPr>
                <w:noProof/>
                <w:webHidden/>
              </w:rPr>
              <w:t>13</w:t>
            </w:r>
            <w:r w:rsidR="00CA4C2D">
              <w:rPr>
                <w:noProof/>
                <w:webHidden/>
              </w:rPr>
              <w:fldChar w:fldCharType="end"/>
            </w:r>
          </w:hyperlink>
        </w:p>
        <w:p w14:paraId="0DC74AD1" w14:textId="666291E1" w:rsidR="00CA4C2D" w:rsidRDefault="006E1680">
          <w:pPr>
            <w:pStyle w:val="INNH2"/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253372" w:history="1">
            <w:r w:rsidR="00CA4C2D" w:rsidRPr="004664AA">
              <w:rPr>
                <w:rStyle w:val="Hyperkobling"/>
                <w:rFonts w:ascii="Calibri" w:hAnsi="Calibri" w:cs="DINCond-Bold"/>
                <w:b/>
                <w:bCs/>
              </w:rPr>
              <w:t>3.1</w:t>
            </w:r>
            <w:r w:rsidR="00CA4C2D">
              <w:rPr>
                <w:rFonts w:asciiTheme="minorHAnsi" w:eastAsiaTheme="minorEastAsia" w:hAnsiTheme="minorHAnsi" w:cstheme="minorBidi"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CA4C2D" w:rsidRPr="004664AA">
              <w:rPr>
                <w:rStyle w:val="Hyperkobling"/>
                <w:rFonts w:ascii="Calibri" w:hAnsi="Calibri" w:cs="DINCond-Bold"/>
                <w:b/>
                <w:bCs/>
              </w:rPr>
              <w:t>GENERELT OM RISIKOVURDERING</w:t>
            </w:r>
            <w:r w:rsidR="00CA4C2D">
              <w:rPr>
                <w:webHidden/>
              </w:rPr>
              <w:tab/>
            </w:r>
            <w:r w:rsidR="00CA4C2D">
              <w:rPr>
                <w:webHidden/>
              </w:rPr>
              <w:fldChar w:fldCharType="begin"/>
            </w:r>
            <w:r w:rsidR="00CA4C2D">
              <w:rPr>
                <w:webHidden/>
              </w:rPr>
              <w:instrText xml:space="preserve"> PAGEREF _Toc164253372 \h </w:instrText>
            </w:r>
            <w:r w:rsidR="00CA4C2D">
              <w:rPr>
                <w:webHidden/>
              </w:rPr>
            </w:r>
            <w:r w:rsidR="00CA4C2D">
              <w:rPr>
                <w:webHidden/>
              </w:rPr>
              <w:fldChar w:fldCharType="separate"/>
            </w:r>
            <w:r w:rsidR="00CA4C2D">
              <w:rPr>
                <w:webHidden/>
              </w:rPr>
              <w:t>14</w:t>
            </w:r>
            <w:r w:rsidR="00CA4C2D">
              <w:rPr>
                <w:webHidden/>
              </w:rPr>
              <w:fldChar w:fldCharType="end"/>
            </w:r>
          </w:hyperlink>
        </w:p>
        <w:p w14:paraId="318DF736" w14:textId="3F55A6F8" w:rsidR="00CA4C2D" w:rsidRDefault="006E1680">
          <w:pPr>
            <w:pStyle w:val="INNH1"/>
            <w:tabs>
              <w:tab w:val="right" w:leader="dot" w:pos="9629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253373" w:history="1">
            <w:r w:rsidR="00CA4C2D" w:rsidRPr="004664AA">
              <w:rPr>
                <w:rStyle w:val="Hyperkobling"/>
                <w:rFonts w:ascii="Calibri" w:hAnsi="Calibri"/>
                <w:b/>
                <w:bCs/>
                <w:noProof/>
              </w:rPr>
              <w:t>VERNEUTSTYR OG FAREMERKING</w:t>
            </w:r>
            <w:r w:rsidR="00CA4C2D">
              <w:rPr>
                <w:noProof/>
                <w:webHidden/>
              </w:rPr>
              <w:tab/>
            </w:r>
            <w:r w:rsidR="00CA4C2D">
              <w:rPr>
                <w:noProof/>
                <w:webHidden/>
              </w:rPr>
              <w:fldChar w:fldCharType="begin"/>
            </w:r>
            <w:r w:rsidR="00CA4C2D">
              <w:rPr>
                <w:noProof/>
                <w:webHidden/>
              </w:rPr>
              <w:instrText xml:space="preserve"> PAGEREF _Toc164253373 \h </w:instrText>
            </w:r>
            <w:r w:rsidR="00CA4C2D">
              <w:rPr>
                <w:noProof/>
                <w:webHidden/>
              </w:rPr>
            </w:r>
            <w:r w:rsidR="00CA4C2D">
              <w:rPr>
                <w:noProof/>
                <w:webHidden/>
              </w:rPr>
              <w:fldChar w:fldCharType="separate"/>
            </w:r>
            <w:r w:rsidR="00CA4C2D">
              <w:rPr>
                <w:noProof/>
                <w:webHidden/>
              </w:rPr>
              <w:t>15</w:t>
            </w:r>
            <w:r w:rsidR="00CA4C2D">
              <w:rPr>
                <w:noProof/>
                <w:webHidden/>
              </w:rPr>
              <w:fldChar w:fldCharType="end"/>
            </w:r>
          </w:hyperlink>
        </w:p>
        <w:p w14:paraId="2E51B0CE" w14:textId="5279D0A5" w:rsidR="00CA4C2D" w:rsidRDefault="006E1680">
          <w:pPr>
            <w:pStyle w:val="INNH2"/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253374" w:history="1">
            <w:r w:rsidR="00CA4C2D" w:rsidRPr="004664AA">
              <w:rPr>
                <w:rStyle w:val="Hyperkobling"/>
                <w:rFonts w:ascii="Calibri" w:hAnsi="Calibri" w:cs="DINCond-Bold"/>
                <w:b/>
                <w:bCs/>
              </w:rPr>
              <w:t>4.1</w:t>
            </w:r>
            <w:r w:rsidR="00CA4C2D">
              <w:rPr>
                <w:rFonts w:asciiTheme="minorHAnsi" w:eastAsiaTheme="minorEastAsia" w:hAnsiTheme="minorHAnsi" w:cstheme="minorBidi"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CA4C2D" w:rsidRPr="004664AA">
              <w:rPr>
                <w:rStyle w:val="Hyperkobling"/>
                <w:rFonts w:ascii="Calibri" w:hAnsi="Calibri" w:cs="DINCond-Bold"/>
                <w:b/>
                <w:bCs/>
              </w:rPr>
              <w:t>GENERELLE BESTEMMELSER VERNEUTSTYR OG FAREMERKING</w:t>
            </w:r>
            <w:r w:rsidR="00CA4C2D">
              <w:rPr>
                <w:webHidden/>
              </w:rPr>
              <w:tab/>
            </w:r>
            <w:r w:rsidR="00CA4C2D">
              <w:rPr>
                <w:webHidden/>
              </w:rPr>
              <w:fldChar w:fldCharType="begin"/>
            </w:r>
            <w:r w:rsidR="00CA4C2D">
              <w:rPr>
                <w:webHidden/>
              </w:rPr>
              <w:instrText xml:space="preserve"> PAGEREF _Toc164253374 \h </w:instrText>
            </w:r>
            <w:r w:rsidR="00CA4C2D">
              <w:rPr>
                <w:webHidden/>
              </w:rPr>
            </w:r>
            <w:r w:rsidR="00CA4C2D">
              <w:rPr>
                <w:webHidden/>
              </w:rPr>
              <w:fldChar w:fldCharType="separate"/>
            </w:r>
            <w:r w:rsidR="00CA4C2D">
              <w:rPr>
                <w:webHidden/>
              </w:rPr>
              <w:t>16</w:t>
            </w:r>
            <w:r w:rsidR="00CA4C2D">
              <w:rPr>
                <w:webHidden/>
              </w:rPr>
              <w:fldChar w:fldCharType="end"/>
            </w:r>
          </w:hyperlink>
        </w:p>
        <w:p w14:paraId="0EF88EAE" w14:textId="6915FCAB" w:rsidR="00CA4C2D" w:rsidRDefault="006E1680">
          <w:pPr>
            <w:pStyle w:val="INNH2"/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253375" w:history="1">
            <w:r w:rsidR="00CA4C2D" w:rsidRPr="004664AA">
              <w:rPr>
                <w:rStyle w:val="Hyperkobling"/>
                <w:rFonts w:ascii="Calibri" w:hAnsi="Calibri" w:cs="DINCond-Bold"/>
                <w:b/>
                <w:bCs/>
              </w:rPr>
              <w:t>4.2</w:t>
            </w:r>
            <w:r w:rsidR="00CA4C2D">
              <w:rPr>
                <w:rFonts w:asciiTheme="minorHAnsi" w:eastAsiaTheme="minorEastAsia" w:hAnsiTheme="minorHAnsi" w:cstheme="minorBidi"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CA4C2D" w:rsidRPr="004664AA">
              <w:rPr>
                <w:rStyle w:val="Hyperkobling"/>
                <w:rFonts w:ascii="Calibri" w:hAnsi="Calibri" w:cs="DINCond-Bold"/>
                <w:b/>
                <w:bCs/>
              </w:rPr>
              <w:t>PERSONLIG VERNEUTSTYR</w:t>
            </w:r>
            <w:r w:rsidR="00CA4C2D">
              <w:rPr>
                <w:webHidden/>
              </w:rPr>
              <w:tab/>
            </w:r>
            <w:r w:rsidR="00CA4C2D">
              <w:rPr>
                <w:webHidden/>
              </w:rPr>
              <w:fldChar w:fldCharType="begin"/>
            </w:r>
            <w:r w:rsidR="00CA4C2D">
              <w:rPr>
                <w:webHidden/>
              </w:rPr>
              <w:instrText xml:space="preserve"> PAGEREF _Toc164253375 \h </w:instrText>
            </w:r>
            <w:r w:rsidR="00CA4C2D">
              <w:rPr>
                <w:webHidden/>
              </w:rPr>
            </w:r>
            <w:r w:rsidR="00CA4C2D">
              <w:rPr>
                <w:webHidden/>
              </w:rPr>
              <w:fldChar w:fldCharType="separate"/>
            </w:r>
            <w:r w:rsidR="00CA4C2D">
              <w:rPr>
                <w:webHidden/>
              </w:rPr>
              <w:t>17</w:t>
            </w:r>
            <w:r w:rsidR="00CA4C2D">
              <w:rPr>
                <w:webHidden/>
              </w:rPr>
              <w:fldChar w:fldCharType="end"/>
            </w:r>
          </w:hyperlink>
        </w:p>
        <w:p w14:paraId="70865365" w14:textId="0B15E8D5" w:rsidR="00CA4C2D" w:rsidRDefault="006E1680">
          <w:pPr>
            <w:pStyle w:val="INNH2"/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253376" w:history="1">
            <w:r w:rsidR="00CA4C2D" w:rsidRPr="004664AA">
              <w:rPr>
                <w:rStyle w:val="Hyperkobling"/>
                <w:rFonts w:ascii="Calibri" w:hAnsi="Calibri" w:cs="DINCond-Bold"/>
                <w:b/>
                <w:bCs/>
              </w:rPr>
              <w:t>4.3</w:t>
            </w:r>
            <w:r w:rsidR="00CA4C2D">
              <w:rPr>
                <w:rFonts w:asciiTheme="minorHAnsi" w:eastAsiaTheme="minorEastAsia" w:hAnsiTheme="minorHAnsi" w:cstheme="minorBidi"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CA4C2D" w:rsidRPr="004664AA">
              <w:rPr>
                <w:rStyle w:val="Hyperkobling"/>
                <w:rFonts w:ascii="Calibri" w:hAnsi="Calibri" w:cs="DINCond-Bold"/>
                <w:b/>
                <w:bCs/>
              </w:rPr>
              <w:t>HMS NETT SIDER</w:t>
            </w:r>
            <w:r w:rsidR="00CA4C2D">
              <w:rPr>
                <w:webHidden/>
              </w:rPr>
              <w:tab/>
            </w:r>
            <w:r w:rsidR="00CA4C2D">
              <w:rPr>
                <w:webHidden/>
              </w:rPr>
              <w:fldChar w:fldCharType="begin"/>
            </w:r>
            <w:r w:rsidR="00CA4C2D">
              <w:rPr>
                <w:webHidden/>
              </w:rPr>
              <w:instrText xml:space="preserve"> PAGEREF _Toc164253376 \h </w:instrText>
            </w:r>
            <w:r w:rsidR="00CA4C2D">
              <w:rPr>
                <w:webHidden/>
              </w:rPr>
            </w:r>
            <w:r w:rsidR="00CA4C2D">
              <w:rPr>
                <w:webHidden/>
              </w:rPr>
              <w:fldChar w:fldCharType="separate"/>
            </w:r>
            <w:r w:rsidR="00CA4C2D">
              <w:rPr>
                <w:webHidden/>
              </w:rPr>
              <w:t>19</w:t>
            </w:r>
            <w:r w:rsidR="00CA4C2D">
              <w:rPr>
                <w:webHidden/>
              </w:rPr>
              <w:fldChar w:fldCharType="end"/>
            </w:r>
          </w:hyperlink>
        </w:p>
        <w:p w14:paraId="6C3A2DA5" w14:textId="555016D2" w:rsidR="00CA4C2D" w:rsidRDefault="006E1680">
          <w:pPr>
            <w:pStyle w:val="INNH2"/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253377" w:history="1">
            <w:r w:rsidR="00CA4C2D" w:rsidRPr="004664AA">
              <w:rPr>
                <w:rStyle w:val="Hyperkobling"/>
                <w:rFonts w:ascii="Calibri" w:hAnsi="Calibri" w:cs="DINCond-Bold"/>
                <w:b/>
                <w:bCs/>
              </w:rPr>
              <w:t>4.4</w:t>
            </w:r>
            <w:r w:rsidR="00CA4C2D">
              <w:rPr>
                <w:rFonts w:asciiTheme="minorHAnsi" w:eastAsiaTheme="minorEastAsia" w:hAnsiTheme="minorHAnsi" w:cstheme="minorBidi"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CA4C2D" w:rsidRPr="004664AA">
              <w:rPr>
                <w:rStyle w:val="Hyperkobling"/>
                <w:rFonts w:ascii="Calibri" w:hAnsi="Calibri" w:cs="DINCond-Bold"/>
                <w:b/>
                <w:bCs/>
              </w:rPr>
              <w:t>FORSØK PÅGÅR</w:t>
            </w:r>
            <w:r w:rsidR="00CA4C2D">
              <w:rPr>
                <w:webHidden/>
              </w:rPr>
              <w:tab/>
            </w:r>
            <w:r w:rsidR="00CA4C2D">
              <w:rPr>
                <w:webHidden/>
              </w:rPr>
              <w:fldChar w:fldCharType="begin"/>
            </w:r>
            <w:r w:rsidR="00CA4C2D">
              <w:rPr>
                <w:webHidden/>
              </w:rPr>
              <w:instrText xml:space="preserve"> PAGEREF _Toc164253377 \h </w:instrText>
            </w:r>
            <w:r w:rsidR="00CA4C2D">
              <w:rPr>
                <w:webHidden/>
              </w:rPr>
            </w:r>
            <w:r w:rsidR="00CA4C2D">
              <w:rPr>
                <w:webHidden/>
              </w:rPr>
              <w:fldChar w:fldCharType="separate"/>
            </w:r>
            <w:r w:rsidR="00CA4C2D">
              <w:rPr>
                <w:webHidden/>
              </w:rPr>
              <w:t>19</w:t>
            </w:r>
            <w:r w:rsidR="00CA4C2D">
              <w:rPr>
                <w:webHidden/>
              </w:rPr>
              <w:fldChar w:fldCharType="end"/>
            </w:r>
          </w:hyperlink>
        </w:p>
        <w:p w14:paraId="0EF5F8C6" w14:textId="350C93B5" w:rsidR="00CA4C2D" w:rsidRDefault="006E1680">
          <w:pPr>
            <w:pStyle w:val="INNH1"/>
            <w:tabs>
              <w:tab w:val="right" w:leader="dot" w:pos="9629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253378" w:history="1">
            <w:r w:rsidR="00CA4C2D" w:rsidRPr="004664AA">
              <w:rPr>
                <w:rStyle w:val="Hyperkobling"/>
                <w:rFonts w:ascii="Calibri" w:hAnsi="Calibri"/>
                <w:b/>
                <w:bCs/>
                <w:noProof/>
              </w:rPr>
              <w:t>FØRSTEHJELP OG HÅNDTERING VED ULYKKER</w:t>
            </w:r>
            <w:r w:rsidR="00CA4C2D">
              <w:rPr>
                <w:noProof/>
                <w:webHidden/>
              </w:rPr>
              <w:tab/>
            </w:r>
            <w:r w:rsidR="00CA4C2D">
              <w:rPr>
                <w:noProof/>
                <w:webHidden/>
              </w:rPr>
              <w:fldChar w:fldCharType="begin"/>
            </w:r>
            <w:r w:rsidR="00CA4C2D">
              <w:rPr>
                <w:noProof/>
                <w:webHidden/>
              </w:rPr>
              <w:instrText xml:space="preserve"> PAGEREF _Toc164253378 \h </w:instrText>
            </w:r>
            <w:r w:rsidR="00CA4C2D">
              <w:rPr>
                <w:noProof/>
                <w:webHidden/>
              </w:rPr>
            </w:r>
            <w:r w:rsidR="00CA4C2D">
              <w:rPr>
                <w:noProof/>
                <w:webHidden/>
              </w:rPr>
              <w:fldChar w:fldCharType="separate"/>
            </w:r>
            <w:r w:rsidR="00CA4C2D">
              <w:rPr>
                <w:noProof/>
                <w:webHidden/>
              </w:rPr>
              <w:t>20</w:t>
            </w:r>
            <w:r w:rsidR="00CA4C2D">
              <w:rPr>
                <w:noProof/>
                <w:webHidden/>
              </w:rPr>
              <w:fldChar w:fldCharType="end"/>
            </w:r>
          </w:hyperlink>
        </w:p>
        <w:p w14:paraId="0D5571B7" w14:textId="6EA92FFC" w:rsidR="00CA4C2D" w:rsidRDefault="006E1680">
          <w:pPr>
            <w:pStyle w:val="INNH1"/>
            <w:tabs>
              <w:tab w:val="right" w:leader="dot" w:pos="9629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253379" w:history="1">
            <w:r w:rsidR="00CA4C2D" w:rsidRPr="004664AA">
              <w:rPr>
                <w:rStyle w:val="Hyperkobling"/>
                <w:rFonts w:ascii="Calibri" w:hAnsi="Calibri"/>
                <w:b/>
                <w:bCs/>
                <w:noProof/>
              </w:rPr>
              <w:t>BRANN</w:t>
            </w:r>
            <w:r w:rsidR="00CA4C2D">
              <w:rPr>
                <w:noProof/>
                <w:webHidden/>
              </w:rPr>
              <w:tab/>
            </w:r>
            <w:r w:rsidR="00CA4C2D">
              <w:rPr>
                <w:noProof/>
                <w:webHidden/>
              </w:rPr>
              <w:fldChar w:fldCharType="begin"/>
            </w:r>
            <w:r w:rsidR="00CA4C2D">
              <w:rPr>
                <w:noProof/>
                <w:webHidden/>
              </w:rPr>
              <w:instrText xml:space="preserve"> PAGEREF _Toc164253379 \h </w:instrText>
            </w:r>
            <w:r w:rsidR="00CA4C2D">
              <w:rPr>
                <w:noProof/>
                <w:webHidden/>
              </w:rPr>
            </w:r>
            <w:r w:rsidR="00CA4C2D">
              <w:rPr>
                <w:noProof/>
                <w:webHidden/>
              </w:rPr>
              <w:fldChar w:fldCharType="separate"/>
            </w:r>
            <w:r w:rsidR="00CA4C2D">
              <w:rPr>
                <w:noProof/>
                <w:webHidden/>
              </w:rPr>
              <w:t>25</w:t>
            </w:r>
            <w:r w:rsidR="00CA4C2D">
              <w:rPr>
                <w:noProof/>
                <w:webHidden/>
              </w:rPr>
              <w:fldChar w:fldCharType="end"/>
            </w:r>
          </w:hyperlink>
        </w:p>
        <w:p w14:paraId="21F82C49" w14:textId="7D6BC755" w:rsidR="00CA4C2D" w:rsidRDefault="006E1680">
          <w:pPr>
            <w:pStyle w:val="INNH2"/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253380" w:history="1">
            <w:r w:rsidR="00CA4C2D" w:rsidRPr="004664AA">
              <w:rPr>
                <w:rStyle w:val="Hyperkobling"/>
                <w:rFonts w:ascii="Calibri" w:hAnsi="Calibri" w:cs="DINCond-Bold"/>
                <w:b/>
                <w:bCs/>
              </w:rPr>
              <w:t>6.1</w:t>
            </w:r>
            <w:r w:rsidR="00CA4C2D">
              <w:rPr>
                <w:rFonts w:asciiTheme="minorHAnsi" w:eastAsiaTheme="minorEastAsia" w:hAnsiTheme="minorHAnsi" w:cstheme="minorBidi"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CA4C2D" w:rsidRPr="004664AA">
              <w:rPr>
                <w:rStyle w:val="Hyperkobling"/>
                <w:rFonts w:ascii="Calibri" w:hAnsi="Calibri" w:cs="DINCond-Bold"/>
                <w:b/>
                <w:bCs/>
              </w:rPr>
              <w:t>GENERELLE BESTEMMELSER VED BRANN</w:t>
            </w:r>
            <w:r w:rsidR="00CA4C2D">
              <w:rPr>
                <w:webHidden/>
              </w:rPr>
              <w:tab/>
            </w:r>
            <w:r w:rsidR="00CA4C2D">
              <w:rPr>
                <w:webHidden/>
              </w:rPr>
              <w:fldChar w:fldCharType="begin"/>
            </w:r>
            <w:r w:rsidR="00CA4C2D">
              <w:rPr>
                <w:webHidden/>
              </w:rPr>
              <w:instrText xml:space="preserve"> PAGEREF _Toc164253380 \h </w:instrText>
            </w:r>
            <w:r w:rsidR="00CA4C2D">
              <w:rPr>
                <w:webHidden/>
              </w:rPr>
            </w:r>
            <w:r w:rsidR="00CA4C2D">
              <w:rPr>
                <w:webHidden/>
              </w:rPr>
              <w:fldChar w:fldCharType="separate"/>
            </w:r>
            <w:r w:rsidR="00CA4C2D">
              <w:rPr>
                <w:webHidden/>
              </w:rPr>
              <w:t>26</w:t>
            </w:r>
            <w:r w:rsidR="00CA4C2D">
              <w:rPr>
                <w:webHidden/>
              </w:rPr>
              <w:fldChar w:fldCharType="end"/>
            </w:r>
          </w:hyperlink>
        </w:p>
        <w:p w14:paraId="48C7A5D7" w14:textId="50A71611" w:rsidR="00CA4C2D" w:rsidRDefault="006E1680">
          <w:pPr>
            <w:pStyle w:val="INNH2"/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253381" w:history="1">
            <w:r w:rsidR="00CA4C2D" w:rsidRPr="004664AA">
              <w:rPr>
                <w:rStyle w:val="Hyperkobling"/>
                <w:rFonts w:ascii="Calibri" w:hAnsi="Calibri" w:cs="DINCond-Bold"/>
                <w:b/>
                <w:bCs/>
              </w:rPr>
              <w:t>6.2</w:t>
            </w:r>
            <w:r w:rsidR="00CA4C2D">
              <w:rPr>
                <w:rFonts w:asciiTheme="minorHAnsi" w:eastAsiaTheme="minorEastAsia" w:hAnsiTheme="minorHAnsi" w:cstheme="minorBidi"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CA4C2D" w:rsidRPr="004664AA">
              <w:rPr>
                <w:rStyle w:val="Hyperkobling"/>
                <w:rFonts w:ascii="Calibri" w:hAnsi="Calibri" w:cs="DINCond-Bold"/>
                <w:b/>
                <w:bCs/>
              </w:rPr>
              <w:t>EVAKUREING VED BRANNALARM</w:t>
            </w:r>
            <w:r w:rsidR="00CA4C2D">
              <w:rPr>
                <w:webHidden/>
              </w:rPr>
              <w:tab/>
            </w:r>
            <w:r w:rsidR="00CA4C2D">
              <w:rPr>
                <w:webHidden/>
              </w:rPr>
              <w:fldChar w:fldCharType="begin"/>
            </w:r>
            <w:r w:rsidR="00CA4C2D">
              <w:rPr>
                <w:webHidden/>
              </w:rPr>
              <w:instrText xml:space="preserve"> PAGEREF _Toc164253381 \h </w:instrText>
            </w:r>
            <w:r w:rsidR="00CA4C2D">
              <w:rPr>
                <w:webHidden/>
              </w:rPr>
            </w:r>
            <w:r w:rsidR="00CA4C2D">
              <w:rPr>
                <w:webHidden/>
              </w:rPr>
              <w:fldChar w:fldCharType="separate"/>
            </w:r>
            <w:r w:rsidR="00CA4C2D">
              <w:rPr>
                <w:webHidden/>
              </w:rPr>
              <w:t>27</w:t>
            </w:r>
            <w:r w:rsidR="00CA4C2D">
              <w:rPr>
                <w:webHidden/>
              </w:rPr>
              <w:fldChar w:fldCharType="end"/>
            </w:r>
          </w:hyperlink>
        </w:p>
        <w:p w14:paraId="2E320139" w14:textId="59656F26" w:rsidR="00CA4C2D" w:rsidRDefault="006E1680">
          <w:pPr>
            <w:pStyle w:val="INNH2"/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253382" w:history="1">
            <w:r w:rsidR="00CA4C2D" w:rsidRPr="004664AA">
              <w:rPr>
                <w:rStyle w:val="Hyperkobling"/>
                <w:rFonts w:ascii="Calibri" w:hAnsi="Calibri" w:cs="DINCond-Bold"/>
                <w:b/>
                <w:bCs/>
              </w:rPr>
              <w:t>6.3</w:t>
            </w:r>
            <w:r w:rsidR="00CA4C2D">
              <w:rPr>
                <w:rFonts w:asciiTheme="minorHAnsi" w:eastAsiaTheme="minorEastAsia" w:hAnsiTheme="minorHAnsi" w:cstheme="minorBidi"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CA4C2D" w:rsidRPr="004664AA">
              <w:rPr>
                <w:rStyle w:val="Hyperkobling"/>
                <w:rFonts w:ascii="Calibri" w:hAnsi="Calibri" w:cs="DINCond-Bold"/>
                <w:b/>
                <w:bCs/>
              </w:rPr>
              <w:t>SLUKKING AV BRANN</w:t>
            </w:r>
            <w:r w:rsidR="00CA4C2D">
              <w:rPr>
                <w:webHidden/>
              </w:rPr>
              <w:tab/>
            </w:r>
            <w:r w:rsidR="00CA4C2D">
              <w:rPr>
                <w:webHidden/>
              </w:rPr>
              <w:fldChar w:fldCharType="begin"/>
            </w:r>
            <w:r w:rsidR="00CA4C2D">
              <w:rPr>
                <w:webHidden/>
              </w:rPr>
              <w:instrText xml:space="preserve"> PAGEREF _Toc164253382 \h </w:instrText>
            </w:r>
            <w:r w:rsidR="00CA4C2D">
              <w:rPr>
                <w:webHidden/>
              </w:rPr>
            </w:r>
            <w:r w:rsidR="00CA4C2D">
              <w:rPr>
                <w:webHidden/>
              </w:rPr>
              <w:fldChar w:fldCharType="separate"/>
            </w:r>
            <w:r w:rsidR="00CA4C2D">
              <w:rPr>
                <w:webHidden/>
              </w:rPr>
              <w:t>27</w:t>
            </w:r>
            <w:r w:rsidR="00CA4C2D">
              <w:rPr>
                <w:webHidden/>
              </w:rPr>
              <w:fldChar w:fldCharType="end"/>
            </w:r>
          </w:hyperlink>
        </w:p>
        <w:p w14:paraId="4F65B28F" w14:textId="5593E2F1" w:rsidR="00CA4C2D" w:rsidRDefault="006E1680">
          <w:pPr>
            <w:pStyle w:val="INNH1"/>
            <w:tabs>
              <w:tab w:val="right" w:leader="dot" w:pos="9629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253383" w:history="1">
            <w:r w:rsidR="00CA4C2D" w:rsidRPr="004664AA">
              <w:rPr>
                <w:rStyle w:val="Hyperkobling"/>
                <w:rFonts w:ascii="Calibri" w:hAnsi="Calibri"/>
                <w:b/>
                <w:bCs/>
                <w:noProof/>
              </w:rPr>
              <w:t>UTSTYR OG TEKNISKE HJELPEMIDLER</w:t>
            </w:r>
            <w:r w:rsidR="00CA4C2D">
              <w:rPr>
                <w:noProof/>
                <w:webHidden/>
              </w:rPr>
              <w:tab/>
            </w:r>
            <w:r w:rsidR="00CA4C2D">
              <w:rPr>
                <w:noProof/>
                <w:webHidden/>
              </w:rPr>
              <w:fldChar w:fldCharType="begin"/>
            </w:r>
            <w:r w:rsidR="00CA4C2D">
              <w:rPr>
                <w:noProof/>
                <w:webHidden/>
              </w:rPr>
              <w:instrText xml:space="preserve"> PAGEREF _Toc164253383 \h </w:instrText>
            </w:r>
            <w:r w:rsidR="00CA4C2D">
              <w:rPr>
                <w:noProof/>
                <w:webHidden/>
              </w:rPr>
            </w:r>
            <w:r w:rsidR="00CA4C2D">
              <w:rPr>
                <w:noProof/>
                <w:webHidden/>
              </w:rPr>
              <w:fldChar w:fldCharType="separate"/>
            </w:r>
            <w:r w:rsidR="00CA4C2D">
              <w:rPr>
                <w:noProof/>
                <w:webHidden/>
              </w:rPr>
              <w:t>29</w:t>
            </w:r>
            <w:r w:rsidR="00CA4C2D">
              <w:rPr>
                <w:noProof/>
                <w:webHidden/>
              </w:rPr>
              <w:fldChar w:fldCharType="end"/>
            </w:r>
          </w:hyperlink>
        </w:p>
        <w:p w14:paraId="0B800366" w14:textId="0F84187C" w:rsidR="00CA4C2D" w:rsidRDefault="006E1680">
          <w:pPr>
            <w:pStyle w:val="INNH2"/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253384" w:history="1">
            <w:r w:rsidR="00CA4C2D" w:rsidRPr="004664AA">
              <w:rPr>
                <w:rStyle w:val="Hyperkobling"/>
                <w:rFonts w:ascii="Calibri" w:hAnsi="Calibri" w:cs="DINCond-Bold"/>
                <w:b/>
                <w:bCs/>
              </w:rPr>
              <w:t>7.1 GENERELLE SIKKERHETSBESTEMMELSER FOR UTSTYR OG MASKINER</w:t>
            </w:r>
            <w:r w:rsidR="00CA4C2D">
              <w:rPr>
                <w:webHidden/>
              </w:rPr>
              <w:tab/>
            </w:r>
            <w:r w:rsidR="00CA4C2D">
              <w:rPr>
                <w:webHidden/>
              </w:rPr>
              <w:fldChar w:fldCharType="begin"/>
            </w:r>
            <w:r w:rsidR="00CA4C2D">
              <w:rPr>
                <w:webHidden/>
              </w:rPr>
              <w:instrText xml:space="preserve"> PAGEREF _Toc164253384 \h </w:instrText>
            </w:r>
            <w:r w:rsidR="00CA4C2D">
              <w:rPr>
                <w:webHidden/>
              </w:rPr>
            </w:r>
            <w:r w:rsidR="00CA4C2D">
              <w:rPr>
                <w:webHidden/>
              </w:rPr>
              <w:fldChar w:fldCharType="separate"/>
            </w:r>
            <w:r w:rsidR="00CA4C2D">
              <w:rPr>
                <w:webHidden/>
              </w:rPr>
              <w:t>30</w:t>
            </w:r>
            <w:r w:rsidR="00CA4C2D">
              <w:rPr>
                <w:webHidden/>
              </w:rPr>
              <w:fldChar w:fldCharType="end"/>
            </w:r>
          </w:hyperlink>
        </w:p>
        <w:p w14:paraId="490F25AA" w14:textId="1F0C0564" w:rsidR="00CA4C2D" w:rsidRDefault="006E1680">
          <w:pPr>
            <w:pStyle w:val="INNH2"/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253385" w:history="1">
            <w:r w:rsidR="00CA4C2D" w:rsidRPr="004664AA">
              <w:rPr>
                <w:rStyle w:val="Hyperkobling"/>
                <w:rFonts w:ascii="Calibri" w:hAnsi="Calibri" w:cs="DINCond-Bold"/>
                <w:b/>
                <w:bCs/>
              </w:rPr>
              <w:t>7.2</w:t>
            </w:r>
            <w:r w:rsidR="00CA4C2D">
              <w:rPr>
                <w:rFonts w:asciiTheme="minorHAnsi" w:eastAsiaTheme="minorEastAsia" w:hAnsiTheme="minorHAnsi" w:cstheme="minorBidi"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CA4C2D" w:rsidRPr="004664AA">
              <w:rPr>
                <w:rStyle w:val="Hyperkobling"/>
                <w:rFonts w:ascii="Calibri" w:hAnsi="Calibri" w:cs="DINCond-Bold"/>
                <w:b/>
                <w:bCs/>
              </w:rPr>
              <w:t>AVTREKKSSKAP</w:t>
            </w:r>
            <w:r w:rsidR="00CA4C2D">
              <w:rPr>
                <w:webHidden/>
              </w:rPr>
              <w:tab/>
            </w:r>
            <w:r w:rsidR="00CA4C2D">
              <w:rPr>
                <w:webHidden/>
              </w:rPr>
              <w:fldChar w:fldCharType="begin"/>
            </w:r>
            <w:r w:rsidR="00CA4C2D">
              <w:rPr>
                <w:webHidden/>
              </w:rPr>
              <w:instrText xml:space="preserve"> PAGEREF _Toc164253385 \h </w:instrText>
            </w:r>
            <w:r w:rsidR="00CA4C2D">
              <w:rPr>
                <w:webHidden/>
              </w:rPr>
            </w:r>
            <w:r w:rsidR="00CA4C2D">
              <w:rPr>
                <w:webHidden/>
              </w:rPr>
              <w:fldChar w:fldCharType="separate"/>
            </w:r>
            <w:r w:rsidR="00CA4C2D">
              <w:rPr>
                <w:webHidden/>
              </w:rPr>
              <w:t>31</w:t>
            </w:r>
            <w:r w:rsidR="00CA4C2D">
              <w:rPr>
                <w:webHidden/>
              </w:rPr>
              <w:fldChar w:fldCharType="end"/>
            </w:r>
          </w:hyperlink>
        </w:p>
        <w:p w14:paraId="6524BAC7" w14:textId="361C531D" w:rsidR="00CA4C2D" w:rsidRDefault="006E1680">
          <w:pPr>
            <w:pStyle w:val="INNH2"/>
          </w:pPr>
          <w:hyperlink w:anchor="_Toc164253386" w:history="1">
            <w:r w:rsidR="00CA4C2D" w:rsidRPr="004664AA">
              <w:rPr>
                <w:rStyle w:val="Hyperkobling"/>
                <w:rFonts w:ascii="Calibri" w:hAnsi="Calibri" w:cs="DINCond-Bold"/>
                <w:b/>
                <w:bCs/>
              </w:rPr>
              <w:t>7.3</w:t>
            </w:r>
            <w:r w:rsidR="00CA4C2D">
              <w:rPr>
                <w:rFonts w:asciiTheme="minorHAnsi" w:eastAsiaTheme="minorEastAsia" w:hAnsiTheme="minorHAnsi" w:cstheme="minorBidi"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CA4C2D" w:rsidRPr="004664AA">
              <w:rPr>
                <w:rStyle w:val="Hyperkobling"/>
                <w:rFonts w:ascii="Calibri" w:hAnsi="Calibri" w:cs="DINCond-Bold"/>
                <w:b/>
                <w:bCs/>
              </w:rPr>
              <w:t>VARMT ARBEID</w:t>
            </w:r>
            <w:r w:rsidR="00CA4C2D">
              <w:rPr>
                <w:webHidden/>
              </w:rPr>
              <w:tab/>
            </w:r>
            <w:r w:rsidR="00CA4C2D">
              <w:rPr>
                <w:webHidden/>
              </w:rPr>
              <w:fldChar w:fldCharType="begin"/>
            </w:r>
            <w:r w:rsidR="00CA4C2D">
              <w:rPr>
                <w:webHidden/>
              </w:rPr>
              <w:instrText xml:space="preserve"> PAGEREF _Toc164253386 \h </w:instrText>
            </w:r>
            <w:r w:rsidR="00CA4C2D">
              <w:rPr>
                <w:webHidden/>
              </w:rPr>
            </w:r>
            <w:r w:rsidR="00CA4C2D">
              <w:rPr>
                <w:webHidden/>
              </w:rPr>
              <w:fldChar w:fldCharType="separate"/>
            </w:r>
            <w:r w:rsidR="00CA4C2D">
              <w:rPr>
                <w:webHidden/>
              </w:rPr>
              <w:t>33</w:t>
            </w:r>
            <w:r w:rsidR="00CA4C2D">
              <w:rPr>
                <w:webHidden/>
              </w:rPr>
              <w:fldChar w:fldCharType="end"/>
            </w:r>
          </w:hyperlink>
        </w:p>
        <w:p w14:paraId="65ED38FF" w14:textId="00D7B158" w:rsidR="00EE66C8" w:rsidRPr="00EE66C8" w:rsidRDefault="006E1680" w:rsidP="00EE66C8">
          <w:pPr>
            <w:pStyle w:val="INNH1"/>
            <w:tabs>
              <w:tab w:val="right" w:leader="dot" w:pos="9629"/>
            </w:tabs>
          </w:pPr>
          <w:hyperlink w:anchor="_Toc164253383" w:history="1">
            <w:r w:rsidR="00EE66C8">
              <w:rPr>
                <w:rStyle w:val="Hyperkobling"/>
                <w:rFonts w:ascii="Calibri" w:hAnsi="Calibri"/>
                <w:b/>
                <w:bCs/>
                <w:noProof/>
              </w:rPr>
              <w:t xml:space="preserve">KJEMIKALIER OG FARLIGE </w:t>
            </w:r>
            <w:r w:rsidR="00EE66C8" w:rsidRPr="004664AA">
              <w:rPr>
                <w:rStyle w:val="Hyperkobling"/>
                <w:rFonts w:ascii="Calibri" w:hAnsi="Calibri"/>
                <w:b/>
                <w:bCs/>
                <w:noProof/>
              </w:rPr>
              <w:t>ST</w:t>
            </w:r>
            <w:r w:rsidR="00EE66C8">
              <w:rPr>
                <w:rStyle w:val="Hyperkobling"/>
                <w:rFonts w:ascii="Calibri" w:hAnsi="Calibri"/>
                <w:b/>
                <w:bCs/>
                <w:noProof/>
              </w:rPr>
              <w:t>OFFER</w:t>
            </w:r>
            <w:r w:rsidR="00EE66C8">
              <w:rPr>
                <w:noProof/>
                <w:webHidden/>
              </w:rPr>
              <w:tab/>
              <w:t>34</w:t>
            </w:r>
          </w:hyperlink>
        </w:p>
        <w:p w14:paraId="4D1E6432" w14:textId="7F89DD0F" w:rsidR="00CA4C2D" w:rsidRDefault="006E1680">
          <w:pPr>
            <w:pStyle w:val="INNH2"/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253387" w:history="1">
            <w:r w:rsidR="00CA4C2D" w:rsidRPr="004664AA">
              <w:rPr>
                <w:rStyle w:val="Hyperkobling"/>
                <w:rFonts w:ascii="Calibri" w:hAnsi="Calibri" w:cs="Calibri"/>
                <w:b/>
                <w:bCs/>
                <w:color w:val="3A2200" w:themeColor="hyperlink" w:themeShade="40"/>
              </w:rPr>
              <w:t>8.1</w:t>
            </w:r>
            <w:r w:rsidR="00CA4C2D">
              <w:rPr>
                <w:rFonts w:asciiTheme="minorHAnsi" w:eastAsiaTheme="minorEastAsia" w:hAnsiTheme="minorHAnsi" w:cstheme="minorBidi"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CA4C2D" w:rsidRPr="004664AA">
              <w:rPr>
                <w:rStyle w:val="Hyperkobling"/>
                <w:rFonts w:ascii="Calibri" w:hAnsi="Calibri" w:cs="DINCond-Bold"/>
                <w:b/>
                <w:bCs/>
              </w:rPr>
              <w:t>GENERELLE SIKKERHETSBESTEMMELSER FOR KJEMIKALIER OG FARLIGE STOFFER</w:t>
            </w:r>
            <w:r w:rsidR="00CA4C2D">
              <w:rPr>
                <w:webHidden/>
              </w:rPr>
              <w:tab/>
            </w:r>
            <w:r w:rsidR="00CA4C2D">
              <w:rPr>
                <w:webHidden/>
              </w:rPr>
              <w:fldChar w:fldCharType="begin"/>
            </w:r>
            <w:r w:rsidR="00CA4C2D">
              <w:rPr>
                <w:webHidden/>
              </w:rPr>
              <w:instrText xml:space="preserve"> PAGEREF _Toc164253387 \h </w:instrText>
            </w:r>
            <w:r w:rsidR="00CA4C2D">
              <w:rPr>
                <w:webHidden/>
              </w:rPr>
            </w:r>
            <w:r w:rsidR="00CA4C2D">
              <w:rPr>
                <w:webHidden/>
              </w:rPr>
              <w:fldChar w:fldCharType="separate"/>
            </w:r>
            <w:r w:rsidR="00CA4C2D">
              <w:rPr>
                <w:webHidden/>
              </w:rPr>
              <w:t>35</w:t>
            </w:r>
            <w:r w:rsidR="00CA4C2D">
              <w:rPr>
                <w:webHidden/>
              </w:rPr>
              <w:fldChar w:fldCharType="end"/>
            </w:r>
          </w:hyperlink>
        </w:p>
        <w:p w14:paraId="21F6AE54" w14:textId="6916E0C7" w:rsidR="00CA4C2D" w:rsidRDefault="006E1680">
          <w:pPr>
            <w:pStyle w:val="INNH2"/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253388" w:history="1">
            <w:r w:rsidR="00CA4C2D" w:rsidRPr="004664AA">
              <w:rPr>
                <w:rStyle w:val="Hyperkobling"/>
                <w:rFonts w:ascii="Calibri" w:hAnsi="Calibri" w:cs="Calibri"/>
                <w:b/>
                <w:bCs/>
                <w:color w:val="3A2200" w:themeColor="hyperlink" w:themeShade="40"/>
              </w:rPr>
              <w:t>8.2</w:t>
            </w:r>
            <w:r w:rsidR="00CA4C2D">
              <w:rPr>
                <w:rFonts w:asciiTheme="minorHAnsi" w:eastAsiaTheme="minorEastAsia" w:hAnsiTheme="minorHAnsi" w:cstheme="minorBidi"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CA4C2D" w:rsidRPr="004664AA">
              <w:rPr>
                <w:rStyle w:val="Hyperkobling"/>
                <w:rFonts w:ascii="Calibri" w:hAnsi="Calibri" w:cs="DINCond-Bold"/>
                <w:b/>
                <w:bCs/>
              </w:rPr>
              <w:t>KRAV TIL LAGRING</w:t>
            </w:r>
            <w:r w:rsidR="00CA4C2D">
              <w:rPr>
                <w:webHidden/>
              </w:rPr>
              <w:tab/>
            </w:r>
            <w:r w:rsidR="00CA4C2D">
              <w:rPr>
                <w:webHidden/>
              </w:rPr>
              <w:fldChar w:fldCharType="begin"/>
            </w:r>
            <w:r w:rsidR="00CA4C2D">
              <w:rPr>
                <w:webHidden/>
              </w:rPr>
              <w:instrText xml:space="preserve"> PAGEREF _Toc164253388 \h </w:instrText>
            </w:r>
            <w:r w:rsidR="00CA4C2D">
              <w:rPr>
                <w:webHidden/>
              </w:rPr>
            </w:r>
            <w:r w:rsidR="00CA4C2D">
              <w:rPr>
                <w:webHidden/>
              </w:rPr>
              <w:fldChar w:fldCharType="separate"/>
            </w:r>
            <w:r w:rsidR="00CA4C2D">
              <w:rPr>
                <w:webHidden/>
              </w:rPr>
              <w:t>36</w:t>
            </w:r>
            <w:r w:rsidR="00CA4C2D">
              <w:rPr>
                <w:webHidden/>
              </w:rPr>
              <w:fldChar w:fldCharType="end"/>
            </w:r>
          </w:hyperlink>
        </w:p>
        <w:p w14:paraId="0F8A9008" w14:textId="44238A58" w:rsidR="00CA4C2D" w:rsidRDefault="006E1680">
          <w:pPr>
            <w:pStyle w:val="INNH2"/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253389" w:history="1">
            <w:r w:rsidR="00CA4C2D" w:rsidRPr="004664AA">
              <w:rPr>
                <w:rStyle w:val="Hyperkobling"/>
                <w:rFonts w:ascii="Calibri" w:hAnsi="Calibri" w:cs="Calibri"/>
                <w:b/>
                <w:bCs/>
                <w:color w:val="3A2200" w:themeColor="hyperlink" w:themeShade="40"/>
              </w:rPr>
              <w:t>8.3</w:t>
            </w:r>
            <w:r w:rsidR="00CA4C2D">
              <w:rPr>
                <w:rFonts w:asciiTheme="minorHAnsi" w:eastAsiaTheme="minorEastAsia" w:hAnsiTheme="minorHAnsi" w:cstheme="minorBidi"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CA4C2D" w:rsidRPr="004664AA">
              <w:rPr>
                <w:rStyle w:val="Hyperkobling"/>
                <w:rFonts w:ascii="Calibri" w:hAnsi="Calibri" w:cs="DINCond-Bold"/>
                <w:b/>
                <w:bCs/>
              </w:rPr>
              <w:t>HÅNDTERING AV ETSENDE, BRANNFARLIGE, EKSPLOSIVE STOFFER OG GASSER</w:t>
            </w:r>
            <w:r w:rsidR="00CA4C2D">
              <w:rPr>
                <w:webHidden/>
              </w:rPr>
              <w:tab/>
            </w:r>
            <w:r w:rsidR="00CA4C2D">
              <w:rPr>
                <w:webHidden/>
              </w:rPr>
              <w:fldChar w:fldCharType="begin"/>
            </w:r>
            <w:r w:rsidR="00CA4C2D">
              <w:rPr>
                <w:webHidden/>
              </w:rPr>
              <w:instrText xml:space="preserve"> PAGEREF _Toc164253389 \h </w:instrText>
            </w:r>
            <w:r w:rsidR="00CA4C2D">
              <w:rPr>
                <w:webHidden/>
              </w:rPr>
            </w:r>
            <w:r w:rsidR="00CA4C2D">
              <w:rPr>
                <w:webHidden/>
              </w:rPr>
              <w:fldChar w:fldCharType="separate"/>
            </w:r>
            <w:r w:rsidR="00CA4C2D">
              <w:rPr>
                <w:webHidden/>
              </w:rPr>
              <w:t>37</w:t>
            </w:r>
            <w:r w:rsidR="00CA4C2D">
              <w:rPr>
                <w:webHidden/>
              </w:rPr>
              <w:fldChar w:fldCharType="end"/>
            </w:r>
          </w:hyperlink>
        </w:p>
        <w:p w14:paraId="51C42945" w14:textId="364F3AEA" w:rsidR="00CA4C2D" w:rsidRDefault="006E1680">
          <w:pPr>
            <w:pStyle w:val="INNH2"/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253390" w:history="1">
            <w:r w:rsidR="00CA4C2D" w:rsidRPr="004664AA">
              <w:rPr>
                <w:rStyle w:val="Hyperkobling"/>
                <w:rFonts w:ascii="Calibri" w:hAnsi="Calibri" w:cs="Calibri"/>
                <w:b/>
                <w:bCs/>
                <w:color w:val="3A2200" w:themeColor="hyperlink" w:themeShade="40"/>
              </w:rPr>
              <w:t>8.4</w:t>
            </w:r>
            <w:r w:rsidR="00CA4C2D">
              <w:rPr>
                <w:rFonts w:asciiTheme="minorHAnsi" w:eastAsiaTheme="minorEastAsia" w:hAnsiTheme="minorHAnsi" w:cstheme="minorBidi"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CA4C2D" w:rsidRPr="004664AA">
              <w:rPr>
                <w:rStyle w:val="Hyperkobling"/>
                <w:rFonts w:ascii="Calibri" w:hAnsi="Calibri" w:cs="DINCond-Bold"/>
                <w:b/>
                <w:bCs/>
              </w:rPr>
              <w:t>SIKKERHETSDATABLAD - STOFFKARTOTEK</w:t>
            </w:r>
            <w:r w:rsidR="00CA4C2D">
              <w:rPr>
                <w:webHidden/>
              </w:rPr>
              <w:tab/>
            </w:r>
            <w:r w:rsidR="00CA4C2D">
              <w:rPr>
                <w:webHidden/>
              </w:rPr>
              <w:fldChar w:fldCharType="begin"/>
            </w:r>
            <w:r w:rsidR="00CA4C2D">
              <w:rPr>
                <w:webHidden/>
              </w:rPr>
              <w:instrText xml:space="preserve"> PAGEREF _Toc164253390 \h </w:instrText>
            </w:r>
            <w:r w:rsidR="00CA4C2D">
              <w:rPr>
                <w:webHidden/>
              </w:rPr>
            </w:r>
            <w:r w:rsidR="00CA4C2D">
              <w:rPr>
                <w:webHidden/>
              </w:rPr>
              <w:fldChar w:fldCharType="separate"/>
            </w:r>
            <w:r w:rsidR="00CA4C2D">
              <w:rPr>
                <w:webHidden/>
              </w:rPr>
              <w:t>41</w:t>
            </w:r>
            <w:r w:rsidR="00CA4C2D">
              <w:rPr>
                <w:webHidden/>
              </w:rPr>
              <w:fldChar w:fldCharType="end"/>
            </w:r>
          </w:hyperlink>
        </w:p>
        <w:p w14:paraId="6D7015E7" w14:textId="69300F16" w:rsidR="00CA4C2D" w:rsidRDefault="006E1680">
          <w:pPr>
            <w:pStyle w:val="INNH2"/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253391" w:history="1">
            <w:r w:rsidR="00CA4C2D" w:rsidRPr="004664AA">
              <w:rPr>
                <w:rStyle w:val="Hyperkobling"/>
                <w:rFonts w:ascii="Calibri" w:hAnsi="Calibri" w:cs="Calibri"/>
                <w:b/>
                <w:bCs/>
                <w:color w:val="3A2200" w:themeColor="hyperlink" w:themeShade="40"/>
              </w:rPr>
              <w:t>8.5</w:t>
            </w:r>
            <w:r w:rsidR="00CA4C2D">
              <w:rPr>
                <w:rFonts w:asciiTheme="minorHAnsi" w:eastAsiaTheme="minorEastAsia" w:hAnsiTheme="minorHAnsi" w:cstheme="minorBidi"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CA4C2D" w:rsidRPr="004664AA">
              <w:rPr>
                <w:rStyle w:val="Hyperkobling"/>
                <w:rFonts w:ascii="Calibri" w:hAnsi="Calibri" w:cs="DINCond-Bold"/>
                <w:b/>
                <w:bCs/>
              </w:rPr>
              <w:t>FORBEREDELSER OG INNKJØP</w:t>
            </w:r>
            <w:r w:rsidR="00CA4C2D">
              <w:rPr>
                <w:webHidden/>
              </w:rPr>
              <w:tab/>
            </w:r>
            <w:r w:rsidR="00CA4C2D">
              <w:rPr>
                <w:webHidden/>
              </w:rPr>
              <w:fldChar w:fldCharType="begin"/>
            </w:r>
            <w:r w:rsidR="00CA4C2D">
              <w:rPr>
                <w:webHidden/>
              </w:rPr>
              <w:instrText xml:space="preserve"> PAGEREF _Toc164253391 \h </w:instrText>
            </w:r>
            <w:r w:rsidR="00CA4C2D">
              <w:rPr>
                <w:webHidden/>
              </w:rPr>
            </w:r>
            <w:r w:rsidR="00CA4C2D">
              <w:rPr>
                <w:webHidden/>
              </w:rPr>
              <w:fldChar w:fldCharType="separate"/>
            </w:r>
            <w:r w:rsidR="00CA4C2D">
              <w:rPr>
                <w:webHidden/>
              </w:rPr>
              <w:t>42</w:t>
            </w:r>
            <w:r w:rsidR="00CA4C2D">
              <w:rPr>
                <w:webHidden/>
              </w:rPr>
              <w:fldChar w:fldCharType="end"/>
            </w:r>
          </w:hyperlink>
        </w:p>
        <w:p w14:paraId="000536F5" w14:textId="53209EAB" w:rsidR="00CA4C2D" w:rsidRDefault="006E1680">
          <w:pPr>
            <w:pStyle w:val="INNH2"/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253392" w:history="1">
            <w:r w:rsidR="00CA4C2D" w:rsidRPr="004664AA">
              <w:rPr>
                <w:rStyle w:val="Hyperkobling"/>
                <w:rFonts w:ascii="Calibri" w:hAnsi="Calibri" w:cs="Calibri"/>
                <w:b/>
                <w:bCs/>
                <w:color w:val="3A2200" w:themeColor="hyperlink" w:themeShade="40"/>
              </w:rPr>
              <w:t>8.6</w:t>
            </w:r>
            <w:r w:rsidR="00CA4C2D">
              <w:rPr>
                <w:rFonts w:asciiTheme="minorHAnsi" w:eastAsiaTheme="minorEastAsia" w:hAnsiTheme="minorHAnsi" w:cstheme="minorBidi"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CA4C2D" w:rsidRPr="004664AA">
              <w:rPr>
                <w:rStyle w:val="Hyperkobling"/>
                <w:rFonts w:ascii="Calibri" w:hAnsi="Calibri" w:cs="DINCond-Bold"/>
                <w:b/>
                <w:bCs/>
              </w:rPr>
              <w:t>GENERELT OM HÅNDTERING AV FARLIG AVFALL</w:t>
            </w:r>
            <w:r w:rsidR="00CA4C2D">
              <w:rPr>
                <w:webHidden/>
              </w:rPr>
              <w:tab/>
            </w:r>
            <w:r w:rsidR="00CA4C2D">
              <w:rPr>
                <w:webHidden/>
              </w:rPr>
              <w:fldChar w:fldCharType="begin"/>
            </w:r>
            <w:r w:rsidR="00CA4C2D">
              <w:rPr>
                <w:webHidden/>
              </w:rPr>
              <w:instrText xml:space="preserve"> PAGEREF _Toc164253392 \h </w:instrText>
            </w:r>
            <w:r w:rsidR="00CA4C2D">
              <w:rPr>
                <w:webHidden/>
              </w:rPr>
            </w:r>
            <w:r w:rsidR="00CA4C2D">
              <w:rPr>
                <w:webHidden/>
              </w:rPr>
              <w:fldChar w:fldCharType="separate"/>
            </w:r>
            <w:r w:rsidR="00CA4C2D">
              <w:rPr>
                <w:webHidden/>
              </w:rPr>
              <w:t>43</w:t>
            </w:r>
            <w:r w:rsidR="00CA4C2D">
              <w:rPr>
                <w:webHidden/>
              </w:rPr>
              <w:fldChar w:fldCharType="end"/>
            </w:r>
          </w:hyperlink>
        </w:p>
        <w:p w14:paraId="631A082E" w14:textId="770B7CB3" w:rsidR="00CA4C2D" w:rsidRDefault="006E1680">
          <w:pPr>
            <w:pStyle w:val="INNH2"/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253393" w:history="1">
            <w:r w:rsidR="00CA4C2D" w:rsidRPr="004664AA">
              <w:rPr>
                <w:rStyle w:val="Hyperkobling"/>
                <w:rFonts w:ascii="Calibri" w:hAnsi="Calibri" w:cs="Calibri"/>
                <w:b/>
                <w:bCs/>
                <w:color w:val="3A2200" w:themeColor="hyperlink" w:themeShade="40"/>
              </w:rPr>
              <w:t>8.7</w:t>
            </w:r>
            <w:r w:rsidR="00CA4C2D">
              <w:rPr>
                <w:rFonts w:asciiTheme="minorHAnsi" w:eastAsiaTheme="minorEastAsia" w:hAnsiTheme="minorHAnsi" w:cstheme="minorBidi"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CA4C2D" w:rsidRPr="004664AA">
              <w:rPr>
                <w:rStyle w:val="Hyperkobling"/>
                <w:rFonts w:ascii="Calibri" w:hAnsi="Calibri" w:cs="DINCond-Bold"/>
                <w:b/>
                <w:bCs/>
              </w:rPr>
              <w:t>AVFALLSFRAKSJONER – KJEMIKALIER OG FARLIGE STOFFER</w:t>
            </w:r>
            <w:r w:rsidR="00CA4C2D">
              <w:rPr>
                <w:webHidden/>
              </w:rPr>
              <w:tab/>
            </w:r>
            <w:r w:rsidR="00CA4C2D">
              <w:rPr>
                <w:webHidden/>
              </w:rPr>
              <w:fldChar w:fldCharType="begin"/>
            </w:r>
            <w:r w:rsidR="00CA4C2D">
              <w:rPr>
                <w:webHidden/>
              </w:rPr>
              <w:instrText xml:space="preserve"> PAGEREF _Toc164253393 \h </w:instrText>
            </w:r>
            <w:r w:rsidR="00CA4C2D">
              <w:rPr>
                <w:webHidden/>
              </w:rPr>
            </w:r>
            <w:r w:rsidR="00CA4C2D">
              <w:rPr>
                <w:webHidden/>
              </w:rPr>
              <w:fldChar w:fldCharType="separate"/>
            </w:r>
            <w:r w:rsidR="00CA4C2D">
              <w:rPr>
                <w:webHidden/>
              </w:rPr>
              <w:t>44</w:t>
            </w:r>
            <w:r w:rsidR="00CA4C2D">
              <w:rPr>
                <w:webHidden/>
              </w:rPr>
              <w:fldChar w:fldCharType="end"/>
            </w:r>
          </w:hyperlink>
        </w:p>
        <w:p w14:paraId="5F336ABF" w14:textId="2D388A12" w:rsidR="00CA4C2D" w:rsidRDefault="006E1680">
          <w:pPr>
            <w:pStyle w:val="INNH2"/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253395" w:history="1">
            <w:r w:rsidR="00CA4C2D" w:rsidRPr="004664AA">
              <w:rPr>
                <w:rStyle w:val="Hyperkobling"/>
                <w:rFonts w:ascii="Calibri" w:hAnsi="Calibri" w:cs="Calibri"/>
                <w:b/>
                <w:bCs/>
                <w:color w:val="3A2200" w:themeColor="hyperlink" w:themeShade="40"/>
              </w:rPr>
              <w:t>8.8</w:t>
            </w:r>
            <w:r w:rsidR="00CA4C2D">
              <w:rPr>
                <w:rFonts w:asciiTheme="minorHAnsi" w:eastAsiaTheme="minorEastAsia" w:hAnsiTheme="minorHAnsi" w:cstheme="minorBidi"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CA4C2D" w:rsidRPr="004664AA">
              <w:rPr>
                <w:rStyle w:val="Hyperkobling"/>
                <w:rFonts w:ascii="Calibri" w:hAnsi="Calibri" w:cs="DINCond-Bold"/>
                <w:b/>
                <w:bCs/>
              </w:rPr>
              <w:t>AVHENDING OG DEKLARERING AV FARLIG AVFALL (FAST OG FLYTENDE)</w:t>
            </w:r>
            <w:r w:rsidR="00CA4C2D">
              <w:rPr>
                <w:webHidden/>
              </w:rPr>
              <w:tab/>
            </w:r>
            <w:r w:rsidR="00CA4C2D">
              <w:rPr>
                <w:webHidden/>
              </w:rPr>
              <w:fldChar w:fldCharType="begin"/>
            </w:r>
            <w:r w:rsidR="00CA4C2D">
              <w:rPr>
                <w:webHidden/>
              </w:rPr>
              <w:instrText xml:space="preserve"> PAGEREF _Toc164253395 \h </w:instrText>
            </w:r>
            <w:r w:rsidR="00CA4C2D">
              <w:rPr>
                <w:webHidden/>
              </w:rPr>
            </w:r>
            <w:r w:rsidR="00CA4C2D">
              <w:rPr>
                <w:webHidden/>
              </w:rPr>
              <w:fldChar w:fldCharType="separate"/>
            </w:r>
            <w:r w:rsidR="00CA4C2D">
              <w:rPr>
                <w:webHidden/>
              </w:rPr>
              <w:t>44</w:t>
            </w:r>
            <w:r w:rsidR="00CA4C2D">
              <w:rPr>
                <w:webHidden/>
              </w:rPr>
              <w:fldChar w:fldCharType="end"/>
            </w:r>
          </w:hyperlink>
        </w:p>
        <w:p w14:paraId="5293056A" w14:textId="69AC5A86" w:rsidR="00CA4C2D" w:rsidRDefault="006E1680">
          <w:pPr>
            <w:pStyle w:val="INNH2"/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253396" w:history="1">
            <w:r w:rsidR="00CA4C2D" w:rsidRPr="004664AA">
              <w:rPr>
                <w:rStyle w:val="Hyperkobling"/>
                <w:rFonts w:ascii="Calibri" w:hAnsi="Calibri" w:cs="Calibri"/>
                <w:b/>
                <w:bCs/>
                <w:color w:val="3A2200" w:themeColor="hyperlink" w:themeShade="40"/>
              </w:rPr>
              <w:t>8.9</w:t>
            </w:r>
            <w:r w:rsidR="00CA4C2D">
              <w:rPr>
                <w:rFonts w:asciiTheme="minorHAnsi" w:eastAsiaTheme="minorEastAsia" w:hAnsiTheme="minorHAnsi" w:cstheme="minorBidi"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CA4C2D" w:rsidRPr="004664AA">
              <w:rPr>
                <w:rStyle w:val="Hyperkobling"/>
                <w:rFonts w:ascii="Calibri" w:hAnsi="Calibri" w:cs="DINCond-Bold"/>
                <w:b/>
                <w:bCs/>
              </w:rPr>
              <w:t>FARESYMBOLER</w:t>
            </w:r>
            <w:r w:rsidR="00CA4C2D">
              <w:rPr>
                <w:webHidden/>
              </w:rPr>
              <w:tab/>
            </w:r>
            <w:r w:rsidR="00CA4C2D">
              <w:rPr>
                <w:webHidden/>
              </w:rPr>
              <w:fldChar w:fldCharType="begin"/>
            </w:r>
            <w:r w:rsidR="00CA4C2D">
              <w:rPr>
                <w:webHidden/>
              </w:rPr>
              <w:instrText xml:space="preserve"> PAGEREF _Toc164253396 \h </w:instrText>
            </w:r>
            <w:r w:rsidR="00CA4C2D">
              <w:rPr>
                <w:webHidden/>
              </w:rPr>
            </w:r>
            <w:r w:rsidR="00CA4C2D">
              <w:rPr>
                <w:webHidden/>
              </w:rPr>
              <w:fldChar w:fldCharType="separate"/>
            </w:r>
            <w:r w:rsidR="00CA4C2D">
              <w:rPr>
                <w:webHidden/>
              </w:rPr>
              <w:t>45</w:t>
            </w:r>
            <w:r w:rsidR="00CA4C2D">
              <w:rPr>
                <w:webHidden/>
              </w:rPr>
              <w:fldChar w:fldCharType="end"/>
            </w:r>
          </w:hyperlink>
        </w:p>
        <w:p w14:paraId="6D43A027" w14:textId="7F17BBDB" w:rsidR="00CA4C2D" w:rsidRDefault="006E1680">
          <w:pPr>
            <w:pStyle w:val="INNH1"/>
            <w:tabs>
              <w:tab w:val="right" w:leader="dot" w:pos="9629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253397" w:history="1">
            <w:r w:rsidR="00CA4C2D" w:rsidRPr="004664AA">
              <w:rPr>
                <w:rStyle w:val="Hyperkobling"/>
                <w:rFonts w:ascii="Calibri" w:hAnsi="Calibri"/>
                <w:b/>
                <w:bCs/>
                <w:noProof/>
              </w:rPr>
              <w:t>SÆRLIGE HMS-FORHOLD</w:t>
            </w:r>
            <w:r w:rsidR="00CA4C2D">
              <w:rPr>
                <w:noProof/>
                <w:webHidden/>
              </w:rPr>
              <w:tab/>
            </w:r>
            <w:r w:rsidR="00CA4C2D">
              <w:rPr>
                <w:noProof/>
                <w:webHidden/>
              </w:rPr>
              <w:fldChar w:fldCharType="begin"/>
            </w:r>
            <w:r w:rsidR="00CA4C2D">
              <w:rPr>
                <w:noProof/>
                <w:webHidden/>
              </w:rPr>
              <w:instrText xml:space="preserve"> PAGEREF _Toc164253397 \h </w:instrText>
            </w:r>
            <w:r w:rsidR="00CA4C2D">
              <w:rPr>
                <w:noProof/>
                <w:webHidden/>
              </w:rPr>
            </w:r>
            <w:r w:rsidR="00CA4C2D">
              <w:rPr>
                <w:noProof/>
                <w:webHidden/>
              </w:rPr>
              <w:fldChar w:fldCharType="separate"/>
            </w:r>
            <w:r w:rsidR="00CA4C2D">
              <w:rPr>
                <w:noProof/>
                <w:webHidden/>
              </w:rPr>
              <w:t>46</w:t>
            </w:r>
            <w:r w:rsidR="00CA4C2D">
              <w:rPr>
                <w:noProof/>
                <w:webHidden/>
              </w:rPr>
              <w:fldChar w:fldCharType="end"/>
            </w:r>
          </w:hyperlink>
        </w:p>
        <w:p w14:paraId="5663E08B" w14:textId="32588D5F" w:rsidR="00CA4C2D" w:rsidRDefault="006E1680">
          <w:pPr>
            <w:pStyle w:val="INNH2"/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253398" w:history="1">
            <w:r w:rsidR="00CA4C2D" w:rsidRPr="004664AA">
              <w:rPr>
                <w:rStyle w:val="Hyperkobling"/>
                <w:rFonts w:ascii="Calibri" w:hAnsi="Calibri" w:cs="DINCond-Bold"/>
                <w:b/>
                <w:bCs/>
              </w:rPr>
              <w:t>9.1</w:t>
            </w:r>
            <w:r w:rsidR="00CA4C2D">
              <w:rPr>
                <w:rFonts w:asciiTheme="minorHAnsi" w:eastAsiaTheme="minorEastAsia" w:hAnsiTheme="minorHAnsi" w:cstheme="minorBidi"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CA4C2D" w:rsidRPr="004664AA">
              <w:rPr>
                <w:rStyle w:val="Hyperkobling"/>
                <w:rFonts w:ascii="Calibri" w:hAnsi="Calibri" w:cs="DINCond-Bold"/>
                <w:b/>
                <w:bCs/>
              </w:rPr>
              <w:t>TILRETTELEGGING AV ARBEID VED GRAVIDITET OG AMMING</w:t>
            </w:r>
            <w:r w:rsidR="00CA4C2D">
              <w:rPr>
                <w:webHidden/>
              </w:rPr>
              <w:tab/>
            </w:r>
            <w:r w:rsidR="00CA4C2D">
              <w:rPr>
                <w:webHidden/>
              </w:rPr>
              <w:fldChar w:fldCharType="begin"/>
            </w:r>
            <w:r w:rsidR="00CA4C2D">
              <w:rPr>
                <w:webHidden/>
              </w:rPr>
              <w:instrText xml:space="preserve"> PAGEREF _Toc164253398 \h </w:instrText>
            </w:r>
            <w:r w:rsidR="00CA4C2D">
              <w:rPr>
                <w:webHidden/>
              </w:rPr>
            </w:r>
            <w:r w:rsidR="00CA4C2D">
              <w:rPr>
                <w:webHidden/>
              </w:rPr>
              <w:fldChar w:fldCharType="separate"/>
            </w:r>
            <w:r w:rsidR="00CA4C2D">
              <w:rPr>
                <w:webHidden/>
              </w:rPr>
              <w:t>47</w:t>
            </w:r>
            <w:r w:rsidR="00CA4C2D">
              <w:rPr>
                <w:webHidden/>
              </w:rPr>
              <w:fldChar w:fldCharType="end"/>
            </w:r>
          </w:hyperlink>
        </w:p>
        <w:p w14:paraId="50AA0F62" w14:textId="11F98B0B" w:rsidR="00CA4C2D" w:rsidRDefault="006E1680">
          <w:pPr>
            <w:pStyle w:val="INNH2"/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253399" w:history="1">
            <w:r w:rsidR="00CA4C2D" w:rsidRPr="004664AA">
              <w:rPr>
                <w:rStyle w:val="Hyperkobling"/>
                <w:rFonts w:ascii="Calibri" w:hAnsi="Calibri" w:cs="DINCond-Bold"/>
                <w:b/>
                <w:bCs/>
              </w:rPr>
              <w:t>9.2</w:t>
            </w:r>
            <w:r w:rsidR="00CA4C2D">
              <w:rPr>
                <w:rFonts w:asciiTheme="minorHAnsi" w:eastAsiaTheme="minorEastAsia" w:hAnsiTheme="minorHAnsi" w:cstheme="minorBidi"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CA4C2D" w:rsidRPr="004664AA">
              <w:rPr>
                <w:rStyle w:val="Hyperkobling"/>
                <w:rFonts w:ascii="Calibri" w:hAnsi="Calibri" w:cs="DINCond-Bold"/>
                <w:b/>
                <w:bCs/>
              </w:rPr>
              <w:t>ERGONOMI – TILRETTELEGGING</w:t>
            </w:r>
            <w:r w:rsidR="00CA4C2D">
              <w:rPr>
                <w:webHidden/>
              </w:rPr>
              <w:tab/>
            </w:r>
            <w:r w:rsidR="00CA4C2D">
              <w:rPr>
                <w:webHidden/>
              </w:rPr>
              <w:fldChar w:fldCharType="begin"/>
            </w:r>
            <w:r w:rsidR="00CA4C2D">
              <w:rPr>
                <w:webHidden/>
              </w:rPr>
              <w:instrText xml:space="preserve"> PAGEREF _Toc164253399 \h </w:instrText>
            </w:r>
            <w:r w:rsidR="00CA4C2D">
              <w:rPr>
                <w:webHidden/>
              </w:rPr>
            </w:r>
            <w:r w:rsidR="00CA4C2D">
              <w:rPr>
                <w:webHidden/>
              </w:rPr>
              <w:fldChar w:fldCharType="separate"/>
            </w:r>
            <w:r w:rsidR="00CA4C2D">
              <w:rPr>
                <w:webHidden/>
              </w:rPr>
              <w:t>49</w:t>
            </w:r>
            <w:r w:rsidR="00CA4C2D">
              <w:rPr>
                <w:webHidden/>
              </w:rPr>
              <w:fldChar w:fldCharType="end"/>
            </w:r>
          </w:hyperlink>
        </w:p>
        <w:p w14:paraId="71D36907" w14:textId="271D091B" w:rsidR="006A3AF6" w:rsidRDefault="006A3AF6">
          <w:r>
            <w:rPr>
              <w:b/>
              <w:bCs/>
            </w:rPr>
            <w:fldChar w:fldCharType="end"/>
          </w:r>
        </w:p>
      </w:sdtContent>
    </w:sdt>
    <w:p w14:paraId="56713019" w14:textId="77777777" w:rsidR="006A3AF6" w:rsidRDefault="006A3AF6" w:rsidP="00B06EDA"/>
    <w:p w14:paraId="4F4F00FA" w14:textId="77777777" w:rsidR="006A3AF6" w:rsidRDefault="006A3AF6" w:rsidP="00B06EDA"/>
    <w:p w14:paraId="24E5651E" w14:textId="77777777" w:rsidR="006A3AF6" w:rsidRDefault="006A3AF6" w:rsidP="00B06EDA"/>
    <w:p w14:paraId="0F64F1C4" w14:textId="77777777" w:rsidR="006A3AF6" w:rsidRDefault="006A3AF6" w:rsidP="00B06EDA"/>
    <w:p w14:paraId="2E9B92B8" w14:textId="77777777" w:rsidR="006A3AF6" w:rsidRDefault="006A3AF6" w:rsidP="00B06EDA"/>
    <w:p w14:paraId="21585E42" w14:textId="77777777" w:rsidR="006A3AF6" w:rsidRDefault="006A3AF6" w:rsidP="00B06EDA"/>
    <w:p w14:paraId="5624D368" w14:textId="77777777" w:rsidR="006A3AF6" w:rsidRDefault="006A3AF6" w:rsidP="00B06EDA"/>
    <w:p w14:paraId="5DCF16EB" w14:textId="77777777" w:rsidR="006A3AF6" w:rsidRDefault="006A3AF6" w:rsidP="00B06EDA"/>
    <w:p w14:paraId="6CAF22EA" w14:textId="77777777" w:rsidR="006A3AF6" w:rsidRDefault="006A3AF6" w:rsidP="00B06EDA"/>
    <w:p w14:paraId="15DB5A47" w14:textId="77777777" w:rsidR="006A3AF6" w:rsidRDefault="006A3AF6" w:rsidP="00B06EDA"/>
    <w:p w14:paraId="1B232598" w14:textId="77777777" w:rsidR="00A20AAC" w:rsidRDefault="00A20AAC" w:rsidP="00B06EDA">
      <w:r>
        <w:br w:type="page"/>
      </w:r>
    </w:p>
    <w:p w14:paraId="2E65FCDB" w14:textId="77777777" w:rsidR="006A3AF6" w:rsidRPr="00415791" w:rsidRDefault="00507008" w:rsidP="00B06EDA">
      <w:pPr>
        <w:rPr>
          <w:rFonts w:ascii="Calibri" w:hAnsi="Calibri"/>
          <w:b/>
          <w:bCs/>
          <w:color w:val="003E75" w:themeColor="background2" w:themeShade="40"/>
          <w:sz w:val="96"/>
          <w:szCs w:val="96"/>
        </w:rPr>
      </w:pPr>
      <w:r w:rsidRPr="00415791">
        <w:rPr>
          <w:rFonts w:ascii="Calibri" w:hAnsi="Calibri"/>
          <w:b/>
          <w:bCs/>
          <w:color w:val="003E75" w:themeColor="background2" w:themeShade="40"/>
          <w:sz w:val="96"/>
          <w:szCs w:val="96"/>
        </w:rPr>
        <w:lastRenderedPageBreak/>
        <w:t>1</w:t>
      </w:r>
    </w:p>
    <w:p w14:paraId="19A21FB9" w14:textId="77777777" w:rsidR="00507008" w:rsidRPr="00415791" w:rsidRDefault="00507008" w:rsidP="00415791">
      <w:pPr>
        <w:pStyle w:val="Overskrift1"/>
        <w:ind w:right="1701"/>
        <w:rPr>
          <w:rFonts w:ascii="Calibri" w:hAnsi="Calibri"/>
          <w:b/>
          <w:bCs/>
          <w:color w:val="003E75" w:themeColor="background2" w:themeShade="40"/>
          <w:sz w:val="96"/>
          <w:szCs w:val="96"/>
        </w:rPr>
      </w:pPr>
      <w:bookmarkStart w:id="3" w:name="_Toc164253362"/>
      <w:r w:rsidRPr="00415791">
        <w:rPr>
          <w:rFonts w:ascii="Calibri" w:hAnsi="Calibri"/>
          <w:b/>
          <w:bCs/>
          <w:color w:val="003E75" w:themeColor="background2" w:themeShade="40"/>
          <w:sz w:val="96"/>
          <w:szCs w:val="96"/>
        </w:rPr>
        <w:t>ANSVAR OG OPPGAVER HMS</w:t>
      </w:r>
      <w:bookmarkEnd w:id="3"/>
    </w:p>
    <w:p w14:paraId="7BA7BE97" w14:textId="77777777" w:rsidR="00507008" w:rsidRDefault="00507008" w:rsidP="00507008"/>
    <w:p w14:paraId="6D47A482" w14:textId="77777777" w:rsidR="00507008" w:rsidRDefault="00507008" w:rsidP="00507008"/>
    <w:p w14:paraId="707F0097" w14:textId="77777777" w:rsidR="00507008" w:rsidRDefault="00507008" w:rsidP="00507008"/>
    <w:p w14:paraId="53469A50" w14:textId="77777777" w:rsidR="00507008" w:rsidRDefault="00507008" w:rsidP="00507008"/>
    <w:p w14:paraId="569AD9D6" w14:textId="77777777" w:rsidR="00507008" w:rsidRDefault="00507008" w:rsidP="00507008"/>
    <w:p w14:paraId="0DA3BA5E" w14:textId="77777777" w:rsidR="00507008" w:rsidRDefault="00507008" w:rsidP="00507008"/>
    <w:p w14:paraId="5D315089" w14:textId="77777777" w:rsidR="00507008" w:rsidRPr="00507008" w:rsidRDefault="00415791" w:rsidP="00507008">
      <w:r>
        <w:rPr>
          <w:noProof/>
        </w:rPr>
        <w:drawing>
          <wp:inline distT="0" distB="0" distL="0" distR="0" wp14:anchorId="121F5701" wp14:editId="1A12D748">
            <wp:extent cx="2958465" cy="2076051"/>
            <wp:effectExtent l="0" t="0" r="0" b="635"/>
            <wp:docPr id="8" name="Bilde 8" descr="OM OSS | alltidhmskurs.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M OSS | alltidhmskurs.n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493" cy="209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B6DF0" w14:textId="77777777" w:rsidR="006A3AF6" w:rsidRDefault="006A3AF6" w:rsidP="00B06EDA"/>
    <w:p w14:paraId="2DE565AF" w14:textId="77777777" w:rsidR="006A3AF6" w:rsidRDefault="006A3AF6" w:rsidP="00B06EDA">
      <w:pPr>
        <w:rPr>
          <w:noProof/>
        </w:rPr>
      </w:pPr>
    </w:p>
    <w:p w14:paraId="547AA7B7" w14:textId="77777777" w:rsidR="00415791" w:rsidRDefault="00415791" w:rsidP="00B06EDA">
      <w:pPr>
        <w:rPr>
          <w:noProof/>
        </w:rPr>
      </w:pPr>
    </w:p>
    <w:p w14:paraId="0080F9B7" w14:textId="77777777" w:rsidR="00415791" w:rsidRDefault="00415791" w:rsidP="00B06EDA">
      <w:pPr>
        <w:rPr>
          <w:noProof/>
        </w:rPr>
      </w:pPr>
    </w:p>
    <w:p w14:paraId="6EF899F9" w14:textId="77777777" w:rsidR="00415791" w:rsidRDefault="00415791" w:rsidP="00B06EDA">
      <w:pPr>
        <w:rPr>
          <w:noProof/>
        </w:rPr>
      </w:pPr>
    </w:p>
    <w:p w14:paraId="539C427B" w14:textId="2D7E9BC1" w:rsidR="00E86B30" w:rsidRDefault="00E86B30" w:rsidP="00E86B30">
      <w:pPr>
        <w:pStyle w:val="Overskrift2"/>
        <w:numPr>
          <w:ilvl w:val="1"/>
          <w:numId w:val="16"/>
        </w:numPr>
        <w:rPr>
          <w:rFonts w:ascii="Calibri" w:hAnsi="Calibri" w:cs="DINCond-Bold"/>
          <w:b/>
          <w:bCs/>
          <w:color w:val="003E75" w:themeColor="background2" w:themeShade="40"/>
          <w:sz w:val="44"/>
          <w:szCs w:val="44"/>
        </w:rPr>
      </w:pPr>
      <w:bookmarkStart w:id="4" w:name="_Hlk146536784"/>
      <w:bookmarkStart w:id="5" w:name="_Toc76458046"/>
      <w:bookmarkStart w:id="6" w:name="_Toc164253363"/>
      <w:r w:rsidRPr="00E86B30"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lastRenderedPageBreak/>
        <w:t xml:space="preserve">INSTITUTTLEDER/undervisningsleder`s </w:t>
      </w:r>
      <w:bookmarkEnd w:id="4"/>
      <w:r w:rsidRPr="00415791">
        <w:rPr>
          <w:rFonts w:ascii="Calibri" w:hAnsi="Calibri" w:cs="DINCond-Bold"/>
          <w:b/>
          <w:bCs/>
          <w:color w:val="003E75" w:themeColor="background2" w:themeShade="40"/>
          <w:sz w:val="44"/>
          <w:szCs w:val="44"/>
        </w:rPr>
        <w:t>ansvar og oppgaver</w:t>
      </w:r>
      <w:bookmarkEnd w:id="5"/>
      <w:bookmarkEnd w:id="6"/>
    </w:p>
    <w:p w14:paraId="2CAF4F30" w14:textId="77777777" w:rsidR="00E86B30" w:rsidRPr="00A20AAC" w:rsidRDefault="00E86B30" w:rsidP="00E86B30">
      <w:pPr>
        <w:autoSpaceDE w:val="0"/>
        <w:autoSpaceDN w:val="0"/>
        <w:adjustRightInd w:val="0"/>
        <w:spacing w:before="48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bookmarkStart w:id="7" w:name="_Hlk146532446"/>
      <w:r w:rsidRPr="00E86B30">
        <w:rPr>
          <w:rFonts w:ascii="Calibri Light" w:eastAsia="DIN-Regular" w:hAnsi="Calibri Light" w:cs="DIN-Regular"/>
          <w:color w:val="auto"/>
          <w:sz w:val="34"/>
          <w:szCs w:val="34"/>
        </w:rPr>
        <w:t xml:space="preserve">Instituttleder/undervisningsleder </w:t>
      </w:r>
      <w:bookmarkEnd w:id="7"/>
      <w:r w:rsidRPr="00E86B30">
        <w:rPr>
          <w:rFonts w:ascii="Calibri Light" w:eastAsia="DIN-Regular" w:hAnsi="Calibri Light" w:cs="DIN-Regular"/>
          <w:color w:val="auto"/>
          <w:sz w:val="34"/>
          <w:szCs w:val="34"/>
        </w:rPr>
        <w:t>s</w:t>
      </w: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kal sørge for at alle HMS-bestemmelser gjøres kjent, og følges av alle ansatte, innleid personell, besøkende og studenter.</w:t>
      </w:r>
    </w:p>
    <w:p w14:paraId="5C7DAA7E" w14:textId="77777777" w:rsidR="00E86B30" w:rsidRPr="00A20AAC" w:rsidRDefault="00E86B30" w:rsidP="00E86B30">
      <w:pPr>
        <w:autoSpaceDE w:val="0"/>
        <w:autoSpaceDN w:val="0"/>
        <w:adjustRightInd w:val="0"/>
        <w:spacing w:before="360" w:after="0" w:line="240" w:lineRule="auto"/>
        <w:rPr>
          <w:rFonts w:ascii="Calibri Light" w:eastAsia="DIN-Regular" w:hAnsi="Calibri Light" w:cs="DIN-Bold"/>
          <w:b/>
          <w:bCs/>
          <w:color w:val="auto"/>
          <w:sz w:val="34"/>
          <w:szCs w:val="34"/>
        </w:rPr>
      </w:pPr>
      <w:bookmarkStart w:id="8" w:name="_Hlk164685361"/>
      <w:r w:rsidRPr="00A20AAC">
        <w:rPr>
          <w:rFonts w:ascii="Calibri Light" w:eastAsia="DIN-Regular" w:hAnsi="Calibri Light" w:cs="DIN-Bold"/>
          <w:b/>
          <w:bCs/>
          <w:color w:val="auto"/>
          <w:sz w:val="34"/>
          <w:szCs w:val="34"/>
        </w:rPr>
        <w:t>Dette innebærer å sørge for at:</w:t>
      </w:r>
    </w:p>
    <w:p w14:paraId="5C029D9B" w14:textId="77777777" w:rsidR="00E86B30" w:rsidRPr="00A20AAC" w:rsidRDefault="00E86B30" w:rsidP="0057628F">
      <w:pPr>
        <w:pStyle w:val="Listeavsnitt"/>
        <w:autoSpaceDE w:val="0"/>
        <w:autoSpaceDN w:val="0"/>
        <w:adjustRightInd w:val="0"/>
        <w:spacing w:before="60" w:after="0" w:line="240" w:lineRule="auto"/>
        <w:ind w:left="284" w:right="-142" w:hanging="284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 xml:space="preserve">• HMS </w:t>
      </w:r>
      <w:r>
        <w:rPr>
          <w:rFonts w:ascii="Calibri Light" w:eastAsia="DIN-Regular" w:hAnsi="Calibri Light" w:cs="DIN-Regular"/>
          <w:color w:val="auto"/>
          <w:sz w:val="34"/>
          <w:szCs w:val="34"/>
        </w:rPr>
        <w:t xml:space="preserve">bestemmelsene ved HiØ </w:t>
      </w: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etterleve</w:t>
      </w:r>
      <w:r>
        <w:rPr>
          <w:rFonts w:ascii="Calibri Light" w:eastAsia="DIN-Regular" w:hAnsi="Calibri Light" w:cs="DIN-Regular"/>
          <w:color w:val="auto"/>
          <w:sz w:val="34"/>
          <w:szCs w:val="34"/>
        </w:rPr>
        <w:t>s</w:t>
      </w:r>
    </w:p>
    <w:p w14:paraId="6B652A7C" w14:textId="77777777" w:rsidR="00E86B30" w:rsidRDefault="00E86B30" w:rsidP="0057628F">
      <w:pPr>
        <w:pStyle w:val="Listeavsnitt"/>
        <w:autoSpaceDE w:val="0"/>
        <w:autoSpaceDN w:val="0"/>
        <w:adjustRightInd w:val="0"/>
        <w:spacing w:before="60" w:after="0" w:line="240" w:lineRule="auto"/>
        <w:ind w:left="284" w:right="-142" w:hanging="284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Lokale bestemmelser utarbeides</w:t>
      </w:r>
    </w:p>
    <w:p w14:paraId="44B3538E" w14:textId="11DAA92C" w:rsidR="0057628F" w:rsidRPr="0057628F" w:rsidRDefault="0057628F" w:rsidP="0057628F">
      <w:pPr>
        <w:pStyle w:val="Listeavsnitt"/>
        <w:numPr>
          <w:ilvl w:val="0"/>
          <w:numId w:val="35"/>
        </w:numPr>
        <w:autoSpaceDE w:val="0"/>
        <w:autoSpaceDN w:val="0"/>
        <w:adjustRightInd w:val="0"/>
        <w:spacing w:before="60" w:after="0" w:line="240" w:lineRule="auto"/>
        <w:ind w:left="284" w:right="-142" w:hanging="284"/>
        <w:rPr>
          <w:rFonts w:ascii="Calibri Light" w:eastAsia="DIN-Regular" w:hAnsi="Calibri Light" w:cs="DIN-Regular"/>
          <w:color w:val="auto"/>
          <w:sz w:val="28"/>
          <w:szCs w:val="28"/>
        </w:rPr>
      </w:pPr>
      <w:r>
        <w:rPr>
          <w:rFonts w:ascii="Calibri Light" w:eastAsia="DIN-Regular" w:hAnsi="Calibri Light" w:cs="DIN-Regular"/>
          <w:color w:val="auto"/>
          <w:sz w:val="34"/>
          <w:szCs w:val="34"/>
        </w:rPr>
        <w:t xml:space="preserve">Alle </w:t>
      </w:r>
      <w:r w:rsidRPr="0057628F">
        <w:rPr>
          <w:rFonts w:ascii="Calibri Light" w:eastAsia="DIN-Regular" w:hAnsi="Calibri Light" w:cs="DIN-Regular"/>
          <w:color w:val="auto"/>
          <w:sz w:val="34"/>
          <w:szCs w:val="34"/>
        </w:rPr>
        <w:t>studenter skal gjennomføre digital HMS opplæring før de starter opp arbeid på laboratorier og verksteder</w:t>
      </w:r>
    </w:p>
    <w:p w14:paraId="790D1E3F" w14:textId="3495F9CE" w:rsidR="00E86B30" w:rsidRPr="0057628F" w:rsidRDefault="00E86B30" w:rsidP="0057628F">
      <w:pPr>
        <w:pStyle w:val="Listeavsnitt"/>
        <w:autoSpaceDE w:val="0"/>
        <w:autoSpaceDN w:val="0"/>
        <w:adjustRightInd w:val="0"/>
        <w:spacing w:before="60" w:after="0" w:line="240" w:lineRule="auto"/>
        <w:ind w:left="284" w:right="-142" w:hanging="284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Opplæring gjennomføres og dokumenteres</w:t>
      </w:r>
    </w:p>
    <w:p w14:paraId="6ACA474F" w14:textId="3CF465DD" w:rsidR="00426DF6" w:rsidRDefault="00E86B30" w:rsidP="00426DF6">
      <w:pPr>
        <w:autoSpaceDE w:val="0"/>
        <w:autoSpaceDN w:val="0"/>
        <w:adjustRightInd w:val="0"/>
        <w:spacing w:before="60" w:after="0" w:line="240" w:lineRule="auto"/>
        <w:ind w:right="-142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U</w:t>
      </w:r>
      <w:r w:rsidR="00426DF6">
        <w:rPr>
          <w:rFonts w:ascii="Calibri Light" w:eastAsia="DIN-Regular" w:hAnsi="Calibri Light" w:cs="DIN-Regular"/>
          <w:color w:val="auto"/>
          <w:sz w:val="34"/>
          <w:szCs w:val="34"/>
        </w:rPr>
        <w:t>ønskede hendelser (ulykker, nestenulykker og farlige</w:t>
      </w:r>
    </w:p>
    <w:p w14:paraId="6FFB2579" w14:textId="77777777" w:rsidR="00426DF6" w:rsidRPr="00426DF6" w:rsidRDefault="00426DF6" w:rsidP="00426DF6">
      <w:pPr>
        <w:pStyle w:val="Listeavsnitt"/>
        <w:autoSpaceDE w:val="0"/>
        <w:autoSpaceDN w:val="0"/>
        <w:adjustRightInd w:val="0"/>
        <w:spacing w:before="60" w:after="0" w:line="240" w:lineRule="auto"/>
        <w:ind w:left="284" w:right="-142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426DF6">
        <w:rPr>
          <w:rFonts w:ascii="Calibri Light" w:eastAsia="DIN-Regular" w:hAnsi="Calibri Light" w:cs="DIN-Regular"/>
          <w:color w:val="auto"/>
          <w:sz w:val="34"/>
          <w:szCs w:val="34"/>
        </w:rPr>
        <w:t xml:space="preserve">forhold) varsles, meldes og følges opp via </w:t>
      </w:r>
      <w:hyperlink r:id="rId12" w:history="1">
        <w:r w:rsidRPr="00426DF6">
          <w:rPr>
            <w:rStyle w:val="Hyperkobling"/>
            <w:rFonts w:ascii="Calibri Light" w:eastAsia="DIN-Regular" w:hAnsi="Calibri Light" w:cs="DIN-Regular"/>
            <w:sz w:val="34"/>
            <w:szCs w:val="34"/>
          </w:rPr>
          <w:t>https://www.hiof.no/om/hms/si-ifra/</w:t>
        </w:r>
      </w:hyperlink>
      <w:r w:rsidRPr="00426DF6">
        <w:rPr>
          <w:rFonts w:ascii="Calibri Light" w:eastAsia="DIN-Regular" w:hAnsi="Calibri Light" w:cs="DIN-Regular"/>
          <w:color w:val="auto"/>
          <w:sz w:val="34"/>
          <w:szCs w:val="34"/>
        </w:rPr>
        <w:tab/>
      </w:r>
    </w:p>
    <w:p w14:paraId="6031248D" w14:textId="3F474DB8" w:rsidR="00E86B30" w:rsidRPr="00A20AAC" w:rsidRDefault="00426DF6" w:rsidP="00426DF6">
      <w:pPr>
        <w:pStyle w:val="Listeavsnitt"/>
        <w:autoSpaceDE w:val="0"/>
        <w:autoSpaceDN w:val="0"/>
        <w:adjustRightInd w:val="0"/>
        <w:spacing w:before="60" w:after="0" w:line="240" w:lineRule="auto"/>
        <w:ind w:left="284" w:right="-142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426DF6">
        <w:rPr>
          <w:rFonts w:ascii="Calibri Light" w:eastAsia="DIN-Regular" w:hAnsi="Calibri Light" w:cs="DIN-Regular"/>
          <w:color w:val="auto"/>
          <w:sz w:val="34"/>
          <w:szCs w:val="34"/>
        </w:rPr>
        <w:t xml:space="preserve">Se ellers kapittel </w:t>
      </w:r>
      <w:r w:rsidR="00EE66C8">
        <w:rPr>
          <w:rFonts w:ascii="Calibri Light" w:eastAsia="DIN-Regular" w:hAnsi="Calibri Light" w:cs="DIN-Regular"/>
          <w:color w:val="auto"/>
          <w:sz w:val="34"/>
          <w:szCs w:val="34"/>
        </w:rPr>
        <w:t>5</w:t>
      </w:r>
      <w:r w:rsidRPr="00426DF6">
        <w:rPr>
          <w:rFonts w:ascii="Calibri Light" w:eastAsia="DIN-Regular" w:hAnsi="Calibri Light" w:cs="DIN-Regular"/>
          <w:color w:val="auto"/>
          <w:sz w:val="34"/>
          <w:szCs w:val="34"/>
        </w:rPr>
        <w:t xml:space="preserve"> i dette heftet; førstehjelp og håndtering ved ulykker</w:t>
      </w:r>
    </w:p>
    <w:p w14:paraId="2F4F14BB" w14:textId="77777777" w:rsidR="00B11E4D" w:rsidRDefault="00E86B30" w:rsidP="00E86B30">
      <w:pPr>
        <w:autoSpaceDE w:val="0"/>
        <w:autoSpaceDN w:val="0"/>
        <w:adjustRightInd w:val="0"/>
        <w:spacing w:before="60" w:after="0" w:line="240" w:lineRule="auto"/>
        <w:ind w:right="-142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 xml:space="preserve">• Det utpekes </w:t>
      </w:r>
      <w:r>
        <w:rPr>
          <w:rFonts w:ascii="Calibri Light" w:eastAsia="DIN-Regular" w:hAnsi="Calibri Light" w:cs="DIN-Regular"/>
          <w:color w:val="auto"/>
          <w:sz w:val="34"/>
          <w:szCs w:val="34"/>
        </w:rPr>
        <w:t>HMS kontakt hvis behov – se egen prosedyre</w:t>
      </w:r>
      <w:r w:rsidR="00B11E4D">
        <w:rPr>
          <w:rFonts w:ascii="Calibri Light" w:eastAsia="DIN-Regular" w:hAnsi="Calibri Light" w:cs="DIN-Regular"/>
          <w:color w:val="auto"/>
          <w:sz w:val="34"/>
          <w:szCs w:val="34"/>
        </w:rPr>
        <w:t xml:space="preserve">. </w:t>
      </w:r>
    </w:p>
    <w:p w14:paraId="58541E45" w14:textId="6372789E" w:rsidR="00E86B30" w:rsidRPr="005529B1" w:rsidRDefault="00B11E4D" w:rsidP="00B11E4D">
      <w:pPr>
        <w:pStyle w:val="Listeavsnitt"/>
        <w:numPr>
          <w:ilvl w:val="0"/>
          <w:numId w:val="31"/>
        </w:numPr>
        <w:autoSpaceDE w:val="0"/>
        <w:autoSpaceDN w:val="0"/>
        <w:adjustRightInd w:val="0"/>
        <w:spacing w:before="60" w:after="0" w:line="240" w:lineRule="auto"/>
        <w:ind w:right="-142"/>
        <w:rPr>
          <w:rFonts w:ascii="Calibri Light" w:eastAsia="DIN-Regular" w:hAnsi="Calibri Light" w:cs="DIN-Regular"/>
          <w:color w:val="auto"/>
          <w:sz w:val="34"/>
          <w:szCs w:val="34"/>
        </w:rPr>
      </w:pPr>
      <w:bookmarkStart w:id="9" w:name="_Hlk122436536"/>
      <w:bookmarkEnd w:id="8"/>
      <w:r w:rsidRPr="005529B1">
        <w:rPr>
          <w:rFonts w:ascii="Calibri Light" w:eastAsia="DIN-Regular" w:hAnsi="Calibri Light" w:cs="DIN-Regular"/>
          <w:color w:val="auto"/>
          <w:sz w:val="34"/>
          <w:szCs w:val="34"/>
        </w:rPr>
        <w:t>HMS kontakt ved mekanisk verksted er Rino Nilsen</w:t>
      </w:r>
    </w:p>
    <w:bookmarkEnd w:id="9"/>
    <w:p w14:paraId="2E1A303C" w14:textId="77777777" w:rsidR="00E86B30" w:rsidRPr="00A20AAC" w:rsidRDefault="00E86B30" w:rsidP="00E86B30">
      <w:pPr>
        <w:autoSpaceDE w:val="0"/>
        <w:autoSpaceDN w:val="0"/>
        <w:adjustRightInd w:val="0"/>
        <w:spacing w:before="60" w:after="0" w:line="240" w:lineRule="auto"/>
        <w:ind w:right="-142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Verneutstyr er tilgjengelig og brukes</w:t>
      </w:r>
    </w:p>
    <w:p w14:paraId="3DB9283E" w14:textId="77777777" w:rsidR="00E86B30" w:rsidRPr="00A20AAC" w:rsidRDefault="00E86B30" w:rsidP="00E86B30">
      <w:pPr>
        <w:autoSpaceDE w:val="0"/>
        <w:autoSpaceDN w:val="0"/>
        <w:adjustRightInd w:val="0"/>
        <w:spacing w:before="60" w:after="0" w:line="240" w:lineRule="auto"/>
        <w:ind w:right="-142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Farlige maskiner/utstyr har nødvendige verneinnretninger</w:t>
      </w:r>
    </w:p>
    <w:p w14:paraId="0349A014" w14:textId="77777777" w:rsidR="00E86B30" w:rsidRPr="00A20AAC" w:rsidRDefault="00E86B30" w:rsidP="00E86B30">
      <w:pPr>
        <w:autoSpaceDE w:val="0"/>
        <w:autoSpaceDN w:val="0"/>
        <w:adjustRightInd w:val="0"/>
        <w:spacing w:before="60" w:after="0" w:line="240" w:lineRule="auto"/>
        <w:ind w:right="-142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Risikovurdering gjennomføres</w:t>
      </w:r>
    </w:p>
    <w:p w14:paraId="3A8ED2AB" w14:textId="77777777" w:rsidR="00E86B30" w:rsidRPr="00A20AAC" w:rsidRDefault="00E86B30" w:rsidP="00E86B30">
      <w:pPr>
        <w:autoSpaceDE w:val="0"/>
        <w:autoSpaceDN w:val="0"/>
        <w:adjustRightInd w:val="0"/>
        <w:spacing w:before="60" w:after="0" w:line="240" w:lineRule="auto"/>
        <w:ind w:right="-142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Sikkerhetsdatablad er tilgjengelig og oppdaterte</w:t>
      </w:r>
    </w:p>
    <w:p w14:paraId="2A5BF168" w14:textId="77777777" w:rsidR="00E86B30" w:rsidRPr="00A20AAC" w:rsidRDefault="00E86B30" w:rsidP="00E86B30">
      <w:pPr>
        <w:autoSpaceDE w:val="0"/>
        <w:autoSpaceDN w:val="0"/>
        <w:adjustRightInd w:val="0"/>
        <w:spacing w:before="6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Målrettede helseundersøkelser gjennomføres i samarbeid</w:t>
      </w:r>
    </w:p>
    <w:p w14:paraId="2448F2E2" w14:textId="0A33C2B7" w:rsidR="00E86B30" w:rsidRPr="00A20AAC" w:rsidRDefault="00E86B30" w:rsidP="00E86B30">
      <w:pPr>
        <w:autoSpaceDE w:val="0"/>
        <w:autoSpaceDN w:val="0"/>
        <w:adjustRightInd w:val="0"/>
        <w:spacing w:before="6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 xml:space="preserve">   med </w:t>
      </w:r>
      <w:r>
        <w:rPr>
          <w:rFonts w:ascii="Calibri Light" w:eastAsia="DIN-Regular" w:hAnsi="Calibri Light" w:cs="DIN-Regular"/>
          <w:color w:val="auto"/>
          <w:sz w:val="34"/>
          <w:szCs w:val="34"/>
        </w:rPr>
        <w:t>bedriftshelsetjenesten</w:t>
      </w: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 xml:space="preserve"> når det er</w:t>
      </w:r>
      <w:r>
        <w:rPr>
          <w:rFonts w:ascii="Calibri Light" w:eastAsia="DIN-Regular" w:hAnsi="Calibri Light" w:cs="DIN-Regular"/>
          <w:color w:val="auto"/>
          <w:sz w:val="34"/>
          <w:szCs w:val="34"/>
        </w:rPr>
        <w:t xml:space="preserve"> påkrevd.</w:t>
      </w:r>
    </w:p>
    <w:p w14:paraId="1D9A8240" w14:textId="77777777" w:rsidR="00E86B30" w:rsidRDefault="00E86B30" w:rsidP="00E86B30">
      <w:pPr>
        <w:spacing w:before="60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Førstehjelp- og branninstrukser gjøres kjent</w:t>
      </w:r>
    </w:p>
    <w:p w14:paraId="4B8382ED" w14:textId="77777777" w:rsidR="00E86B30" w:rsidRDefault="00E86B30" w:rsidP="00E86B30">
      <w:pPr>
        <w:spacing w:before="60"/>
        <w:rPr>
          <w:rFonts w:ascii="Calibri Light" w:eastAsia="DIN-Regular" w:hAnsi="Calibri Light" w:cs="DIN-Regular"/>
          <w:color w:val="auto"/>
          <w:sz w:val="34"/>
          <w:szCs w:val="34"/>
        </w:rPr>
      </w:pPr>
    </w:p>
    <w:p w14:paraId="0F42A859" w14:textId="77777777" w:rsidR="00E86B30" w:rsidRDefault="00E86B30" w:rsidP="00E86B30">
      <w:pPr>
        <w:spacing w:before="60"/>
        <w:rPr>
          <w:rFonts w:ascii="Calibri Light" w:eastAsia="DIN-Regular" w:hAnsi="Calibri Light" w:cs="DIN-Regular"/>
          <w:color w:val="auto"/>
          <w:sz w:val="34"/>
          <w:szCs w:val="34"/>
        </w:rPr>
      </w:pPr>
    </w:p>
    <w:p w14:paraId="6E34CDFF" w14:textId="77777777" w:rsidR="00184FC3" w:rsidRPr="00A20AAC" w:rsidRDefault="00184FC3" w:rsidP="00184FC3">
      <w:pPr>
        <w:pStyle w:val="Overskrift2"/>
        <w:numPr>
          <w:ilvl w:val="1"/>
          <w:numId w:val="16"/>
        </w:numPr>
        <w:ind w:right="-426"/>
        <w:rPr>
          <w:rFonts w:ascii="Calibri" w:hAnsi="Calibri" w:cs="DINCond-Bold"/>
          <w:b/>
          <w:bCs/>
          <w:color w:val="003E75" w:themeColor="background2" w:themeShade="40"/>
          <w:w w:val="95"/>
          <w:sz w:val="40"/>
          <w:szCs w:val="40"/>
        </w:rPr>
      </w:pPr>
      <w:bookmarkStart w:id="10" w:name="_Toc164253364"/>
      <w:r w:rsidRPr="00A20AAC">
        <w:rPr>
          <w:rFonts w:ascii="Calibri" w:hAnsi="Calibri" w:cs="DINCond-Bold"/>
          <w:b/>
          <w:bCs/>
          <w:color w:val="003E75" w:themeColor="background2" w:themeShade="40"/>
          <w:w w:val="95"/>
          <w:sz w:val="40"/>
          <w:szCs w:val="40"/>
        </w:rPr>
        <w:lastRenderedPageBreak/>
        <w:t>ansattes og studenters ansvar og oppgaver</w:t>
      </w:r>
      <w:bookmarkEnd w:id="10"/>
    </w:p>
    <w:p w14:paraId="7ACFA678" w14:textId="77777777" w:rsidR="00184FC3" w:rsidRPr="00A20AAC" w:rsidRDefault="00184FC3" w:rsidP="00184FC3">
      <w:pPr>
        <w:autoSpaceDE w:val="0"/>
        <w:autoSpaceDN w:val="0"/>
        <w:adjustRightInd w:val="0"/>
        <w:spacing w:before="48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Ansatte og studenter skal sette seg inn i, og rette seg etter alle HMS-bestemmelser.</w:t>
      </w:r>
    </w:p>
    <w:p w14:paraId="0B324D19" w14:textId="77777777" w:rsidR="00184FC3" w:rsidRPr="00A20AAC" w:rsidRDefault="00184FC3" w:rsidP="00184FC3">
      <w:pPr>
        <w:autoSpaceDE w:val="0"/>
        <w:autoSpaceDN w:val="0"/>
        <w:adjustRightInd w:val="0"/>
        <w:spacing w:before="360" w:after="0" w:line="240" w:lineRule="auto"/>
        <w:rPr>
          <w:rFonts w:ascii="Calibri Light" w:eastAsia="DIN-Regular" w:hAnsi="Calibri Light" w:cs="DIN-Bold"/>
          <w:b/>
          <w:bCs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Bold"/>
          <w:b/>
          <w:bCs/>
          <w:color w:val="auto"/>
          <w:sz w:val="34"/>
          <w:szCs w:val="34"/>
        </w:rPr>
        <w:t>Dette innebærer å:</w:t>
      </w:r>
    </w:p>
    <w:p w14:paraId="23C4632B" w14:textId="77777777" w:rsidR="00184FC3" w:rsidRPr="00A20AAC" w:rsidRDefault="00184FC3" w:rsidP="00184FC3">
      <w:pPr>
        <w:autoSpaceDE w:val="0"/>
        <w:autoSpaceDN w:val="0"/>
        <w:adjustRightInd w:val="0"/>
        <w:spacing w:before="6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Planlegge og utføre eget arbeid slik at fare for helse og</w:t>
      </w:r>
    </w:p>
    <w:p w14:paraId="401D2D1B" w14:textId="77777777" w:rsidR="00184FC3" w:rsidRPr="00A20AAC" w:rsidRDefault="00184FC3" w:rsidP="00184FC3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 xml:space="preserve">   miljø unngås</w:t>
      </w:r>
    </w:p>
    <w:p w14:paraId="3A583F66" w14:textId="77777777" w:rsidR="00184FC3" w:rsidRPr="00A20AAC" w:rsidRDefault="00184FC3" w:rsidP="00184FC3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Bruke påbudt og nødvendig verneutstyr</w:t>
      </w:r>
    </w:p>
    <w:p w14:paraId="6684F6AE" w14:textId="77777777" w:rsidR="00184FC3" w:rsidRPr="00A20AAC" w:rsidRDefault="00184FC3" w:rsidP="00184FC3">
      <w:pPr>
        <w:autoSpaceDE w:val="0"/>
        <w:autoSpaceDN w:val="0"/>
        <w:adjustRightInd w:val="0"/>
        <w:spacing w:before="6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Holde god orden på arbeidsplassen</w:t>
      </w:r>
    </w:p>
    <w:p w14:paraId="15F86E1F" w14:textId="77777777" w:rsidR="00184FC3" w:rsidRPr="00A20AAC" w:rsidRDefault="00184FC3" w:rsidP="00184FC3">
      <w:pPr>
        <w:autoSpaceDE w:val="0"/>
        <w:autoSpaceDN w:val="0"/>
        <w:adjustRightInd w:val="0"/>
        <w:spacing w:before="6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Delta i pålagt opplæring</w:t>
      </w:r>
    </w:p>
    <w:p w14:paraId="76A546DE" w14:textId="77777777" w:rsidR="00184FC3" w:rsidRPr="00A20AAC" w:rsidRDefault="00184FC3" w:rsidP="00184FC3">
      <w:pPr>
        <w:autoSpaceDE w:val="0"/>
        <w:autoSpaceDN w:val="0"/>
        <w:adjustRightInd w:val="0"/>
        <w:spacing w:before="6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 xml:space="preserve">• </w:t>
      </w:r>
      <w:r w:rsidR="00856494" w:rsidRPr="00A20AAC">
        <w:rPr>
          <w:rFonts w:ascii="Calibri Light" w:eastAsia="DIN-Regular" w:hAnsi="Calibri Light" w:cs="DIN-Regular"/>
          <w:color w:val="auto"/>
          <w:sz w:val="34"/>
          <w:szCs w:val="34"/>
        </w:rPr>
        <w:t>M</w:t>
      </w: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elde fra om alle avvik og uønskede hendelser</w:t>
      </w:r>
    </w:p>
    <w:p w14:paraId="3D9CA7E9" w14:textId="77777777" w:rsidR="00856494" w:rsidRPr="00A20AAC" w:rsidRDefault="00856494" w:rsidP="00856494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</w:p>
    <w:p w14:paraId="3DE279D3" w14:textId="77777777" w:rsidR="00184FC3" w:rsidRPr="00A20AAC" w:rsidRDefault="00184FC3" w:rsidP="00856494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Verneombudene skal ivareta de ansattes interesser.</w:t>
      </w:r>
    </w:p>
    <w:p w14:paraId="346867DF" w14:textId="77777777" w:rsidR="00184FC3" w:rsidRPr="00A20AAC" w:rsidRDefault="00184FC3" w:rsidP="00856494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 xml:space="preserve">Utdypende informasjon om rollen finnes på </w:t>
      </w:r>
      <w:r w:rsidR="00856494" w:rsidRPr="00A20AAC">
        <w:rPr>
          <w:rFonts w:ascii="Calibri Light" w:eastAsia="DIN-Regular" w:hAnsi="Calibri Light" w:cs="DIN-Regular"/>
          <w:color w:val="auto"/>
          <w:sz w:val="34"/>
          <w:szCs w:val="34"/>
        </w:rPr>
        <w:t xml:space="preserve">Høgskolen i østfold </w:t>
      </w: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 xml:space="preserve">sine nettsider, og på </w:t>
      </w:r>
      <w:hyperlink r:id="rId13" w:history="1">
        <w:r w:rsidR="00856494" w:rsidRPr="00A20AAC">
          <w:rPr>
            <w:rStyle w:val="Hyperkobling"/>
            <w:rFonts w:ascii="Calibri Light" w:eastAsia="DIN-Regular" w:hAnsi="Calibri Light" w:cs="DIN-Regular"/>
            <w:sz w:val="34"/>
            <w:szCs w:val="34"/>
          </w:rPr>
          <w:t>www.arbeidstilsynet.no</w:t>
        </w:r>
      </w:hyperlink>
      <w:r w:rsidR="00856494" w:rsidRPr="00A20AAC">
        <w:rPr>
          <w:rFonts w:ascii="Calibri Light" w:eastAsia="DIN-Regular" w:hAnsi="Calibri Light" w:cs="DIN-Regular"/>
          <w:color w:val="auto"/>
          <w:sz w:val="34"/>
          <w:szCs w:val="34"/>
        </w:rPr>
        <w:t>.</w:t>
      </w:r>
    </w:p>
    <w:p w14:paraId="2465B626" w14:textId="77777777" w:rsidR="00856494" w:rsidRPr="00A20AAC" w:rsidRDefault="00856494" w:rsidP="00856494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</w:p>
    <w:p w14:paraId="6D098500" w14:textId="77777777" w:rsidR="00184FC3" w:rsidRPr="00A20AAC" w:rsidRDefault="00184FC3" w:rsidP="00856494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Studentenes fakultetstillitsvalgte skal ivareta studentenes</w:t>
      </w:r>
    </w:p>
    <w:p w14:paraId="21404FDB" w14:textId="77777777" w:rsidR="00184FC3" w:rsidRPr="00A20AAC" w:rsidRDefault="00184FC3" w:rsidP="00856494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interesser. Verneombud og tillitsvalgte har ikke HMS</w:t>
      </w:r>
      <w:r w:rsidR="00856494" w:rsidRPr="00A20AAC">
        <w:rPr>
          <w:rFonts w:ascii="Calibri Light" w:eastAsia="DIN-Regular" w:hAnsi="Calibri Light" w:cs="DIN-Regular"/>
          <w:color w:val="auto"/>
          <w:sz w:val="34"/>
          <w:szCs w:val="34"/>
        </w:rPr>
        <w:t>-</w:t>
      </w: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ansvar,</w:t>
      </w:r>
      <w:r w:rsidR="00856494" w:rsidRPr="00A20AAC">
        <w:rPr>
          <w:rFonts w:ascii="Calibri Light" w:eastAsia="DIN-Regular" w:hAnsi="Calibri Light" w:cs="DIN-Regular"/>
          <w:color w:val="auto"/>
          <w:sz w:val="34"/>
          <w:szCs w:val="34"/>
        </w:rPr>
        <w:t xml:space="preserve"> </w:t>
      </w: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men tilsyn med at hms ivaretas for de ansatte og</w:t>
      </w:r>
    </w:p>
    <w:p w14:paraId="3B444BF7" w14:textId="77777777" w:rsidR="00184FC3" w:rsidRPr="00A20AAC" w:rsidRDefault="00184FC3" w:rsidP="00856494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studenter.</w:t>
      </w:r>
    </w:p>
    <w:p w14:paraId="4623208A" w14:textId="77777777" w:rsidR="00184FC3" w:rsidRDefault="00184FC3" w:rsidP="00856494">
      <w:pPr>
        <w:spacing w:before="480"/>
        <w:rPr>
          <w:rFonts w:ascii="DIN-Regular" w:eastAsia="DIN-Regular" w:cs="DIN-Regular"/>
          <w:sz w:val="34"/>
          <w:szCs w:val="34"/>
        </w:rPr>
      </w:pPr>
      <w:r w:rsidRPr="00FA0341">
        <w:rPr>
          <w:rFonts w:ascii="Calibri Light" w:eastAsia="DIN-Regular" w:hAnsi="Calibri Light" w:cs="DIN-Regular"/>
          <w:color w:val="auto"/>
          <w:sz w:val="34"/>
          <w:szCs w:val="34"/>
        </w:rPr>
        <w:t>HMS</w:t>
      </w:r>
      <w:r w:rsidR="00FA0341" w:rsidRPr="00FA0341">
        <w:rPr>
          <w:rFonts w:ascii="Calibri Light" w:eastAsia="DIN-Regular" w:hAnsi="Calibri Light" w:cs="DIN-Regular"/>
          <w:color w:val="auto"/>
          <w:sz w:val="34"/>
          <w:szCs w:val="34"/>
        </w:rPr>
        <w:t xml:space="preserve"> rådgiver og bedriftshelsetjenesten k</w:t>
      </w:r>
      <w:r w:rsidRPr="00FA0341">
        <w:rPr>
          <w:rFonts w:ascii="Calibri Light" w:eastAsia="DIN-Regular" w:hAnsi="Calibri Light" w:cs="DIN-Regular"/>
          <w:color w:val="auto"/>
          <w:sz w:val="34"/>
          <w:szCs w:val="34"/>
        </w:rPr>
        <w:t>an</w:t>
      </w: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 xml:space="preserve"> bistå enhetene i HMS</w:t>
      </w:r>
      <w:r w:rsidR="00856494" w:rsidRPr="00A20AAC">
        <w:rPr>
          <w:rFonts w:ascii="Calibri Light" w:eastAsia="DIN-Regular" w:hAnsi="Calibri Light" w:cs="DIN-Regular"/>
          <w:color w:val="auto"/>
          <w:sz w:val="34"/>
          <w:szCs w:val="34"/>
        </w:rPr>
        <w:t>-</w:t>
      </w: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arbeidet</w:t>
      </w:r>
      <w:r w:rsidR="00CC2F9A" w:rsidRPr="00A20AAC">
        <w:rPr>
          <w:rFonts w:ascii="DIN-Regular" w:eastAsia="DIN-Regular" w:cs="DIN-Regular"/>
          <w:sz w:val="34"/>
          <w:szCs w:val="34"/>
        </w:rPr>
        <w:t>.</w:t>
      </w:r>
    </w:p>
    <w:p w14:paraId="4CA437DB" w14:textId="77777777" w:rsidR="00A20AAC" w:rsidRDefault="00A20AAC" w:rsidP="00856494">
      <w:pPr>
        <w:spacing w:before="480"/>
        <w:rPr>
          <w:rFonts w:ascii="DIN-Regular" w:eastAsia="DIN-Regular" w:cs="DIN-Regular"/>
          <w:sz w:val="34"/>
          <w:szCs w:val="34"/>
        </w:rPr>
      </w:pPr>
    </w:p>
    <w:p w14:paraId="52FFB1B6" w14:textId="77777777" w:rsidR="00A20AAC" w:rsidRPr="00A20AAC" w:rsidRDefault="00A20AAC" w:rsidP="00856494">
      <w:pPr>
        <w:spacing w:before="480"/>
        <w:rPr>
          <w:rFonts w:ascii="DIN-Regular" w:eastAsia="DIN-Regular" w:cs="DIN-Regular"/>
          <w:sz w:val="34"/>
          <w:szCs w:val="34"/>
        </w:rPr>
      </w:pPr>
    </w:p>
    <w:p w14:paraId="2300FE69" w14:textId="77777777" w:rsidR="0020259D" w:rsidRPr="00A20AAC" w:rsidRDefault="0020259D" w:rsidP="0020259D">
      <w:pPr>
        <w:pStyle w:val="Overskrift2"/>
        <w:numPr>
          <w:ilvl w:val="1"/>
          <w:numId w:val="16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11" w:name="_Toc164253365"/>
      <w:r w:rsidRPr="00A20AAC"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lastRenderedPageBreak/>
        <w:t>BYGNINGSMESSIG DRIFTSPERSONELL</w:t>
      </w:r>
      <w:bookmarkEnd w:id="11"/>
      <w:r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t xml:space="preserve"> </w:t>
      </w:r>
    </w:p>
    <w:p w14:paraId="47292B97" w14:textId="77777777" w:rsidR="00426DF6" w:rsidRPr="00426DF6" w:rsidRDefault="00426DF6" w:rsidP="00426DF6">
      <w:pPr>
        <w:autoSpaceDE w:val="0"/>
        <w:autoSpaceDN w:val="0"/>
        <w:adjustRightInd w:val="0"/>
        <w:spacing w:before="20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bookmarkStart w:id="12" w:name="_Hlk164682723"/>
      <w:r w:rsidRPr="00426DF6">
        <w:rPr>
          <w:rFonts w:ascii="Calibri Light" w:eastAsia="DIN-Regular" w:hAnsi="Calibri Light" w:cs="DIN-Regular"/>
          <w:color w:val="auto"/>
          <w:sz w:val="34"/>
          <w:szCs w:val="34"/>
        </w:rPr>
        <w:t>Driftspersonell fra seksjon eiendom skal gis opplæring slik at de kan gjennomføre arbeidet på de ulike verksteder/laboratorier på en sikker måte. Ansvaret for opplæring er seksjon eiendom og HMS kontakt ved den enkelte enhet skal sørge for at de får informasjon.</w:t>
      </w:r>
    </w:p>
    <w:p w14:paraId="614B5CFB" w14:textId="77777777" w:rsidR="00AC50AC" w:rsidRPr="00A20AAC" w:rsidRDefault="00AC50AC" w:rsidP="00AC50AC">
      <w:pPr>
        <w:autoSpaceDE w:val="0"/>
        <w:autoSpaceDN w:val="0"/>
        <w:adjustRightInd w:val="0"/>
        <w:spacing w:before="10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090FEF">
        <w:rPr>
          <w:rFonts w:ascii="Calibri Light" w:eastAsia="DIN-Regular" w:hAnsi="Calibri Light" w:cs="DIN-Regular"/>
          <w:color w:val="auto"/>
          <w:sz w:val="34"/>
          <w:szCs w:val="34"/>
        </w:rPr>
        <w:t>Seksjon Renhold skal informere om endring blant renholdspersonalet. HMS kontakt ved kunst- og håndverk skal sørge for at renholdspersonell har den informasjon det er behov for forhold til farlige maskiner og kjemikalier.</w:t>
      </w:r>
    </w:p>
    <w:bookmarkEnd w:id="12"/>
    <w:p w14:paraId="04A39241" w14:textId="77777777" w:rsidR="0020259D" w:rsidRPr="00A20AAC" w:rsidRDefault="0020259D" w:rsidP="0020259D">
      <w:pPr>
        <w:autoSpaceDE w:val="0"/>
        <w:autoSpaceDN w:val="0"/>
        <w:adjustRightInd w:val="0"/>
        <w:spacing w:before="200" w:after="0" w:line="240" w:lineRule="auto"/>
        <w:rPr>
          <w:rFonts w:ascii="Calibri Light" w:eastAsia="DIN-Regular" w:hAnsi="Calibri Light" w:cs="DIN-Bold"/>
          <w:b/>
          <w:bCs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Bold"/>
          <w:b/>
          <w:bCs/>
          <w:color w:val="auto"/>
          <w:sz w:val="34"/>
          <w:szCs w:val="34"/>
        </w:rPr>
        <w:t>Renholdere skal:</w:t>
      </w:r>
    </w:p>
    <w:p w14:paraId="122E80B6" w14:textId="77777777" w:rsidR="0020259D" w:rsidRPr="00A20AAC" w:rsidRDefault="0020259D" w:rsidP="0020259D">
      <w:pPr>
        <w:pStyle w:val="Listeavsnitt"/>
        <w:autoSpaceDE w:val="0"/>
        <w:autoSpaceDN w:val="0"/>
        <w:adjustRightInd w:val="0"/>
        <w:spacing w:before="60" w:after="0" w:line="240" w:lineRule="auto"/>
        <w:ind w:left="709" w:hanging="376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Benytte påbudt verneutstyr.</w:t>
      </w:r>
    </w:p>
    <w:p w14:paraId="1D0C8955" w14:textId="77777777" w:rsidR="0020259D" w:rsidRPr="00A20AAC" w:rsidRDefault="0020259D" w:rsidP="0020259D">
      <w:pPr>
        <w:pStyle w:val="Listeavsnitt"/>
        <w:autoSpaceDE w:val="0"/>
        <w:autoSpaceDN w:val="0"/>
        <w:adjustRightInd w:val="0"/>
        <w:spacing w:before="60" w:after="0" w:line="240" w:lineRule="auto"/>
        <w:ind w:left="709" w:hanging="376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Kun rengjøre ryddede benker og arbeidsplasser.</w:t>
      </w:r>
    </w:p>
    <w:p w14:paraId="04FD32BC" w14:textId="77777777" w:rsidR="0020259D" w:rsidRPr="00A20AAC" w:rsidRDefault="0020259D" w:rsidP="0020259D">
      <w:pPr>
        <w:pStyle w:val="Listeavsnitt"/>
        <w:autoSpaceDE w:val="0"/>
        <w:autoSpaceDN w:val="0"/>
        <w:adjustRightInd w:val="0"/>
        <w:spacing w:before="60" w:after="0" w:line="240" w:lineRule="auto"/>
        <w:ind w:left="567" w:hanging="234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 xml:space="preserve">• </w:t>
      </w:r>
      <w:r w:rsidRPr="008C2519">
        <w:rPr>
          <w:rFonts w:ascii="Calibri Light" w:eastAsia="DIN-Regular" w:hAnsi="Calibri Light" w:cs="DIN-Regular"/>
          <w:color w:val="auto"/>
          <w:sz w:val="34"/>
          <w:szCs w:val="34"/>
        </w:rPr>
        <w:t>Ikke flytte apparatur og utstyr for lettere å kunne utføre renhold, uten at dette er avtalt med avdelingen</w:t>
      </w:r>
      <w:r w:rsidRPr="008C2519">
        <w:rPr>
          <w:rFonts w:ascii="Calibri Light" w:eastAsia="DIN-Regular" w:hAnsi="Calibri Light" w:cs="DIN-Regular"/>
          <w:b/>
          <w:i/>
          <w:color w:val="auto"/>
          <w:sz w:val="34"/>
          <w:szCs w:val="34"/>
        </w:rPr>
        <w:t>.</w:t>
      </w:r>
    </w:p>
    <w:p w14:paraId="00901A43" w14:textId="77777777" w:rsidR="0020259D" w:rsidRPr="00A20AAC" w:rsidRDefault="0020259D" w:rsidP="0020259D">
      <w:pPr>
        <w:pStyle w:val="Listeavsnitt"/>
        <w:autoSpaceDE w:val="0"/>
        <w:autoSpaceDN w:val="0"/>
        <w:adjustRightInd w:val="0"/>
        <w:spacing w:before="60" w:after="0" w:line="240" w:lineRule="auto"/>
        <w:ind w:left="709" w:hanging="376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Ikke rengjøre avtrekksskap.</w:t>
      </w:r>
    </w:p>
    <w:p w14:paraId="334C2627" w14:textId="77777777" w:rsidR="0020259D" w:rsidRPr="00A20AAC" w:rsidRDefault="0020259D" w:rsidP="0020259D">
      <w:pPr>
        <w:pStyle w:val="Listeavsnitt"/>
        <w:autoSpaceDE w:val="0"/>
        <w:autoSpaceDN w:val="0"/>
        <w:adjustRightInd w:val="0"/>
        <w:spacing w:before="60" w:after="0" w:line="240" w:lineRule="auto"/>
        <w:ind w:left="709" w:hanging="376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Ikke rengjøre søl av kjemikalier eller knust glass, selv om de har</w:t>
      </w:r>
      <w:r>
        <w:rPr>
          <w:rFonts w:ascii="Calibri Light" w:eastAsia="DIN-Regular" w:hAnsi="Calibri Light" w:cs="DIN-Regular"/>
          <w:color w:val="auto"/>
          <w:sz w:val="34"/>
          <w:szCs w:val="34"/>
        </w:rPr>
        <w:t xml:space="preserve"> </w:t>
      </w: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forårsaket det selv.</w:t>
      </w:r>
    </w:p>
    <w:p w14:paraId="0B606749" w14:textId="77777777" w:rsidR="0020259D" w:rsidRDefault="0020259D" w:rsidP="0020259D">
      <w:pPr>
        <w:pStyle w:val="Listeavsnitt"/>
        <w:autoSpaceDE w:val="0"/>
        <w:autoSpaceDN w:val="0"/>
        <w:adjustRightInd w:val="0"/>
        <w:spacing w:before="60" w:after="0" w:line="240" w:lineRule="auto"/>
        <w:ind w:left="709" w:hanging="376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Melde rot og søl til ansvarlig person på instituttet</w:t>
      </w:r>
      <w:r>
        <w:rPr>
          <w:rFonts w:ascii="Calibri Light" w:eastAsia="DIN-Regular" w:hAnsi="Calibri Light" w:cs="DIN-Regular"/>
          <w:color w:val="auto"/>
          <w:sz w:val="34"/>
          <w:szCs w:val="34"/>
        </w:rPr>
        <w:t>.</w:t>
      </w: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 xml:space="preserve"> </w:t>
      </w:r>
    </w:p>
    <w:p w14:paraId="0C671495" w14:textId="77777777" w:rsidR="0020259D" w:rsidRPr="00A20AAC" w:rsidRDefault="0020259D" w:rsidP="0020259D">
      <w:pPr>
        <w:pStyle w:val="Listeavsnitt"/>
        <w:autoSpaceDE w:val="0"/>
        <w:autoSpaceDN w:val="0"/>
        <w:adjustRightInd w:val="0"/>
        <w:spacing w:before="60" w:after="0" w:line="240" w:lineRule="auto"/>
        <w:ind w:left="709" w:hanging="376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Ved søl av kjemikalier og farlige stoffer på klær eller</w:t>
      </w:r>
      <w:r>
        <w:rPr>
          <w:rFonts w:ascii="Calibri Light" w:eastAsia="DIN-Regular" w:hAnsi="Calibri Light" w:cs="DIN-Regular"/>
          <w:color w:val="auto"/>
          <w:sz w:val="34"/>
          <w:szCs w:val="34"/>
        </w:rPr>
        <w:t xml:space="preserve"> </w:t>
      </w: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kropp kontakte ansatte ved instituttet for førstehjelp.</w:t>
      </w:r>
    </w:p>
    <w:p w14:paraId="698D44AC" w14:textId="77777777" w:rsidR="0020259D" w:rsidRPr="00A20AAC" w:rsidRDefault="0020259D" w:rsidP="0020259D">
      <w:pPr>
        <w:autoSpaceDE w:val="0"/>
        <w:autoSpaceDN w:val="0"/>
        <w:adjustRightInd w:val="0"/>
        <w:spacing w:before="200" w:after="0" w:line="240" w:lineRule="auto"/>
        <w:rPr>
          <w:rFonts w:ascii="Calibri Light" w:eastAsia="DIN-Regular" w:hAnsi="Calibri Light" w:cs="DIN-Bold"/>
          <w:b/>
          <w:bCs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Bold"/>
          <w:b/>
          <w:bCs/>
          <w:color w:val="auto"/>
          <w:sz w:val="34"/>
          <w:szCs w:val="34"/>
        </w:rPr>
        <w:t>Øvrig byg</w:t>
      </w:r>
      <w:r>
        <w:rPr>
          <w:rFonts w:ascii="Calibri Light" w:eastAsia="DIN-Regular" w:hAnsi="Calibri Light" w:cs="DIN-Bold"/>
          <w:b/>
          <w:bCs/>
          <w:color w:val="auto"/>
          <w:sz w:val="34"/>
          <w:szCs w:val="34"/>
        </w:rPr>
        <w:t>n</w:t>
      </w:r>
      <w:r w:rsidRPr="00A20AAC">
        <w:rPr>
          <w:rFonts w:ascii="Calibri Light" w:eastAsia="DIN-Regular" w:hAnsi="Calibri Light" w:cs="DIN-Bold"/>
          <w:b/>
          <w:bCs/>
          <w:color w:val="auto"/>
          <w:sz w:val="34"/>
          <w:szCs w:val="34"/>
        </w:rPr>
        <w:t>ingsmessig driftspersonell skal:</w:t>
      </w:r>
    </w:p>
    <w:p w14:paraId="6B9066F1" w14:textId="77777777" w:rsidR="0020259D" w:rsidRPr="00A20AAC" w:rsidRDefault="0020259D" w:rsidP="0020259D">
      <w:pPr>
        <w:pStyle w:val="Listeavsnitt"/>
        <w:autoSpaceDE w:val="0"/>
        <w:autoSpaceDN w:val="0"/>
        <w:adjustRightInd w:val="0"/>
        <w:spacing w:before="60" w:after="0" w:line="240" w:lineRule="auto"/>
        <w:ind w:left="660" w:hanging="376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Avtale arbeidet med stedlig ledelse før oppstart.</w:t>
      </w:r>
    </w:p>
    <w:p w14:paraId="1DCA15A7" w14:textId="77777777" w:rsidR="0020259D" w:rsidRPr="00A20AAC" w:rsidRDefault="0020259D" w:rsidP="0020259D">
      <w:pPr>
        <w:pStyle w:val="Listeavsnitt"/>
        <w:autoSpaceDE w:val="0"/>
        <w:autoSpaceDN w:val="0"/>
        <w:adjustRightInd w:val="0"/>
        <w:spacing w:before="60" w:after="0" w:line="240" w:lineRule="auto"/>
        <w:ind w:left="660" w:hanging="376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Benytte påbudt verneutstyr.</w:t>
      </w:r>
    </w:p>
    <w:p w14:paraId="6CAD62EF" w14:textId="77777777" w:rsidR="0020259D" w:rsidRPr="00B2316E" w:rsidRDefault="0020259D" w:rsidP="0020259D">
      <w:pPr>
        <w:pStyle w:val="Listeavsnitt"/>
        <w:autoSpaceDE w:val="0"/>
        <w:autoSpaceDN w:val="0"/>
        <w:adjustRightInd w:val="0"/>
        <w:spacing w:before="60" w:after="0" w:line="240" w:lineRule="auto"/>
        <w:ind w:left="660" w:hanging="376"/>
        <w:rPr>
          <w:rFonts w:ascii="Calibri Light" w:eastAsia="DIN-Regular" w:hAnsi="Calibri Light" w:cs="Calibri Light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 xml:space="preserve">• </w:t>
      </w:r>
      <w:bookmarkStart w:id="13" w:name="_Hlk117081497"/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Ikke flytte apparatur og utstyr</w:t>
      </w:r>
      <w:r w:rsidRPr="00B2316E">
        <w:rPr>
          <w:rFonts w:ascii="Arial" w:hAnsi="Arial" w:cs="Arial"/>
          <w:color w:val="000000"/>
        </w:rPr>
        <w:t xml:space="preserve"> </w:t>
      </w:r>
      <w:r w:rsidRPr="00B2316E">
        <w:rPr>
          <w:rFonts w:ascii="Calibri Light" w:hAnsi="Calibri Light" w:cs="Calibri Light"/>
          <w:color w:val="000000"/>
          <w:sz w:val="34"/>
          <w:szCs w:val="34"/>
        </w:rPr>
        <w:t>som er merket uten å ta kontakt</w:t>
      </w:r>
      <w:bookmarkEnd w:id="13"/>
    </w:p>
    <w:p w14:paraId="52B95EAA" w14:textId="77777777" w:rsidR="0020259D" w:rsidRPr="00A20AAC" w:rsidRDefault="0020259D" w:rsidP="0020259D">
      <w:pPr>
        <w:pStyle w:val="Listeavsnitt"/>
        <w:autoSpaceDE w:val="0"/>
        <w:autoSpaceDN w:val="0"/>
        <w:adjustRightInd w:val="0"/>
        <w:spacing w:before="60" w:after="0" w:line="240" w:lineRule="auto"/>
        <w:ind w:left="567" w:hanging="283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Ikke rengjøre søl av kjemikalier eller knust glass, selv om</w:t>
      </w:r>
      <w:r>
        <w:rPr>
          <w:rFonts w:ascii="Calibri Light" w:eastAsia="DIN-Regular" w:hAnsi="Calibri Light" w:cs="DIN-Regular"/>
          <w:color w:val="auto"/>
          <w:sz w:val="34"/>
          <w:szCs w:val="34"/>
        </w:rPr>
        <w:t xml:space="preserve"> </w:t>
      </w: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de har forårsaket det selv.</w:t>
      </w:r>
    </w:p>
    <w:p w14:paraId="2C7172B4" w14:textId="77777777" w:rsidR="0020259D" w:rsidRPr="00A20AAC" w:rsidRDefault="0020259D" w:rsidP="0020259D">
      <w:pPr>
        <w:pStyle w:val="Listeavsnitt"/>
        <w:autoSpaceDE w:val="0"/>
        <w:autoSpaceDN w:val="0"/>
        <w:adjustRightInd w:val="0"/>
        <w:spacing w:before="60" w:after="0" w:line="240" w:lineRule="auto"/>
        <w:ind w:left="660" w:hanging="376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Melde rot og søl til ansvarlig person på instituttet.</w:t>
      </w:r>
    </w:p>
    <w:p w14:paraId="174A4028" w14:textId="77777777" w:rsidR="0020259D" w:rsidRPr="00A20AAC" w:rsidRDefault="0020259D" w:rsidP="0020259D">
      <w:pPr>
        <w:pStyle w:val="Listeavsnitt"/>
        <w:autoSpaceDE w:val="0"/>
        <w:autoSpaceDN w:val="0"/>
        <w:adjustRightInd w:val="0"/>
        <w:spacing w:before="60" w:after="0" w:line="240" w:lineRule="auto"/>
        <w:ind w:left="567" w:hanging="283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</w:t>
      </w:r>
      <w:r>
        <w:rPr>
          <w:rFonts w:ascii="Calibri Light" w:eastAsia="DIN-Regular" w:hAnsi="Calibri Light" w:cs="DIN-Regular"/>
          <w:color w:val="auto"/>
          <w:sz w:val="34"/>
          <w:szCs w:val="34"/>
        </w:rPr>
        <w:t xml:space="preserve"> Ved </w:t>
      </w: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søl av kjemikalier og farlige stoffer på klær eller</w:t>
      </w:r>
      <w:r>
        <w:rPr>
          <w:rFonts w:ascii="Calibri Light" w:eastAsia="DIN-Regular" w:hAnsi="Calibri Light" w:cs="DIN-Regular"/>
          <w:color w:val="auto"/>
          <w:sz w:val="34"/>
          <w:szCs w:val="34"/>
        </w:rPr>
        <w:t xml:space="preserve"> </w:t>
      </w: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kropp kontakte ansatte ved instituttet for førstehjelp.</w:t>
      </w:r>
    </w:p>
    <w:p w14:paraId="76FD8EC3" w14:textId="77777777" w:rsidR="004066F5" w:rsidRPr="00722E86" w:rsidRDefault="004066F5" w:rsidP="004066F5">
      <w:pPr>
        <w:pStyle w:val="Overskrift2"/>
        <w:numPr>
          <w:ilvl w:val="1"/>
          <w:numId w:val="16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14" w:name="_Toc164253366"/>
      <w:r w:rsidRPr="00722E86"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lastRenderedPageBreak/>
        <w:t>ANSATTE SOM HAR TIL OPPGAVE Å LEDE ANDRE</w:t>
      </w:r>
      <w:bookmarkEnd w:id="14"/>
    </w:p>
    <w:p w14:paraId="785AB9C2" w14:textId="74AE2C47" w:rsidR="004066F5" w:rsidRPr="00615DF5" w:rsidRDefault="004066F5" w:rsidP="00722E86">
      <w:pPr>
        <w:autoSpaceDE w:val="0"/>
        <w:autoSpaceDN w:val="0"/>
        <w:adjustRightInd w:val="0"/>
        <w:spacing w:before="360" w:after="0" w:line="240" w:lineRule="auto"/>
        <w:rPr>
          <w:rFonts w:ascii="Calibri Light" w:eastAsia="DIN-Regular" w:hAnsi="Calibri Light" w:cs="Calibri Light"/>
          <w:color w:val="000000" w:themeColor="text1"/>
          <w:sz w:val="34"/>
          <w:szCs w:val="34"/>
        </w:rPr>
      </w:pPr>
      <w:bookmarkStart w:id="15" w:name="_Hlk146532790"/>
      <w:r w:rsidRPr="00722E86">
        <w:rPr>
          <w:rFonts w:ascii="Calibri Light" w:eastAsia="DIN-Regular" w:hAnsi="Calibri Light" w:cs="DIN-Regular"/>
          <w:color w:val="auto"/>
          <w:sz w:val="34"/>
          <w:szCs w:val="34"/>
        </w:rPr>
        <w:t>Ansatte som har til oppgave å lede eller kontrollere andre</w:t>
      </w:r>
      <w:r w:rsidR="00722E86">
        <w:rPr>
          <w:rFonts w:ascii="Calibri Light" w:eastAsia="DIN-Regular" w:hAnsi="Calibri Light" w:cs="DIN-Regular"/>
          <w:color w:val="auto"/>
          <w:sz w:val="34"/>
          <w:szCs w:val="34"/>
        </w:rPr>
        <w:t xml:space="preserve"> </w:t>
      </w:r>
      <w:r w:rsidRPr="00722E86">
        <w:rPr>
          <w:rFonts w:ascii="Calibri Light" w:eastAsia="DIN-Regular" w:hAnsi="Calibri Light" w:cs="DIN-Regular"/>
          <w:color w:val="auto"/>
          <w:sz w:val="34"/>
          <w:szCs w:val="34"/>
        </w:rPr>
        <w:t>arbeidstakere, skal påse at hensynet til sikkerhet og helse</w:t>
      </w:r>
      <w:r w:rsidR="00722E86">
        <w:rPr>
          <w:rFonts w:ascii="Calibri Light" w:eastAsia="DIN-Regular" w:hAnsi="Calibri Light" w:cs="DIN-Regular"/>
          <w:color w:val="auto"/>
          <w:sz w:val="34"/>
          <w:szCs w:val="34"/>
        </w:rPr>
        <w:t xml:space="preserve"> </w:t>
      </w:r>
      <w:r w:rsidRPr="00722E86">
        <w:rPr>
          <w:rFonts w:ascii="Calibri Light" w:eastAsia="DIN-Regular" w:hAnsi="Calibri Light" w:cs="DIN-Regular"/>
          <w:color w:val="auto"/>
          <w:sz w:val="34"/>
          <w:szCs w:val="34"/>
        </w:rPr>
        <w:t>blir ivaretatt under planleggingen og utførelsen av de</w:t>
      </w:r>
      <w:r w:rsidR="00722E86">
        <w:rPr>
          <w:rFonts w:ascii="Calibri Light" w:eastAsia="DIN-Regular" w:hAnsi="Calibri Light" w:cs="DIN-Regular"/>
          <w:color w:val="auto"/>
          <w:sz w:val="34"/>
          <w:szCs w:val="34"/>
        </w:rPr>
        <w:t xml:space="preserve"> </w:t>
      </w:r>
      <w:r w:rsidRPr="00722E86">
        <w:rPr>
          <w:rFonts w:ascii="Calibri Light" w:eastAsia="DIN-Regular" w:hAnsi="Calibri Light" w:cs="DIN-Regular"/>
          <w:color w:val="auto"/>
          <w:sz w:val="34"/>
          <w:szCs w:val="34"/>
        </w:rPr>
        <w:t>arbeidsoppgaver som hører til under eget ansvarsområde</w:t>
      </w:r>
      <w:r w:rsidR="00E35A85" w:rsidRPr="008E2DDA">
        <w:rPr>
          <w:rFonts w:ascii="Calibri Light" w:eastAsia="DIN-Regular" w:hAnsi="Calibri Light" w:cs="DIN-Regular"/>
          <w:color w:val="auto"/>
          <w:sz w:val="34"/>
          <w:szCs w:val="34"/>
        </w:rPr>
        <w:t xml:space="preserve">, </w:t>
      </w:r>
      <w:bookmarkStart w:id="16" w:name="_Hlk122436660"/>
      <w:r w:rsidR="00E35A85" w:rsidRPr="008E2DDA">
        <w:rPr>
          <w:rFonts w:ascii="Calibri Light" w:eastAsia="DIN-Regular" w:hAnsi="Calibri Light" w:cs="DIN-Regular"/>
          <w:color w:val="auto"/>
          <w:sz w:val="34"/>
          <w:szCs w:val="34"/>
        </w:rPr>
        <w:t xml:space="preserve">samt gjennomgå lovpålagt HMS </w:t>
      </w:r>
      <w:r w:rsidR="00E35A85" w:rsidRPr="00615DF5">
        <w:rPr>
          <w:rFonts w:ascii="Calibri Light" w:eastAsia="DIN-Regular" w:hAnsi="Calibri Light" w:cs="Calibri Light"/>
          <w:color w:val="000000" w:themeColor="text1"/>
          <w:sz w:val="34"/>
          <w:szCs w:val="34"/>
        </w:rPr>
        <w:t>opplæring,</w:t>
      </w:r>
      <w:r w:rsidR="00E35A85" w:rsidRPr="00615DF5">
        <w:rPr>
          <w:rFonts w:ascii="Calibri Light" w:hAnsi="Calibri Light" w:cs="Calibri Light"/>
          <w:color w:val="000000" w:themeColor="text1"/>
          <w:sz w:val="34"/>
          <w:szCs w:val="34"/>
          <w:shd w:val="clear" w:color="auto" w:fill="FFFFFF"/>
        </w:rPr>
        <w:t xml:space="preserve"> AML § 3-2 første ledd bokstav b.</w:t>
      </w:r>
      <w:r w:rsidR="00E35A85" w:rsidRPr="00615DF5">
        <w:rPr>
          <w:rFonts w:ascii="Calibri Light" w:eastAsia="DIN-Regular" w:hAnsi="Calibri Light" w:cs="Calibri Light"/>
          <w:color w:val="000000" w:themeColor="text1"/>
          <w:sz w:val="34"/>
          <w:szCs w:val="34"/>
        </w:rPr>
        <w:t xml:space="preserve"> </w:t>
      </w:r>
    </w:p>
    <w:bookmarkEnd w:id="16"/>
    <w:p w14:paraId="7D3AB4BA" w14:textId="77777777" w:rsidR="00B2316E" w:rsidRPr="00722E86" w:rsidRDefault="00B2316E" w:rsidP="00B2316E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422152">
        <w:rPr>
          <w:rFonts w:ascii="Calibri Light" w:eastAsia="DIN-Regular" w:hAnsi="Calibri Light" w:cs="DIN-Regular"/>
          <w:color w:val="auto"/>
          <w:sz w:val="34"/>
          <w:szCs w:val="34"/>
        </w:rPr>
        <w:t>Eksempler på slike ansatte er; HMS kontakter, veiledere og laboratorieledere.</w:t>
      </w:r>
    </w:p>
    <w:bookmarkEnd w:id="15"/>
    <w:p w14:paraId="11652EFE" w14:textId="77777777" w:rsidR="003C7A5E" w:rsidRDefault="003C7A5E" w:rsidP="004066F5">
      <w:pPr>
        <w:spacing w:before="60"/>
        <w:rPr>
          <w:rFonts w:ascii="Calibri Light" w:eastAsia="DIN-Regular" w:hAnsi="Calibri Light" w:cs="DIN-Regular"/>
          <w:color w:val="auto"/>
          <w:sz w:val="40"/>
          <w:szCs w:val="40"/>
        </w:rPr>
      </w:pPr>
    </w:p>
    <w:p w14:paraId="71C890F9" w14:textId="77777777" w:rsidR="00792502" w:rsidRDefault="00792502" w:rsidP="004066F5">
      <w:pPr>
        <w:spacing w:before="60"/>
        <w:rPr>
          <w:rFonts w:ascii="Calibri Light" w:eastAsia="DIN-Regular" w:hAnsi="Calibri Light" w:cs="DIN-Regular"/>
          <w:color w:val="auto"/>
          <w:sz w:val="40"/>
          <w:szCs w:val="40"/>
        </w:rPr>
      </w:pPr>
    </w:p>
    <w:p w14:paraId="366EA455" w14:textId="77777777" w:rsidR="00AE2FBE" w:rsidRDefault="00AE2FBE" w:rsidP="004066F5">
      <w:pPr>
        <w:spacing w:before="60"/>
        <w:rPr>
          <w:rFonts w:ascii="Calibri Light" w:eastAsia="DIN-Regular" w:hAnsi="Calibri Light" w:cs="DIN-Regular"/>
          <w:color w:val="auto"/>
          <w:sz w:val="40"/>
          <w:szCs w:val="40"/>
        </w:rPr>
      </w:pPr>
    </w:p>
    <w:p w14:paraId="4DA31EBB" w14:textId="77777777" w:rsidR="00722E86" w:rsidRDefault="00722E86" w:rsidP="004066F5">
      <w:pPr>
        <w:spacing w:before="60"/>
        <w:rPr>
          <w:rFonts w:ascii="Calibri Light" w:eastAsia="DIN-Regular" w:hAnsi="Calibri Light" w:cs="DIN-Regular"/>
          <w:color w:val="auto"/>
          <w:sz w:val="40"/>
          <w:szCs w:val="40"/>
        </w:rPr>
      </w:pPr>
    </w:p>
    <w:p w14:paraId="05DEBB36" w14:textId="77777777" w:rsidR="00722E86" w:rsidRDefault="00722E86" w:rsidP="004066F5">
      <w:pPr>
        <w:spacing w:before="60"/>
        <w:rPr>
          <w:rFonts w:ascii="Calibri Light" w:eastAsia="DIN-Regular" w:hAnsi="Calibri Light" w:cs="DIN-Regular"/>
          <w:color w:val="auto"/>
          <w:sz w:val="40"/>
          <w:szCs w:val="40"/>
        </w:rPr>
      </w:pPr>
    </w:p>
    <w:p w14:paraId="4CC0C0D6" w14:textId="77777777" w:rsidR="00722E86" w:rsidRDefault="00722E86" w:rsidP="004066F5">
      <w:pPr>
        <w:spacing w:before="60"/>
        <w:rPr>
          <w:rFonts w:ascii="Calibri Light" w:eastAsia="DIN-Regular" w:hAnsi="Calibri Light" w:cs="DIN-Regular"/>
          <w:color w:val="auto"/>
          <w:sz w:val="40"/>
          <w:szCs w:val="40"/>
        </w:rPr>
      </w:pPr>
    </w:p>
    <w:p w14:paraId="19B2B0C1" w14:textId="77777777" w:rsidR="00722E86" w:rsidRDefault="00722E86" w:rsidP="004066F5">
      <w:pPr>
        <w:spacing w:before="60"/>
        <w:rPr>
          <w:rFonts w:ascii="Calibri Light" w:eastAsia="DIN-Regular" w:hAnsi="Calibri Light" w:cs="DIN-Regular"/>
          <w:color w:val="auto"/>
          <w:sz w:val="40"/>
          <w:szCs w:val="40"/>
        </w:rPr>
      </w:pPr>
    </w:p>
    <w:p w14:paraId="77339BE0" w14:textId="77777777" w:rsidR="00722E86" w:rsidRDefault="00722E86" w:rsidP="004066F5">
      <w:pPr>
        <w:spacing w:before="60"/>
        <w:rPr>
          <w:rFonts w:ascii="Calibri Light" w:eastAsia="DIN-Regular" w:hAnsi="Calibri Light" w:cs="DIN-Regular"/>
          <w:color w:val="auto"/>
          <w:sz w:val="40"/>
          <w:szCs w:val="40"/>
        </w:rPr>
      </w:pPr>
    </w:p>
    <w:p w14:paraId="11EFD052" w14:textId="77777777" w:rsidR="00722E86" w:rsidRDefault="00722E86" w:rsidP="004066F5">
      <w:pPr>
        <w:spacing w:before="60"/>
        <w:rPr>
          <w:rFonts w:ascii="Calibri Light" w:eastAsia="DIN-Regular" w:hAnsi="Calibri Light" w:cs="DIN-Regular"/>
          <w:color w:val="auto"/>
          <w:sz w:val="40"/>
          <w:szCs w:val="40"/>
        </w:rPr>
      </w:pPr>
    </w:p>
    <w:p w14:paraId="38179BA7" w14:textId="77777777" w:rsidR="00722E86" w:rsidRDefault="00722E86" w:rsidP="004066F5">
      <w:pPr>
        <w:spacing w:before="60"/>
        <w:rPr>
          <w:rFonts w:ascii="Calibri Light" w:eastAsia="DIN-Regular" w:hAnsi="Calibri Light" w:cs="DIN-Regular"/>
          <w:color w:val="auto"/>
          <w:sz w:val="40"/>
          <w:szCs w:val="40"/>
        </w:rPr>
      </w:pPr>
    </w:p>
    <w:p w14:paraId="7CBB228B" w14:textId="77777777" w:rsidR="00722E86" w:rsidRDefault="00722E86" w:rsidP="004066F5">
      <w:pPr>
        <w:spacing w:before="60"/>
        <w:rPr>
          <w:rFonts w:ascii="Calibri Light" w:eastAsia="DIN-Regular" w:hAnsi="Calibri Light" w:cs="DIN-Regular"/>
          <w:color w:val="auto"/>
          <w:sz w:val="40"/>
          <w:szCs w:val="40"/>
        </w:rPr>
      </w:pPr>
    </w:p>
    <w:p w14:paraId="32291646" w14:textId="77777777" w:rsidR="00AE2FBE" w:rsidRDefault="00AE2FBE" w:rsidP="004066F5">
      <w:pPr>
        <w:spacing w:before="60"/>
        <w:rPr>
          <w:rFonts w:ascii="Calibri Light" w:eastAsia="DIN-Regular" w:hAnsi="Calibri Light" w:cs="DIN-Regular"/>
          <w:color w:val="auto"/>
          <w:sz w:val="40"/>
          <w:szCs w:val="40"/>
        </w:rPr>
      </w:pPr>
    </w:p>
    <w:p w14:paraId="6D4844EF" w14:textId="2377190F" w:rsidR="003C7A5E" w:rsidRPr="003C7A5E" w:rsidRDefault="003C7A5E" w:rsidP="004066F5">
      <w:pPr>
        <w:spacing w:before="60"/>
        <w:rPr>
          <w:rFonts w:ascii="Calibri" w:hAnsi="Calibri"/>
          <w:color w:val="003E75" w:themeColor="background2" w:themeShade="40"/>
          <w:sz w:val="96"/>
          <w:szCs w:val="96"/>
        </w:rPr>
      </w:pPr>
      <w:r w:rsidRPr="003C7A5E">
        <w:rPr>
          <w:rFonts w:ascii="Calibri" w:hAnsi="Calibri"/>
          <w:color w:val="003E75" w:themeColor="background2" w:themeShade="40"/>
          <w:sz w:val="96"/>
          <w:szCs w:val="96"/>
        </w:rPr>
        <w:lastRenderedPageBreak/>
        <w:t>2</w:t>
      </w:r>
    </w:p>
    <w:p w14:paraId="088965EF" w14:textId="77777777" w:rsidR="003C7A5E" w:rsidRDefault="005B51E7" w:rsidP="003C7A5E">
      <w:pPr>
        <w:pStyle w:val="Overskrift1"/>
        <w:ind w:right="1701"/>
        <w:rPr>
          <w:rFonts w:ascii="Calibri" w:hAnsi="Calibri"/>
          <w:b/>
          <w:bCs/>
          <w:color w:val="003E75" w:themeColor="background2" w:themeShade="40"/>
          <w:sz w:val="96"/>
          <w:szCs w:val="96"/>
        </w:rPr>
      </w:pPr>
      <w:bookmarkStart w:id="17" w:name="_Toc164253367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BEA3F3" wp14:editId="12A47460">
                <wp:simplePos x="0" y="0"/>
                <wp:positionH relativeFrom="column">
                  <wp:posOffset>3775710</wp:posOffset>
                </wp:positionH>
                <wp:positionV relativeFrom="paragraph">
                  <wp:posOffset>3329304</wp:posOffset>
                </wp:positionV>
                <wp:extent cx="1924050" cy="1571625"/>
                <wp:effectExtent l="0" t="0" r="19050" b="28575"/>
                <wp:wrapNone/>
                <wp:docPr id="15" name="Tekstbok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157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48EE8F1" w14:textId="77777777" w:rsidR="005529B1" w:rsidRDefault="005529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BEA3F3" id="_x0000_t202" coordsize="21600,21600" o:spt="202" path="m,l,21600r21600,l21600,xe">
                <v:stroke joinstyle="miter"/>
                <v:path gradientshapeok="t" o:connecttype="rect"/>
              </v:shapetype>
              <v:shape id="Tekstboks 15" o:spid="_x0000_s1026" type="#_x0000_t202" style="position:absolute;margin-left:297.3pt;margin-top:262.15pt;width:151.5pt;height:123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" fillcolor="white [3201]" strokecolor="white [3212]" strokeweight=".5pt">
                <v:textbox>
                  <w:txbxContent>
                    <w:p w14:paraId="248EE8F1" w14:textId="77777777" w:rsidR="005529B1" w:rsidRDefault="005529B1"/>
                  </w:txbxContent>
                </v:textbox>
              </v:shape>
            </w:pict>
          </mc:Fallback>
        </mc:AlternateContent>
      </w:r>
      <w:r w:rsidR="003C7A5E">
        <w:rPr>
          <w:rFonts w:ascii="Calibri" w:hAnsi="Calibri"/>
          <w:b/>
          <w:bCs/>
          <w:color w:val="003E75" w:themeColor="background2" w:themeShade="40"/>
          <w:sz w:val="96"/>
          <w:szCs w:val="96"/>
        </w:rPr>
        <w:t>GENERELT OM SIKKERHET I LABORATORIER OG VERKSTEDER</w:t>
      </w:r>
      <w:bookmarkEnd w:id="17"/>
    </w:p>
    <w:p w14:paraId="1A1844E3" w14:textId="77777777" w:rsidR="000F08DB" w:rsidRPr="000F08DB" w:rsidRDefault="000F08DB" w:rsidP="000F08DB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114B36" wp14:editId="1A964FA1">
                <wp:simplePos x="0" y="0"/>
                <wp:positionH relativeFrom="column">
                  <wp:posOffset>35284</wp:posOffset>
                </wp:positionH>
                <wp:positionV relativeFrom="paragraph">
                  <wp:posOffset>47735</wp:posOffset>
                </wp:positionV>
                <wp:extent cx="4786685" cy="2926080"/>
                <wp:effectExtent l="0" t="0" r="13970" b="26670"/>
                <wp:wrapNone/>
                <wp:docPr id="19" name="Tekstbok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6685" cy="2926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9CD21E4" w14:textId="5B50A515" w:rsidR="005529B1" w:rsidRPr="005B51E7" w:rsidRDefault="005529B1" w:rsidP="00F122FE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D637A8" wp14:editId="0FCCD1DC">
                                  <wp:extent cx="4062783" cy="1725433"/>
                                  <wp:effectExtent l="0" t="0" r="0" b="8255"/>
                                  <wp:docPr id="21" name="Bilde 21" descr="HMS &amp; Kvalitet - Unimek AS - Bry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MS &amp; Kvalitet - Unimek AS - Bry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87160" cy="17357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14B36" id="Tekstboks 19" o:spid="_x0000_s1027" type="#_x0000_t202" style="position:absolute;margin-left:2.8pt;margin-top:3.75pt;width:376.9pt;height:23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" fillcolor="white [3201]" strokecolor="white [3212]" strokeweight=".5pt">
                <v:textbox>
                  <w:txbxContent>
                    <w:p w14:paraId="09CD21E4" w14:textId="5B50A515" w:rsidR="005529B1" w:rsidRPr="005B51E7" w:rsidRDefault="005529B1" w:rsidP="00F122FE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D637A8" wp14:editId="0FCCD1DC">
                            <wp:extent cx="4062783" cy="1725433"/>
                            <wp:effectExtent l="0" t="0" r="0" b="8255"/>
                            <wp:docPr id="21" name="Bilde 21" descr="HMS &amp; Kvalitet - Unimek AS - Bry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MS &amp; Kvalitet - Unimek AS - Bry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87160" cy="17357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01781BF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0D94898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AC29847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658CA51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75635E7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15ECCC3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CE2399E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DC94813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78E0EF" wp14:editId="745A2CFA">
                <wp:simplePos x="0" y="0"/>
                <wp:positionH relativeFrom="column">
                  <wp:posOffset>3623310</wp:posOffset>
                </wp:positionH>
                <wp:positionV relativeFrom="paragraph">
                  <wp:posOffset>133350</wp:posOffset>
                </wp:positionV>
                <wp:extent cx="1571625" cy="2266950"/>
                <wp:effectExtent l="0" t="0" r="28575" b="19050"/>
                <wp:wrapNone/>
                <wp:docPr id="17" name="Tekstbok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226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0292BE9" w14:textId="77777777" w:rsidR="005529B1" w:rsidRDefault="005529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8E0EF" id="Tekstboks 17" o:spid="_x0000_s1028" type="#_x0000_t202" style="position:absolute;margin-left:285.3pt;margin-top:10.5pt;width:123.75pt;height:178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" fillcolor="white [3201]" strokecolor="white [3212]" strokeweight=".5pt">
                <v:textbox>
                  <w:txbxContent>
                    <w:p w14:paraId="30292BE9" w14:textId="77777777" w:rsidR="005529B1" w:rsidRDefault="005529B1"/>
                  </w:txbxContent>
                </v:textbox>
              </v:shape>
            </w:pict>
          </mc:Fallback>
        </mc:AlternateContent>
      </w:r>
    </w:p>
    <w:p w14:paraId="5DDEED66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C463C7E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D8B90D4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E3FF3CD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678D0B1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3EB129B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C35AB43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1F7F2D9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7C7246" wp14:editId="3B38C038">
                <wp:simplePos x="0" y="0"/>
                <wp:positionH relativeFrom="margin">
                  <wp:posOffset>104775</wp:posOffset>
                </wp:positionH>
                <wp:positionV relativeFrom="paragraph">
                  <wp:posOffset>15240</wp:posOffset>
                </wp:positionV>
                <wp:extent cx="2095500" cy="1476375"/>
                <wp:effectExtent l="0" t="0" r="19050" b="28575"/>
                <wp:wrapNone/>
                <wp:docPr id="13" name="Tekstbok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8CC49F2" w14:textId="77777777" w:rsidR="005529B1" w:rsidRPr="005B51E7" w:rsidRDefault="005529B1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C7246" id="Tekstboks 13" o:spid="_x0000_s1029" type="#_x0000_t202" style="position:absolute;margin-left:8.25pt;margin-top:1.2pt;width:165pt;height:116.2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" fillcolor="white [3201]" strokecolor="white [3212]" strokeweight=".5pt">
                <v:textbox>
                  <w:txbxContent>
                    <w:p w14:paraId="58CC49F2" w14:textId="77777777" w:rsidR="005529B1" w:rsidRPr="005B51E7" w:rsidRDefault="005529B1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2C2993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943D5D3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A6EEF4C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CDF02F6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28174BB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B67E9D9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C830159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8D7932B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135984F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020F7AD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BCA6DAE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FDE9123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872DF42" w14:textId="7EA139E8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9EB9E0D" w14:textId="77777777" w:rsidR="000F08DB" w:rsidRPr="00722E86" w:rsidRDefault="000F08DB" w:rsidP="000F08DB">
      <w:pPr>
        <w:pStyle w:val="Overskrift2"/>
        <w:numPr>
          <w:ilvl w:val="1"/>
          <w:numId w:val="17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18" w:name="_Toc164253368"/>
      <w:r w:rsidRPr="00722E86"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lastRenderedPageBreak/>
        <w:t>GENERELLE HMS BESTEMMELSER</w:t>
      </w:r>
      <w:bookmarkEnd w:id="18"/>
    </w:p>
    <w:p w14:paraId="2F1B1F9B" w14:textId="77777777" w:rsidR="000F08DB" w:rsidRPr="000F08DB" w:rsidRDefault="000F08DB" w:rsidP="00446EAE">
      <w:pPr>
        <w:pStyle w:val="Listeavsnitt"/>
        <w:spacing w:after="0"/>
        <w:ind w:left="570"/>
        <w:rPr>
          <w:b/>
          <w:bCs/>
        </w:rPr>
      </w:pPr>
    </w:p>
    <w:p w14:paraId="3E9850B4" w14:textId="54A033D9" w:rsidR="000F08DB" w:rsidRPr="00722E86" w:rsidRDefault="000F08DB" w:rsidP="00446EAE">
      <w:pPr>
        <w:spacing w:before="0"/>
        <w:rPr>
          <w:rFonts w:ascii="Calibri Light" w:hAnsi="Calibri Light"/>
          <w:color w:val="auto"/>
          <w:sz w:val="34"/>
          <w:szCs w:val="34"/>
        </w:rPr>
      </w:pPr>
      <w:bookmarkStart w:id="19" w:name="_Hlk146533008"/>
      <w:r w:rsidRPr="00722E86">
        <w:rPr>
          <w:rFonts w:ascii="Calibri Light" w:hAnsi="Calibri Light"/>
          <w:color w:val="auto"/>
          <w:sz w:val="34"/>
          <w:szCs w:val="34"/>
        </w:rPr>
        <w:t xml:space="preserve">Alle skal gjøre seg kjent med HMS-bestemmelser, </w:t>
      </w:r>
      <w:r w:rsidR="00002A58">
        <w:rPr>
          <w:rFonts w:ascii="Calibri Light" w:hAnsi="Calibri Light"/>
          <w:color w:val="auto"/>
          <w:sz w:val="34"/>
          <w:szCs w:val="34"/>
        </w:rPr>
        <w:t>adgangskort</w:t>
      </w:r>
      <w:r w:rsidRPr="00722E86">
        <w:rPr>
          <w:rFonts w:ascii="Calibri Light" w:hAnsi="Calibri Light"/>
          <w:color w:val="auto"/>
          <w:sz w:val="34"/>
          <w:szCs w:val="34"/>
        </w:rPr>
        <w:t xml:space="preserve">, rømningsveier, plassering og bruk av alarmer, brannsluknings- og førstehjelpsutstyr. </w:t>
      </w:r>
    </w:p>
    <w:bookmarkEnd w:id="19"/>
    <w:p w14:paraId="745CE998" w14:textId="3BE1B5B8" w:rsidR="000F08DB" w:rsidRPr="00722E86" w:rsidRDefault="000F08DB" w:rsidP="000F08DB">
      <w:pPr>
        <w:spacing w:before="60" w:after="0"/>
        <w:ind w:left="284" w:hanging="284"/>
        <w:rPr>
          <w:rFonts w:ascii="Calibri Light" w:hAnsi="Calibri Light"/>
          <w:color w:val="auto"/>
          <w:sz w:val="34"/>
          <w:szCs w:val="34"/>
        </w:rPr>
      </w:pPr>
      <w:r w:rsidRPr="00722E86">
        <w:rPr>
          <w:rFonts w:ascii="Calibri Light" w:hAnsi="Calibri Light"/>
          <w:color w:val="auto"/>
          <w:sz w:val="34"/>
          <w:szCs w:val="34"/>
        </w:rPr>
        <w:t>• Risikovurdering av verksted og utstyr skal</w:t>
      </w:r>
      <w:r w:rsidR="00722E86">
        <w:rPr>
          <w:rFonts w:ascii="Calibri Light" w:hAnsi="Calibri Light"/>
          <w:color w:val="auto"/>
          <w:sz w:val="34"/>
          <w:szCs w:val="34"/>
        </w:rPr>
        <w:t xml:space="preserve"> </w:t>
      </w:r>
      <w:r w:rsidRPr="00B85789">
        <w:rPr>
          <w:rFonts w:ascii="Calibri Light" w:hAnsi="Calibri Light"/>
          <w:color w:val="auto"/>
          <w:sz w:val="34"/>
          <w:szCs w:val="34"/>
        </w:rPr>
        <w:t>gjennomføres</w:t>
      </w:r>
      <w:r w:rsidR="007C408E" w:rsidRPr="00B85789">
        <w:rPr>
          <w:rFonts w:ascii="Calibri Light" w:hAnsi="Calibri Light"/>
          <w:color w:val="auto"/>
          <w:sz w:val="34"/>
          <w:szCs w:val="34"/>
        </w:rPr>
        <w:t xml:space="preserve"> </w:t>
      </w:r>
      <w:bookmarkStart w:id="20" w:name="_Hlk117081770"/>
      <w:r w:rsidR="007C408E" w:rsidRPr="00B85789">
        <w:rPr>
          <w:rFonts w:ascii="Calibri Light" w:hAnsi="Calibri Light"/>
          <w:color w:val="auto"/>
          <w:sz w:val="34"/>
          <w:szCs w:val="34"/>
        </w:rPr>
        <w:t>minst hvert 2. år</w:t>
      </w:r>
      <w:r w:rsidR="00722E86" w:rsidRPr="00B85789">
        <w:rPr>
          <w:rFonts w:ascii="Calibri Light" w:hAnsi="Calibri Light"/>
          <w:color w:val="auto"/>
          <w:sz w:val="34"/>
          <w:szCs w:val="34"/>
        </w:rPr>
        <w:t>.</w:t>
      </w:r>
      <w:r w:rsidR="007C408E" w:rsidRPr="00B85789">
        <w:rPr>
          <w:rFonts w:ascii="Calibri Light" w:hAnsi="Calibri Light"/>
          <w:color w:val="auto"/>
          <w:sz w:val="34"/>
          <w:szCs w:val="34"/>
        </w:rPr>
        <w:t xml:space="preserve"> Det bør tas en årlig gjennomgang i eksisterende risikovurdering.</w:t>
      </w:r>
    </w:p>
    <w:bookmarkEnd w:id="20"/>
    <w:p w14:paraId="2B7A751D" w14:textId="77777777" w:rsidR="000F08DB" w:rsidRPr="00722E86" w:rsidRDefault="000F08DB" w:rsidP="000F08DB">
      <w:pPr>
        <w:spacing w:before="60" w:after="0"/>
        <w:ind w:left="284" w:hanging="284"/>
        <w:rPr>
          <w:rFonts w:ascii="Calibri Light" w:hAnsi="Calibri Light"/>
          <w:color w:val="auto"/>
          <w:sz w:val="34"/>
          <w:szCs w:val="34"/>
        </w:rPr>
      </w:pPr>
      <w:r w:rsidRPr="00722E86">
        <w:rPr>
          <w:rFonts w:ascii="Calibri Light" w:hAnsi="Calibri Light"/>
          <w:color w:val="auto"/>
          <w:sz w:val="34"/>
          <w:szCs w:val="34"/>
        </w:rPr>
        <w:t>• Opplæring skal være gitt før arbeidet starter opp</w:t>
      </w:r>
      <w:r w:rsidR="00722E86">
        <w:rPr>
          <w:rFonts w:ascii="Calibri Light" w:hAnsi="Calibri Light"/>
          <w:color w:val="auto"/>
          <w:sz w:val="34"/>
          <w:szCs w:val="34"/>
        </w:rPr>
        <w:t>.</w:t>
      </w:r>
    </w:p>
    <w:p w14:paraId="13EBADFB" w14:textId="77777777" w:rsidR="000F08DB" w:rsidRPr="00722E86" w:rsidRDefault="000F08DB" w:rsidP="000F08DB">
      <w:pPr>
        <w:spacing w:before="60" w:after="0"/>
        <w:ind w:left="284" w:hanging="284"/>
        <w:rPr>
          <w:rFonts w:ascii="Calibri Light" w:hAnsi="Calibri Light"/>
          <w:color w:val="auto"/>
          <w:sz w:val="34"/>
          <w:szCs w:val="34"/>
        </w:rPr>
      </w:pPr>
      <w:r w:rsidRPr="00722E86">
        <w:rPr>
          <w:rFonts w:ascii="Calibri Light" w:hAnsi="Calibri Light"/>
          <w:color w:val="auto"/>
          <w:sz w:val="34"/>
          <w:szCs w:val="34"/>
        </w:rPr>
        <w:t>• Påbudt verneutstyr og verneinnretninger skal brukes</w:t>
      </w:r>
      <w:r w:rsidR="00722E86">
        <w:rPr>
          <w:rFonts w:ascii="Calibri Light" w:hAnsi="Calibri Light"/>
          <w:color w:val="auto"/>
          <w:sz w:val="34"/>
          <w:szCs w:val="34"/>
        </w:rPr>
        <w:t>.</w:t>
      </w:r>
      <w:r w:rsidRPr="00722E86">
        <w:rPr>
          <w:rFonts w:ascii="Calibri Light" w:hAnsi="Calibri Light"/>
          <w:color w:val="auto"/>
          <w:sz w:val="34"/>
          <w:szCs w:val="34"/>
        </w:rPr>
        <w:t xml:space="preserve"> </w:t>
      </w:r>
    </w:p>
    <w:p w14:paraId="537E44DC" w14:textId="77777777" w:rsidR="000F08DB" w:rsidRPr="00722E86" w:rsidRDefault="000F08DB" w:rsidP="000F08DB">
      <w:pPr>
        <w:spacing w:before="60" w:after="0"/>
        <w:ind w:left="284" w:hanging="284"/>
        <w:rPr>
          <w:rFonts w:ascii="Calibri Light" w:hAnsi="Calibri Light"/>
          <w:color w:val="auto"/>
          <w:sz w:val="34"/>
          <w:szCs w:val="34"/>
        </w:rPr>
      </w:pPr>
      <w:r w:rsidRPr="00722E86">
        <w:rPr>
          <w:rFonts w:ascii="Calibri Light" w:hAnsi="Calibri Light"/>
          <w:color w:val="auto"/>
          <w:sz w:val="34"/>
          <w:szCs w:val="34"/>
        </w:rPr>
        <w:t>• Sikkerhetsdatablad skal være tilgjengelig</w:t>
      </w:r>
      <w:r w:rsidR="00722E86">
        <w:rPr>
          <w:rFonts w:ascii="Calibri Light" w:hAnsi="Calibri Light"/>
          <w:color w:val="auto"/>
          <w:sz w:val="34"/>
          <w:szCs w:val="34"/>
        </w:rPr>
        <w:t>.</w:t>
      </w:r>
    </w:p>
    <w:p w14:paraId="2E247B1F" w14:textId="77777777" w:rsidR="000F08DB" w:rsidRPr="00722E86" w:rsidRDefault="000F08DB" w:rsidP="000F08DB">
      <w:pPr>
        <w:spacing w:before="60" w:after="0"/>
        <w:ind w:left="284" w:hanging="284"/>
        <w:rPr>
          <w:rFonts w:ascii="Calibri Light" w:hAnsi="Calibri Light"/>
          <w:color w:val="auto"/>
          <w:sz w:val="34"/>
          <w:szCs w:val="34"/>
        </w:rPr>
      </w:pPr>
      <w:r w:rsidRPr="00722E86">
        <w:rPr>
          <w:rFonts w:ascii="Calibri Light" w:hAnsi="Calibri Light"/>
          <w:color w:val="auto"/>
          <w:sz w:val="34"/>
          <w:szCs w:val="34"/>
        </w:rPr>
        <w:t>• Reager alltid på alarmer</w:t>
      </w:r>
      <w:r w:rsidR="00722E86">
        <w:rPr>
          <w:rFonts w:ascii="Calibri Light" w:hAnsi="Calibri Light"/>
          <w:color w:val="auto"/>
          <w:sz w:val="34"/>
          <w:szCs w:val="34"/>
        </w:rPr>
        <w:t>.</w:t>
      </w:r>
      <w:r w:rsidRPr="00722E86">
        <w:rPr>
          <w:rFonts w:ascii="Calibri Light" w:hAnsi="Calibri Light"/>
          <w:color w:val="auto"/>
          <w:sz w:val="34"/>
          <w:szCs w:val="34"/>
        </w:rPr>
        <w:t xml:space="preserve"> </w:t>
      </w:r>
    </w:p>
    <w:p w14:paraId="48942DE0" w14:textId="77777777" w:rsidR="000F08DB" w:rsidRPr="00722E86" w:rsidRDefault="000F08DB" w:rsidP="000F08DB">
      <w:pPr>
        <w:spacing w:before="60" w:after="0"/>
        <w:ind w:left="284" w:hanging="284"/>
        <w:rPr>
          <w:rFonts w:ascii="Calibri Light" w:hAnsi="Calibri Light"/>
          <w:color w:val="auto"/>
          <w:sz w:val="34"/>
          <w:szCs w:val="34"/>
        </w:rPr>
      </w:pPr>
      <w:r w:rsidRPr="00722E86">
        <w:rPr>
          <w:rFonts w:ascii="Calibri Light" w:hAnsi="Calibri Light"/>
          <w:color w:val="auto"/>
          <w:sz w:val="34"/>
          <w:szCs w:val="34"/>
        </w:rPr>
        <w:t xml:space="preserve">• Forlat bygning ved brannalarm. Opptre i henhold til varsel. </w:t>
      </w:r>
    </w:p>
    <w:p w14:paraId="77B0CD81" w14:textId="2E8FC7F1" w:rsidR="000F08DB" w:rsidRPr="00722E86" w:rsidRDefault="000F08DB" w:rsidP="000F08DB">
      <w:pPr>
        <w:spacing w:before="60" w:after="0"/>
        <w:ind w:left="284" w:hanging="284"/>
        <w:rPr>
          <w:rFonts w:ascii="Calibri Light" w:hAnsi="Calibri Light"/>
          <w:color w:val="auto"/>
          <w:sz w:val="34"/>
          <w:szCs w:val="34"/>
        </w:rPr>
      </w:pPr>
      <w:r w:rsidRPr="00722E86">
        <w:rPr>
          <w:rFonts w:ascii="Calibri Light" w:hAnsi="Calibri Light"/>
          <w:color w:val="auto"/>
          <w:sz w:val="34"/>
          <w:szCs w:val="34"/>
        </w:rPr>
        <w:t>• Det er ikke tillatt å spise og drikke i verkstede</w:t>
      </w:r>
      <w:r w:rsidR="003E761B">
        <w:rPr>
          <w:rFonts w:ascii="Calibri Light" w:hAnsi="Calibri Light"/>
          <w:color w:val="auto"/>
          <w:sz w:val="34"/>
          <w:szCs w:val="34"/>
        </w:rPr>
        <w:t>t</w:t>
      </w:r>
      <w:r w:rsidR="00722E86">
        <w:rPr>
          <w:rFonts w:ascii="Calibri Light" w:hAnsi="Calibri Light"/>
          <w:color w:val="auto"/>
          <w:sz w:val="34"/>
          <w:szCs w:val="34"/>
        </w:rPr>
        <w:t>.</w:t>
      </w:r>
    </w:p>
    <w:p w14:paraId="54C8B39D" w14:textId="77777777" w:rsidR="00792502" w:rsidRDefault="00792502" w:rsidP="00446EAE">
      <w:pPr>
        <w:spacing w:before="0" w:after="0"/>
        <w:ind w:left="284" w:hanging="284"/>
        <w:rPr>
          <w:rFonts w:ascii="Calibri Light" w:hAnsi="Calibri Light"/>
          <w:color w:val="auto"/>
          <w:sz w:val="40"/>
          <w:szCs w:val="40"/>
        </w:rPr>
      </w:pPr>
    </w:p>
    <w:p w14:paraId="329F81A7" w14:textId="77777777" w:rsidR="00792502" w:rsidRPr="00722E86" w:rsidRDefault="00792502" w:rsidP="00446EAE">
      <w:pPr>
        <w:pStyle w:val="Overskrift2"/>
        <w:numPr>
          <w:ilvl w:val="1"/>
          <w:numId w:val="17"/>
        </w:numPr>
        <w:spacing w:before="120"/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21" w:name="_Toc164253369"/>
      <w:bookmarkStart w:id="22" w:name="_Hlk122433055"/>
      <w:r w:rsidRPr="00722E86"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t>OPPLÆRING</w:t>
      </w:r>
      <w:bookmarkEnd w:id="21"/>
    </w:p>
    <w:p w14:paraId="2C3DA18F" w14:textId="77777777" w:rsidR="00792502" w:rsidRPr="00722E86" w:rsidRDefault="00792502" w:rsidP="00792502">
      <w:pPr>
        <w:autoSpaceDE w:val="0"/>
        <w:autoSpaceDN w:val="0"/>
        <w:adjustRightInd w:val="0"/>
        <w:spacing w:before="24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722E86">
        <w:rPr>
          <w:rFonts w:ascii="Calibri Light" w:eastAsia="DIN-Regular" w:hAnsi="Calibri Light" w:cs="DIN-Regular"/>
          <w:color w:val="auto"/>
          <w:sz w:val="34"/>
          <w:szCs w:val="34"/>
        </w:rPr>
        <w:t>For at ansatte og studenter skal kunne arbeide i</w:t>
      </w:r>
    </w:p>
    <w:p w14:paraId="536BC623" w14:textId="1B4617E6" w:rsidR="00792502" w:rsidRPr="00722E86" w:rsidRDefault="00792502" w:rsidP="00792502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722E86">
        <w:rPr>
          <w:rFonts w:ascii="Calibri Light" w:eastAsia="DIN-Regular" w:hAnsi="Calibri Light" w:cs="DIN-Regular"/>
          <w:color w:val="auto"/>
          <w:sz w:val="34"/>
          <w:szCs w:val="34"/>
        </w:rPr>
        <w:t>verkstede</w:t>
      </w:r>
      <w:r w:rsidR="003518D9">
        <w:rPr>
          <w:rFonts w:ascii="Calibri Light" w:eastAsia="DIN-Regular" w:hAnsi="Calibri Light" w:cs="DIN-Regular"/>
          <w:color w:val="auto"/>
          <w:sz w:val="34"/>
          <w:szCs w:val="34"/>
        </w:rPr>
        <w:t>t</w:t>
      </w:r>
      <w:r w:rsidRPr="00722E86">
        <w:rPr>
          <w:rFonts w:ascii="Calibri Light" w:eastAsia="DIN-Regular" w:hAnsi="Calibri Light" w:cs="DIN-Regular"/>
          <w:color w:val="auto"/>
          <w:sz w:val="34"/>
          <w:szCs w:val="34"/>
        </w:rPr>
        <w:t>, skal det gis opplæring som</w:t>
      </w:r>
    </w:p>
    <w:p w14:paraId="689D08BA" w14:textId="77777777" w:rsidR="00792502" w:rsidRPr="00722E86" w:rsidRDefault="00792502" w:rsidP="00792502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722E86">
        <w:rPr>
          <w:rFonts w:ascii="Calibri Light" w:eastAsia="DIN-Regular" w:hAnsi="Calibri Light" w:cs="DIN-Regular"/>
          <w:color w:val="auto"/>
          <w:sz w:val="34"/>
          <w:szCs w:val="34"/>
        </w:rPr>
        <w:t>minimum omfatter:</w:t>
      </w:r>
    </w:p>
    <w:p w14:paraId="6B64A381" w14:textId="77777777" w:rsidR="00792502" w:rsidRPr="00722E86" w:rsidRDefault="00792502" w:rsidP="00446EAE">
      <w:pPr>
        <w:autoSpaceDE w:val="0"/>
        <w:autoSpaceDN w:val="0"/>
        <w:adjustRightInd w:val="0"/>
        <w:spacing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722E86">
        <w:rPr>
          <w:rFonts w:ascii="Calibri Light" w:eastAsia="DIN-Regular" w:hAnsi="Calibri Light" w:cs="DIN-Regular"/>
          <w:color w:val="auto"/>
          <w:sz w:val="34"/>
          <w:szCs w:val="34"/>
        </w:rPr>
        <w:t>• HMS-bestemmelser</w:t>
      </w:r>
      <w:r w:rsidR="0000332E">
        <w:rPr>
          <w:rFonts w:ascii="Calibri Light" w:eastAsia="DIN-Regular" w:hAnsi="Calibri Light" w:cs="DIN-Regular"/>
          <w:color w:val="auto"/>
          <w:sz w:val="34"/>
          <w:szCs w:val="34"/>
        </w:rPr>
        <w:t xml:space="preserve"> </w:t>
      </w:r>
      <w:r w:rsidR="008D2F55">
        <w:rPr>
          <w:rFonts w:ascii="Calibri Light" w:eastAsia="DIN-Regular" w:hAnsi="Calibri Light" w:cs="DIN-Regular"/>
          <w:color w:val="auto"/>
          <w:sz w:val="34"/>
          <w:szCs w:val="34"/>
        </w:rPr>
        <w:t>i valgte rom</w:t>
      </w:r>
      <w:r w:rsidR="007C408E">
        <w:rPr>
          <w:rFonts w:ascii="Calibri Light" w:eastAsia="DIN-Regular" w:hAnsi="Calibri Light" w:cs="DIN-Regular"/>
          <w:color w:val="auto"/>
          <w:sz w:val="34"/>
          <w:szCs w:val="34"/>
        </w:rPr>
        <w:t xml:space="preserve"> (</w:t>
      </w:r>
      <w:bookmarkStart w:id="23" w:name="_Hlk117081850"/>
      <w:r w:rsidR="007C408E">
        <w:rPr>
          <w:rFonts w:ascii="Calibri Light" w:eastAsia="DIN-Regular" w:hAnsi="Calibri Light" w:cs="DIN-Regular"/>
          <w:color w:val="auto"/>
          <w:sz w:val="34"/>
          <w:szCs w:val="34"/>
        </w:rPr>
        <w:t>prosedyrer og rutiner m.m.)</w:t>
      </w:r>
    </w:p>
    <w:bookmarkEnd w:id="23"/>
    <w:p w14:paraId="0EE18733" w14:textId="77777777" w:rsidR="00792502" w:rsidRPr="00722E86" w:rsidRDefault="00792502" w:rsidP="00792502">
      <w:pPr>
        <w:autoSpaceDE w:val="0"/>
        <w:autoSpaceDN w:val="0"/>
        <w:adjustRightInd w:val="0"/>
        <w:spacing w:before="6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722E86">
        <w:rPr>
          <w:rFonts w:ascii="Calibri Light" w:eastAsia="DIN-Regular" w:hAnsi="Calibri Light" w:cs="DIN-Regular"/>
          <w:color w:val="auto"/>
          <w:sz w:val="34"/>
          <w:szCs w:val="34"/>
        </w:rPr>
        <w:t>• Sikker bruk av utstyr (apparatur, maskiner eller verktøy)</w:t>
      </w:r>
    </w:p>
    <w:p w14:paraId="7D0C6266" w14:textId="77777777" w:rsidR="00792502" w:rsidRPr="00722E86" w:rsidRDefault="00792502" w:rsidP="00722E86">
      <w:pPr>
        <w:autoSpaceDE w:val="0"/>
        <w:autoSpaceDN w:val="0"/>
        <w:adjustRightInd w:val="0"/>
        <w:spacing w:before="6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722E86">
        <w:rPr>
          <w:rFonts w:ascii="Calibri Light" w:eastAsia="DIN-Regular" w:hAnsi="Calibri Light" w:cs="DIN-Regular"/>
          <w:color w:val="auto"/>
          <w:sz w:val="34"/>
          <w:szCs w:val="34"/>
        </w:rPr>
        <w:t>• Bruk av verneutstyr, verneinnretninger, alarmer og</w:t>
      </w:r>
      <w:r w:rsidR="00722E86">
        <w:rPr>
          <w:rFonts w:ascii="Calibri Light" w:eastAsia="DIN-Regular" w:hAnsi="Calibri Light" w:cs="DIN-Regular"/>
          <w:color w:val="auto"/>
          <w:sz w:val="34"/>
          <w:szCs w:val="34"/>
        </w:rPr>
        <w:t xml:space="preserve"> </w:t>
      </w:r>
      <w:r w:rsidRPr="00722E86">
        <w:rPr>
          <w:rFonts w:ascii="Calibri Light" w:eastAsia="DIN-Regular" w:hAnsi="Calibri Light" w:cs="DIN-Regular"/>
          <w:color w:val="auto"/>
          <w:sz w:val="34"/>
          <w:szCs w:val="34"/>
        </w:rPr>
        <w:t>nødbrytere</w:t>
      </w:r>
    </w:p>
    <w:p w14:paraId="5F27F011" w14:textId="77777777" w:rsidR="00792502" w:rsidRPr="00722E86" w:rsidRDefault="00792502" w:rsidP="00792502">
      <w:pPr>
        <w:autoSpaceDE w:val="0"/>
        <w:autoSpaceDN w:val="0"/>
        <w:adjustRightInd w:val="0"/>
        <w:spacing w:before="6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722E86">
        <w:rPr>
          <w:rFonts w:ascii="Calibri Light" w:eastAsia="DIN-Regular" w:hAnsi="Calibri Light" w:cs="DIN-Regular"/>
          <w:color w:val="auto"/>
          <w:sz w:val="34"/>
          <w:szCs w:val="34"/>
        </w:rPr>
        <w:t>• Brannslukking</w:t>
      </w:r>
    </w:p>
    <w:p w14:paraId="1A31B6B0" w14:textId="77777777" w:rsidR="00792502" w:rsidRPr="00722E86" w:rsidRDefault="00792502" w:rsidP="00792502">
      <w:pPr>
        <w:autoSpaceDE w:val="0"/>
        <w:autoSpaceDN w:val="0"/>
        <w:adjustRightInd w:val="0"/>
        <w:spacing w:before="6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722E86">
        <w:rPr>
          <w:rFonts w:ascii="Calibri Light" w:eastAsia="DIN-Regular" w:hAnsi="Calibri Light" w:cs="DIN-Regular"/>
          <w:color w:val="auto"/>
          <w:sz w:val="34"/>
          <w:szCs w:val="34"/>
        </w:rPr>
        <w:t>• Førstehjelp</w:t>
      </w:r>
    </w:p>
    <w:p w14:paraId="003A30BE" w14:textId="77777777" w:rsidR="00792502" w:rsidRPr="00722E86" w:rsidRDefault="00792502" w:rsidP="00792502">
      <w:pPr>
        <w:autoSpaceDE w:val="0"/>
        <w:autoSpaceDN w:val="0"/>
        <w:adjustRightInd w:val="0"/>
        <w:spacing w:before="6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722E86">
        <w:rPr>
          <w:rFonts w:ascii="Calibri Light" w:eastAsia="DIN-Regular" w:hAnsi="Calibri Light" w:cs="DIN-Regular"/>
          <w:color w:val="auto"/>
          <w:sz w:val="34"/>
          <w:szCs w:val="34"/>
        </w:rPr>
        <w:t>• Bruk av stoffkartotek og sikkerhetsdatablad</w:t>
      </w:r>
    </w:p>
    <w:p w14:paraId="536CA258" w14:textId="77777777" w:rsidR="00792502" w:rsidRPr="00722E86" w:rsidRDefault="00792502" w:rsidP="00792502">
      <w:pPr>
        <w:autoSpaceDE w:val="0"/>
        <w:autoSpaceDN w:val="0"/>
        <w:adjustRightInd w:val="0"/>
        <w:spacing w:before="6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722E86">
        <w:rPr>
          <w:rFonts w:ascii="Calibri Light" w:eastAsia="DIN-Regular" w:hAnsi="Calibri Light" w:cs="DIN-Regular"/>
          <w:color w:val="auto"/>
          <w:sz w:val="34"/>
          <w:szCs w:val="34"/>
        </w:rPr>
        <w:t>• Melding om avvik i elektronisk avvikssystem</w:t>
      </w:r>
      <w:r w:rsidR="007C408E">
        <w:rPr>
          <w:rFonts w:ascii="Calibri Light" w:eastAsia="DIN-Regular" w:hAnsi="Calibri Light" w:cs="DIN-Regular"/>
          <w:color w:val="auto"/>
          <w:sz w:val="34"/>
          <w:szCs w:val="34"/>
        </w:rPr>
        <w:t xml:space="preserve"> – Si ifra</w:t>
      </w:r>
    </w:p>
    <w:p w14:paraId="099CE217" w14:textId="0A58172A" w:rsidR="00792502" w:rsidRPr="00722E86" w:rsidRDefault="00792502" w:rsidP="00792502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722E86">
        <w:rPr>
          <w:rFonts w:ascii="Calibri Light" w:eastAsia="DIN-Regular" w:hAnsi="Calibri Light" w:cs="DIN-Regular"/>
          <w:color w:val="auto"/>
          <w:sz w:val="34"/>
          <w:szCs w:val="34"/>
        </w:rPr>
        <w:lastRenderedPageBreak/>
        <w:t>Arbeidsgiver skal sørge for gjennomføring av førstehjelpskurs</w:t>
      </w:r>
      <w:r w:rsidR="007C408E">
        <w:rPr>
          <w:rFonts w:ascii="Calibri Light" w:eastAsia="DIN-Regular" w:hAnsi="Calibri Light" w:cs="DIN-Regular"/>
          <w:color w:val="auto"/>
          <w:sz w:val="34"/>
          <w:szCs w:val="34"/>
        </w:rPr>
        <w:t xml:space="preserve">, </w:t>
      </w:r>
      <w:r w:rsidRPr="00722E86">
        <w:rPr>
          <w:rFonts w:ascii="Calibri Light" w:eastAsia="DIN-Regular" w:hAnsi="Calibri Light" w:cs="DIN-Regular"/>
          <w:color w:val="auto"/>
          <w:sz w:val="34"/>
          <w:szCs w:val="34"/>
        </w:rPr>
        <w:t>brannøvelser</w:t>
      </w:r>
      <w:r w:rsidR="00650BB0">
        <w:rPr>
          <w:rFonts w:ascii="Calibri Light" w:eastAsia="DIN-Regular" w:hAnsi="Calibri Light" w:cs="DIN-Regular"/>
          <w:color w:val="auto"/>
          <w:sz w:val="34"/>
          <w:szCs w:val="34"/>
        </w:rPr>
        <w:t xml:space="preserve"> </w:t>
      </w:r>
      <w:r w:rsidR="007C408E">
        <w:rPr>
          <w:rFonts w:ascii="Calibri Light" w:eastAsia="DIN-Regular" w:hAnsi="Calibri Light" w:cs="DIN-Regular"/>
          <w:color w:val="auto"/>
          <w:sz w:val="34"/>
          <w:szCs w:val="34"/>
        </w:rPr>
        <w:t>der det er påkrevet.</w:t>
      </w:r>
    </w:p>
    <w:bookmarkEnd w:id="22"/>
    <w:p w14:paraId="5278A116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8C89CFC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33B6123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80A63A4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19D61F2" w14:textId="77777777" w:rsidR="00792502" w:rsidRPr="00722E86" w:rsidRDefault="005B51E7" w:rsidP="00792502">
      <w:pPr>
        <w:pStyle w:val="Overskrift2"/>
        <w:numPr>
          <w:ilvl w:val="1"/>
          <w:numId w:val="17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r w:rsidRPr="005B51E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bookmarkStart w:id="24" w:name="_Toc164253370"/>
      <w:r w:rsidR="00E56DC9" w:rsidRPr="00722E86"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t>KOMPLEKST OG/ ELLER FARLIG UTSTYR</w:t>
      </w:r>
      <w:bookmarkEnd w:id="24"/>
    </w:p>
    <w:p w14:paraId="2DC352D0" w14:textId="77777777" w:rsidR="00792502" w:rsidRPr="00792502" w:rsidRDefault="00792502" w:rsidP="00E56DC9">
      <w:pPr>
        <w:pStyle w:val="Listeavsnitt"/>
        <w:autoSpaceDE w:val="0"/>
        <w:autoSpaceDN w:val="0"/>
        <w:adjustRightInd w:val="0"/>
        <w:spacing w:before="0" w:after="0" w:line="240" w:lineRule="auto"/>
        <w:ind w:left="570"/>
        <w:rPr>
          <w:rFonts w:ascii="DINCond-Bold" w:hAnsi="DINCond-Bold" w:cs="DINCond-Bold"/>
          <w:b/>
          <w:bCs/>
          <w:color w:val="004894"/>
          <w:sz w:val="24"/>
          <w:szCs w:val="24"/>
        </w:rPr>
      </w:pPr>
    </w:p>
    <w:p w14:paraId="394CBD7F" w14:textId="77777777" w:rsidR="00792502" w:rsidRPr="00722E86" w:rsidRDefault="00792502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000000"/>
          <w:sz w:val="34"/>
          <w:szCs w:val="34"/>
        </w:rPr>
      </w:pPr>
      <w:r w:rsidRPr="00722E86">
        <w:rPr>
          <w:rFonts w:ascii="Calibri Light" w:eastAsia="DIN-Regular" w:hAnsi="Calibri Light" w:cs="DIN-Regular"/>
          <w:color w:val="000000"/>
          <w:sz w:val="34"/>
          <w:szCs w:val="34"/>
        </w:rPr>
        <w:t>For komplekst og/ eller farlig utstyr skal det utarbeides en</w:t>
      </w:r>
      <w:r w:rsidR="00E56DC9" w:rsidRPr="00722E86">
        <w:rPr>
          <w:rFonts w:ascii="Calibri Light" w:eastAsia="DIN-Regular" w:hAnsi="Calibri Light" w:cs="DIN-Regular"/>
          <w:color w:val="000000"/>
          <w:sz w:val="34"/>
          <w:szCs w:val="34"/>
        </w:rPr>
        <w:t xml:space="preserve"> </w:t>
      </w:r>
      <w:r w:rsidRPr="00722E86">
        <w:rPr>
          <w:rFonts w:ascii="Calibri Light" w:eastAsia="DIN-Regular" w:hAnsi="Calibri Light" w:cs="DIN-Regular"/>
          <w:color w:val="000000"/>
          <w:sz w:val="34"/>
          <w:szCs w:val="34"/>
        </w:rPr>
        <w:t>driftsinstruks. Det skal fastlegges skriftlig hvilke krav til</w:t>
      </w:r>
      <w:r w:rsidR="00E56DC9" w:rsidRPr="00722E86">
        <w:rPr>
          <w:rFonts w:ascii="Calibri Light" w:eastAsia="DIN-Regular" w:hAnsi="Calibri Light" w:cs="DIN-Regular"/>
          <w:color w:val="000000"/>
          <w:sz w:val="34"/>
          <w:szCs w:val="34"/>
        </w:rPr>
        <w:t xml:space="preserve"> </w:t>
      </w:r>
      <w:r w:rsidRPr="00722E86">
        <w:rPr>
          <w:rFonts w:ascii="Calibri Light" w:eastAsia="DIN-Regular" w:hAnsi="Calibri Light" w:cs="DIN-Regular"/>
          <w:color w:val="000000"/>
          <w:sz w:val="34"/>
          <w:szCs w:val="34"/>
        </w:rPr>
        <w:t>opplæring som kreves før utstyret brukes.</w:t>
      </w:r>
    </w:p>
    <w:p w14:paraId="500E72FF" w14:textId="77777777" w:rsidR="003C7A5E" w:rsidRPr="00722E86" w:rsidRDefault="00792502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000000"/>
          <w:sz w:val="34"/>
          <w:szCs w:val="34"/>
        </w:rPr>
      </w:pPr>
      <w:r w:rsidRPr="00722E86">
        <w:rPr>
          <w:rFonts w:ascii="Calibri Light" w:eastAsia="DIN-Regular" w:hAnsi="Calibri Light" w:cs="DIN-Regular"/>
          <w:color w:val="000000"/>
          <w:sz w:val="34"/>
          <w:szCs w:val="34"/>
        </w:rPr>
        <w:t>Med utstyr forstås apparatur, maskiner, innretninger</w:t>
      </w:r>
      <w:r w:rsidR="008D2F55">
        <w:rPr>
          <w:rFonts w:ascii="Calibri Light" w:eastAsia="DIN-Regular" w:hAnsi="Calibri Light" w:cs="DIN-Regular"/>
          <w:color w:val="000000"/>
          <w:sz w:val="34"/>
          <w:szCs w:val="34"/>
        </w:rPr>
        <w:t>, verktøy</w:t>
      </w:r>
      <w:r w:rsidRPr="00722E86">
        <w:rPr>
          <w:rFonts w:ascii="Calibri Light" w:eastAsia="DIN-Regular" w:hAnsi="Calibri Light" w:cs="DIN-Regular"/>
          <w:color w:val="000000"/>
          <w:sz w:val="34"/>
          <w:szCs w:val="34"/>
        </w:rPr>
        <w:t xml:space="preserve"> etc.</w:t>
      </w:r>
    </w:p>
    <w:p w14:paraId="555E93E0" w14:textId="2CC7CFD6" w:rsidR="00E56DC9" w:rsidRDefault="00A05F3B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000000"/>
          <w:sz w:val="40"/>
          <w:szCs w:val="40"/>
        </w:rPr>
      </w:pPr>
      <w:r>
        <w:rPr>
          <w:rFonts w:ascii="Calibri Light" w:eastAsia="DIN-Regular" w:hAnsi="Calibri Light" w:cs="DIN-Regular"/>
          <w:color w:val="000000"/>
          <w:sz w:val="34"/>
          <w:szCs w:val="34"/>
        </w:rPr>
        <w:t>Rutinene finner du på laboratoriets HMS nettsider (legge inn link)</w:t>
      </w:r>
    </w:p>
    <w:p w14:paraId="18FA9464" w14:textId="77777777" w:rsidR="00E56DC9" w:rsidRPr="00722E86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DIN-Regular" w:eastAsia="DIN-Regular" w:hAnsi="DINCond-Bold" w:cs="DIN-Regular"/>
          <w:color w:val="000000"/>
          <w:sz w:val="34"/>
          <w:szCs w:val="34"/>
        </w:rPr>
      </w:pPr>
    </w:p>
    <w:p w14:paraId="601B893B" w14:textId="77777777" w:rsidR="00E56DC9" w:rsidRPr="00722E86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DIN-Regular" w:eastAsia="DIN-Regular" w:hAnsi="DINCond-Bold" w:cs="DIN-Regular"/>
          <w:color w:val="000000"/>
          <w:sz w:val="34"/>
          <w:szCs w:val="34"/>
        </w:rPr>
      </w:pPr>
    </w:p>
    <w:p w14:paraId="1B6C9286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DIN-Regular" w:eastAsia="DIN-Regular" w:hAnsi="DINCond-Bold" w:cs="DIN-Regular"/>
          <w:color w:val="000000"/>
          <w:sz w:val="17"/>
          <w:szCs w:val="17"/>
        </w:rPr>
      </w:pPr>
    </w:p>
    <w:p w14:paraId="2F3DDC59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DIN-Regular" w:eastAsia="DIN-Regular" w:hAnsi="DINCond-Bold" w:cs="DIN-Regular"/>
          <w:color w:val="000000"/>
          <w:sz w:val="17"/>
          <w:szCs w:val="17"/>
        </w:rPr>
      </w:pPr>
    </w:p>
    <w:p w14:paraId="733B089D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DIN-Regular" w:eastAsia="DIN-Regular" w:hAnsi="DINCond-Bold" w:cs="DIN-Regular"/>
          <w:color w:val="000000"/>
          <w:sz w:val="17"/>
          <w:szCs w:val="17"/>
        </w:rPr>
      </w:pPr>
    </w:p>
    <w:p w14:paraId="3AC65769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DIN-Regular" w:eastAsia="DIN-Regular" w:hAnsi="DINCond-Bold" w:cs="DIN-Regular"/>
          <w:color w:val="000000"/>
          <w:sz w:val="17"/>
          <w:szCs w:val="17"/>
        </w:rPr>
      </w:pPr>
    </w:p>
    <w:p w14:paraId="66143208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DIN-Regular" w:eastAsia="DIN-Regular" w:hAnsi="DINCond-Bold" w:cs="DIN-Regular"/>
          <w:color w:val="000000"/>
          <w:sz w:val="17"/>
          <w:szCs w:val="17"/>
        </w:rPr>
      </w:pPr>
    </w:p>
    <w:p w14:paraId="2FD04369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DIN-Regular" w:eastAsia="DIN-Regular" w:hAnsi="DINCond-Bold" w:cs="DIN-Regular"/>
          <w:color w:val="000000"/>
          <w:sz w:val="17"/>
          <w:szCs w:val="17"/>
        </w:rPr>
      </w:pPr>
    </w:p>
    <w:p w14:paraId="63B6D933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DIN-Regular" w:eastAsia="DIN-Regular" w:hAnsi="DINCond-Bold" w:cs="DIN-Regular"/>
          <w:color w:val="000000"/>
          <w:sz w:val="17"/>
          <w:szCs w:val="17"/>
        </w:rPr>
      </w:pPr>
    </w:p>
    <w:p w14:paraId="78B7735C" w14:textId="77777777" w:rsidR="00446EAE" w:rsidRDefault="00446EAE" w:rsidP="00E56DC9">
      <w:pPr>
        <w:autoSpaceDE w:val="0"/>
        <w:autoSpaceDN w:val="0"/>
        <w:adjustRightInd w:val="0"/>
        <w:spacing w:before="0" w:after="0" w:line="240" w:lineRule="auto"/>
        <w:rPr>
          <w:rFonts w:ascii="DIN-Regular" w:eastAsia="DIN-Regular" w:hAnsi="DINCond-Bold" w:cs="DIN-Regular"/>
          <w:color w:val="000000"/>
          <w:sz w:val="17"/>
          <w:szCs w:val="17"/>
        </w:rPr>
      </w:pPr>
    </w:p>
    <w:p w14:paraId="30D17799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DIN-Regular" w:eastAsia="DIN-Regular" w:hAnsi="DINCond-Bold" w:cs="DIN-Regular"/>
          <w:color w:val="000000"/>
          <w:sz w:val="17"/>
          <w:szCs w:val="17"/>
        </w:rPr>
      </w:pPr>
    </w:p>
    <w:p w14:paraId="6EE60710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DIN-Regular" w:eastAsia="DIN-Regular" w:hAnsi="DINCond-Bold" w:cs="DIN-Regular"/>
          <w:color w:val="000000"/>
          <w:sz w:val="17"/>
          <w:szCs w:val="17"/>
        </w:rPr>
      </w:pPr>
    </w:p>
    <w:p w14:paraId="09A9F2E4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DIN-Regular" w:eastAsia="DIN-Regular" w:hAnsi="DINCond-Bold" w:cs="DIN-Regular"/>
          <w:color w:val="000000"/>
          <w:sz w:val="17"/>
          <w:szCs w:val="17"/>
        </w:rPr>
      </w:pPr>
    </w:p>
    <w:p w14:paraId="57D7D4E4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DIN-Regular" w:eastAsia="DIN-Regular" w:hAnsi="DINCond-Bold" w:cs="DIN-Regular"/>
          <w:color w:val="000000"/>
          <w:sz w:val="17"/>
          <w:szCs w:val="17"/>
        </w:rPr>
      </w:pPr>
    </w:p>
    <w:p w14:paraId="0E0F1449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DIN-Regular" w:eastAsia="DIN-Regular" w:hAnsi="DINCond-Bold" w:cs="DIN-Regular"/>
          <w:color w:val="000000"/>
          <w:sz w:val="17"/>
          <w:szCs w:val="17"/>
        </w:rPr>
      </w:pPr>
    </w:p>
    <w:p w14:paraId="7389E5BF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DIN-Regular" w:eastAsia="DIN-Regular" w:hAnsi="DINCond-Bold" w:cs="DIN-Regular"/>
          <w:color w:val="000000"/>
          <w:sz w:val="17"/>
          <w:szCs w:val="17"/>
        </w:rPr>
      </w:pPr>
    </w:p>
    <w:p w14:paraId="5EF51FC6" w14:textId="77777777" w:rsidR="009E08C9" w:rsidRDefault="009E08C9" w:rsidP="00E56DC9">
      <w:pPr>
        <w:spacing w:before="60"/>
        <w:rPr>
          <w:rFonts w:ascii="Calibri" w:hAnsi="Calibri"/>
          <w:color w:val="003E75" w:themeColor="background2" w:themeShade="40"/>
          <w:sz w:val="96"/>
          <w:szCs w:val="96"/>
        </w:rPr>
      </w:pPr>
    </w:p>
    <w:p w14:paraId="715F777A" w14:textId="77777777" w:rsidR="009E08C9" w:rsidRDefault="009E08C9" w:rsidP="00E56DC9">
      <w:pPr>
        <w:spacing w:before="60"/>
        <w:rPr>
          <w:rFonts w:ascii="Calibri" w:hAnsi="Calibri"/>
          <w:color w:val="003E75" w:themeColor="background2" w:themeShade="40"/>
          <w:sz w:val="96"/>
          <w:szCs w:val="96"/>
        </w:rPr>
      </w:pPr>
    </w:p>
    <w:p w14:paraId="5F49FAA7" w14:textId="23DE6829" w:rsidR="004356A8" w:rsidRPr="003C7A5E" w:rsidRDefault="004356A8" w:rsidP="004356A8">
      <w:pPr>
        <w:spacing w:before="60"/>
        <w:rPr>
          <w:rFonts w:ascii="Calibri" w:hAnsi="Calibri"/>
          <w:color w:val="003E75" w:themeColor="background2" w:themeShade="40"/>
          <w:sz w:val="96"/>
          <w:szCs w:val="96"/>
        </w:rPr>
      </w:pPr>
      <w:r>
        <w:rPr>
          <w:rFonts w:ascii="Calibri" w:hAnsi="Calibri"/>
          <w:color w:val="003E75" w:themeColor="background2" w:themeShade="40"/>
          <w:sz w:val="96"/>
          <w:szCs w:val="96"/>
        </w:rPr>
        <w:lastRenderedPageBreak/>
        <w:t>3</w:t>
      </w:r>
    </w:p>
    <w:p w14:paraId="3421AF83" w14:textId="77777777" w:rsidR="004356A8" w:rsidRDefault="004356A8" w:rsidP="004356A8">
      <w:pPr>
        <w:pStyle w:val="Overskrift1"/>
        <w:ind w:right="1558"/>
        <w:rPr>
          <w:rFonts w:ascii="Calibri" w:hAnsi="Calibri"/>
          <w:b/>
          <w:bCs/>
          <w:color w:val="003E75" w:themeColor="background2" w:themeShade="40"/>
          <w:sz w:val="96"/>
          <w:szCs w:val="96"/>
        </w:rPr>
      </w:pPr>
      <w:bookmarkStart w:id="25" w:name="_Toc164253371"/>
      <w:r>
        <w:rPr>
          <w:rFonts w:ascii="Calibri" w:hAnsi="Calibri"/>
          <w:b/>
          <w:bCs/>
          <w:color w:val="003E75" w:themeColor="background2" w:themeShade="40"/>
          <w:sz w:val="96"/>
          <w:szCs w:val="96"/>
        </w:rPr>
        <w:t>RISIKOVURDERING</w:t>
      </w:r>
      <w:bookmarkEnd w:id="25"/>
      <w:r>
        <w:rPr>
          <w:rFonts w:ascii="Calibri" w:hAnsi="Calibri"/>
          <w:b/>
          <w:bCs/>
          <w:color w:val="003E75" w:themeColor="background2" w:themeShade="40"/>
          <w:sz w:val="96"/>
          <w:szCs w:val="96"/>
        </w:rPr>
        <w:t xml:space="preserve"> </w:t>
      </w:r>
    </w:p>
    <w:p w14:paraId="0B56FC13" w14:textId="77777777" w:rsidR="004356A8" w:rsidRDefault="004356A8" w:rsidP="004356A8">
      <w:pPr>
        <w:spacing w:before="60"/>
        <w:rPr>
          <w:rFonts w:ascii="Calibri" w:hAnsi="Calibri"/>
          <w:color w:val="003E75" w:themeColor="background2" w:themeShade="40"/>
          <w:sz w:val="96"/>
          <w:szCs w:val="96"/>
        </w:rPr>
      </w:pPr>
    </w:p>
    <w:p w14:paraId="23112352" w14:textId="77777777" w:rsidR="004356A8" w:rsidRDefault="004356A8" w:rsidP="004356A8">
      <w:pPr>
        <w:autoSpaceDE w:val="0"/>
        <w:autoSpaceDN w:val="0"/>
        <w:adjustRightInd w:val="0"/>
        <w:spacing w:before="60" w:after="0" w:line="240" w:lineRule="auto"/>
        <w:rPr>
          <w:rFonts w:ascii="Calibri" w:hAnsi="Calibri"/>
          <w:b/>
          <w:bCs/>
          <w:color w:val="003E75" w:themeColor="background2" w:themeShade="40"/>
          <w:sz w:val="96"/>
          <w:szCs w:val="96"/>
        </w:rPr>
      </w:pPr>
      <w:r>
        <w:rPr>
          <w:rFonts w:ascii="Calibri" w:hAnsi="Calibri"/>
          <w:b/>
          <w:bCs/>
          <w:noProof/>
          <w:color w:val="003E75" w:themeColor="background2" w:themeShade="40"/>
          <w:sz w:val="96"/>
          <w:szCs w:val="96"/>
        </w:rPr>
        <w:drawing>
          <wp:inline distT="0" distB="0" distL="0" distR="0" wp14:anchorId="440FD8E5" wp14:editId="2F00AC9F">
            <wp:extent cx="5362575" cy="2528071"/>
            <wp:effectExtent l="0" t="0" r="0" b="5715"/>
            <wp:docPr id="1399631711" name="Bilde 1399631711" descr="Et bilde som inneholder clip art, pattedyr, illustrasjon, tegnefilm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631711" name="Bilde 1399631711" descr="Et bilde som inneholder clip art, pattedyr, illustrasjon, tegnefilm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112" cy="2533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84C007" w14:textId="77777777" w:rsidR="004356A8" w:rsidRDefault="004356A8" w:rsidP="004356A8">
      <w:pPr>
        <w:autoSpaceDE w:val="0"/>
        <w:autoSpaceDN w:val="0"/>
        <w:adjustRightInd w:val="0"/>
        <w:spacing w:before="60" w:after="0" w:line="240" w:lineRule="auto"/>
        <w:rPr>
          <w:rFonts w:ascii="Calibri" w:hAnsi="Calibri"/>
          <w:b/>
          <w:bCs/>
          <w:color w:val="003E75" w:themeColor="background2" w:themeShade="40"/>
          <w:sz w:val="96"/>
          <w:szCs w:val="96"/>
        </w:rPr>
      </w:pPr>
    </w:p>
    <w:p w14:paraId="76C7B211" w14:textId="77777777" w:rsidR="004356A8" w:rsidRDefault="004356A8" w:rsidP="004356A8">
      <w:pPr>
        <w:autoSpaceDE w:val="0"/>
        <w:autoSpaceDN w:val="0"/>
        <w:adjustRightInd w:val="0"/>
        <w:spacing w:before="60" w:after="0" w:line="240" w:lineRule="auto"/>
        <w:rPr>
          <w:rFonts w:ascii="Calibri" w:hAnsi="Calibri"/>
          <w:b/>
          <w:bCs/>
          <w:color w:val="003E75" w:themeColor="background2" w:themeShade="40"/>
          <w:sz w:val="96"/>
          <w:szCs w:val="96"/>
        </w:rPr>
      </w:pPr>
    </w:p>
    <w:p w14:paraId="66073B19" w14:textId="77777777" w:rsidR="004356A8" w:rsidRDefault="004356A8" w:rsidP="004356A8">
      <w:pPr>
        <w:autoSpaceDE w:val="0"/>
        <w:autoSpaceDN w:val="0"/>
        <w:adjustRightInd w:val="0"/>
        <w:spacing w:before="60" w:after="0" w:line="240" w:lineRule="auto"/>
        <w:rPr>
          <w:rFonts w:ascii="Calibri" w:hAnsi="Calibri"/>
          <w:b/>
          <w:bCs/>
          <w:color w:val="003E75" w:themeColor="background2" w:themeShade="40"/>
          <w:sz w:val="96"/>
          <w:szCs w:val="96"/>
        </w:rPr>
      </w:pPr>
    </w:p>
    <w:p w14:paraId="3E7310EA" w14:textId="3B237B38" w:rsidR="004356A8" w:rsidRDefault="004356A8" w:rsidP="004356A8">
      <w:pPr>
        <w:pStyle w:val="Overskrift2"/>
        <w:numPr>
          <w:ilvl w:val="1"/>
          <w:numId w:val="38"/>
        </w:numPr>
        <w:ind w:right="-426"/>
        <w:rPr>
          <w:rFonts w:ascii="Calibri" w:hAnsi="Calibri" w:cs="DINCond-Bold"/>
          <w:b/>
          <w:bCs/>
          <w:color w:val="004894"/>
          <w:sz w:val="40"/>
          <w:szCs w:val="40"/>
        </w:rPr>
      </w:pPr>
      <w:bookmarkStart w:id="26" w:name="_Toc164253372"/>
      <w:r>
        <w:rPr>
          <w:rFonts w:ascii="Calibri" w:hAnsi="Calibri" w:cs="DINCond-Bold"/>
          <w:b/>
          <w:bCs/>
          <w:color w:val="004894"/>
          <w:sz w:val="40"/>
          <w:szCs w:val="40"/>
        </w:rPr>
        <w:lastRenderedPageBreak/>
        <w:t>generelt om risikovurdering</w:t>
      </w:r>
      <w:bookmarkEnd w:id="26"/>
    </w:p>
    <w:p w14:paraId="5F5CAAE3" w14:textId="77777777" w:rsidR="004356A8" w:rsidRDefault="004356A8" w:rsidP="004356A8">
      <w:pPr>
        <w:autoSpaceDE w:val="0"/>
        <w:autoSpaceDN w:val="0"/>
        <w:adjustRightInd w:val="0"/>
        <w:spacing w:before="240"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 w:rsidRPr="00223116">
        <w:rPr>
          <w:rFonts w:ascii="Calibri Light" w:hAnsi="Calibri Light" w:cs="DINPro"/>
          <w:color w:val="auto"/>
          <w:sz w:val="34"/>
          <w:szCs w:val="34"/>
        </w:rPr>
        <w:t>Risikovurdering er et av flere verktøy for systematisk</w:t>
      </w:r>
      <w:r>
        <w:rPr>
          <w:rFonts w:ascii="Calibri Light" w:hAnsi="Calibri Light" w:cs="DINPro"/>
          <w:color w:val="auto"/>
          <w:sz w:val="34"/>
          <w:szCs w:val="34"/>
        </w:rPr>
        <w:t xml:space="preserve"> </w:t>
      </w:r>
      <w:r w:rsidRPr="00223116">
        <w:rPr>
          <w:rFonts w:ascii="Calibri Light" w:hAnsi="Calibri Light" w:cs="DINPro"/>
          <w:color w:val="auto"/>
          <w:sz w:val="34"/>
          <w:szCs w:val="34"/>
        </w:rPr>
        <w:t>identifisering av utfordringer knyttet til HMS ved egen</w:t>
      </w:r>
      <w:r>
        <w:rPr>
          <w:rFonts w:ascii="Calibri Light" w:hAnsi="Calibri Light" w:cs="DINPro"/>
          <w:color w:val="auto"/>
          <w:sz w:val="34"/>
          <w:szCs w:val="34"/>
        </w:rPr>
        <w:t xml:space="preserve"> </w:t>
      </w:r>
      <w:r w:rsidRPr="00223116">
        <w:rPr>
          <w:rFonts w:ascii="Calibri Light" w:hAnsi="Calibri Light" w:cs="DINPro"/>
          <w:color w:val="auto"/>
          <w:sz w:val="34"/>
          <w:szCs w:val="34"/>
        </w:rPr>
        <w:t xml:space="preserve">virksomhet. </w:t>
      </w:r>
      <w:r>
        <w:rPr>
          <w:rFonts w:ascii="Calibri Light" w:hAnsi="Calibri Light" w:cs="DINPro"/>
          <w:color w:val="auto"/>
          <w:sz w:val="34"/>
          <w:szCs w:val="34"/>
        </w:rPr>
        <w:t>R</w:t>
      </w:r>
      <w:r w:rsidRPr="00223116">
        <w:rPr>
          <w:rFonts w:ascii="Calibri Light" w:hAnsi="Calibri Light" w:cs="DINPro"/>
          <w:color w:val="auto"/>
          <w:sz w:val="34"/>
          <w:szCs w:val="34"/>
        </w:rPr>
        <w:t>isikovurdering skal gjennomføres i forkant</w:t>
      </w:r>
      <w:r>
        <w:rPr>
          <w:rFonts w:ascii="Calibri Light" w:hAnsi="Calibri Light" w:cs="DINPro"/>
          <w:color w:val="auto"/>
          <w:sz w:val="34"/>
          <w:szCs w:val="34"/>
        </w:rPr>
        <w:t xml:space="preserve"> </w:t>
      </w:r>
      <w:r w:rsidRPr="00223116">
        <w:rPr>
          <w:rFonts w:ascii="Calibri Light" w:hAnsi="Calibri Light" w:cs="DINPro"/>
          <w:color w:val="auto"/>
          <w:sz w:val="34"/>
          <w:szCs w:val="34"/>
        </w:rPr>
        <w:t>av en konkret arbeidsoppgave eller prosess, og når</w:t>
      </w:r>
      <w:r>
        <w:rPr>
          <w:rFonts w:ascii="Calibri Light" w:hAnsi="Calibri Light" w:cs="DINPro"/>
          <w:color w:val="auto"/>
          <w:sz w:val="34"/>
          <w:szCs w:val="34"/>
        </w:rPr>
        <w:t xml:space="preserve"> </w:t>
      </w:r>
      <w:r w:rsidRPr="00223116">
        <w:rPr>
          <w:rFonts w:ascii="Calibri Light" w:hAnsi="Calibri Light" w:cs="DINPro"/>
          <w:color w:val="auto"/>
          <w:sz w:val="34"/>
          <w:szCs w:val="34"/>
        </w:rPr>
        <w:t>aktivitet endres slik at tiltak kan iverksettes, for å fjerne</w:t>
      </w:r>
      <w:r>
        <w:rPr>
          <w:rFonts w:ascii="Calibri Light" w:hAnsi="Calibri Light" w:cs="DINPro"/>
          <w:color w:val="auto"/>
          <w:sz w:val="34"/>
          <w:szCs w:val="34"/>
        </w:rPr>
        <w:t xml:space="preserve"> </w:t>
      </w:r>
      <w:r w:rsidRPr="00223116">
        <w:rPr>
          <w:rFonts w:ascii="Calibri Light" w:hAnsi="Calibri Light" w:cs="DINPro"/>
          <w:color w:val="auto"/>
          <w:sz w:val="34"/>
          <w:szCs w:val="34"/>
        </w:rPr>
        <w:t>eller kontrollere risikoelementene før arbeidet starter.</w:t>
      </w:r>
      <w:r>
        <w:rPr>
          <w:rFonts w:ascii="Calibri Light" w:hAnsi="Calibri Light" w:cs="DINPro"/>
          <w:color w:val="auto"/>
          <w:sz w:val="34"/>
          <w:szCs w:val="34"/>
        </w:rPr>
        <w:t xml:space="preserve"> </w:t>
      </w:r>
      <w:r w:rsidRPr="00223116">
        <w:rPr>
          <w:rFonts w:ascii="Calibri Light" w:hAnsi="Calibri Light" w:cs="DINPro"/>
          <w:color w:val="auto"/>
          <w:sz w:val="34"/>
          <w:szCs w:val="34"/>
        </w:rPr>
        <w:t>Risikovurdering skal dokumenteres.</w:t>
      </w:r>
    </w:p>
    <w:p w14:paraId="0114A40E" w14:textId="77777777" w:rsidR="004356A8" w:rsidRPr="00223116" w:rsidRDefault="004356A8" w:rsidP="004356A8">
      <w:pPr>
        <w:autoSpaceDE w:val="0"/>
        <w:autoSpaceDN w:val="0"/>
        <w:adjustRightInd w:val="0"/>
        <w:spacing w:before="240"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 w:rsidRPr="00223116">
        <w:rPr>
          <w:rFonts w:ascii="Calibri Light" w:hAnsi="Calibri Light" w:cs="DINPro"/>
          <w:color w:val="auto"/>
          <w:sz w:val="34"/>
          <w:szCs w:val="34"/>
        </w:rPr>
        <w:t>I en risikovurdering skal en ta stilling til:</w:t>
      </w:r>
    </w:p>
    <w:p w14:paraId="0FE65B8B" w14:textId="77777777" w:rsidR="004356A8" w:rsidRPr="00223116" w:rsidRDefault="004356A8" w:rsidP="004356A8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 w:rsidRPr="00223116">
        <w:rPr>
          <w:rFonts w:ascii="Calibri Light" w:hAnsi="Calibri Light" w:cs="DINPro"/>
          <w:color w:val="auto"/>
          <w:sz w:val="34"/>
          <w:szCs w:val="34"/>
        </w:rPr>
        <w:t>• Hva kan gå galt?</w:t>
      </w:r>
    </w:p>
    <w:p w14:paraId="1352AEA7" w14:textId="77777777" w:rsidR="004356A8" w:rsidRPr="00223116" w:rsidRDefault="004356A8" w:rsidP="004356A8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 w:rsidRPr="00223116">
        <w:rPr>
          <w:rFonts w:ascii="Calibri Light" w:hAnsi="Calibri Light" w:cs="DINPro"/>
          <w:color w:val="auto"/>
          <w:sz w:val="34"/>
          <w:szCs w:val="34"/>
        </w:rPr>
        <w:t>• Hvor stor er sannsynligheten for at det skal kunne skje?</w:t>
      </w:r>
    </w:p>
    <w:p w14:paraId="660302C3" w14:textId="77777777" w:rsidR="004356A8" w:rsidRPr="00223116" w:rsidRDefault="004356A8" w:rsidP="004356A8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 w:rsidRPr="00223116">
        <w:rPr>
          <w:rFonts w:ascii="Calibri Light" w:hAnsi="Calibri Light" w:cs="DINPro"/>
          <w:color w:val="auto"/>
          <w:sz w:val="34"/>
          <w:szCs w:val="34"/>
        </w:rPr>
        <w:t>• Hvilke konsekvenser kan det få hvis det skjer?</w:t>
      </w:r>
    </w:p>
    <w:p w14:paraId="1C8DDCFA" w14:textId="77777777" w:rsidR="004356A8" w:rsidRDefault="004356A8" w:rsidP="004356A8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 w:rsidRPr="00223116">
        <w:rPr>
          <w:rFonts w:ascii="Calibri Light" w:hAnsi="Calibri Light" w:cs="DINPro"/>
          <w:color w:val="auto"/>
          <w:sz w:val="34"/>
          <w:szCs w:val="34"/>
        </w:rPr>
        <w:t>• Hvilke sannsynlighetsreduserende og/eller konsekvens</w:t>
      </w:r>
      <w:r>
        <w:rPr>
          <w:rFonts w:ascii="Calibri Light" w:hAnsi="Calibri Light" w:cs="DINPro"/>
          <w:color w:val="auto"/>
          <w:sz w:val="34"/>
          <w:szCs w:val="34"/>
        </w:rPr>
        <w:t>-</w:t>
      </w:r>
    </w:p>
    <w:p w14:paraId="096334CC" w14:textId="77777777" w:rsidR="004356A8" w:rsidRDefault="004356A8" w:rsidP="004356A8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>
        <w:rPr>
          <w:rFonts w:ascii="Calibri Light" w:hAnsi="Calibri Light" w:cs="DINPro"/>
          <w:color w:val="auto"/>
          <w:sz w:val="34"/>
          <w:szCs w:val="34"/>
        </w:rPr>
        <w:t xml:space="preserve">    r</w:t>
      </w:r>
      <w:r w:rsidRPr="00223116">
        <w:rPr>
          <w:rFonts w:ascii="Calibri Light" w:hAnsi="Calibri Light" w:cs="DINPro"/>
          <w:color w:val="auto"/>
          <w:sz w:val="34"/>
          <w:szCs w:val="34"/>
        </w:rPr>
        <w:t>eduserende</w:t>
      </w:r>
      <w:r>
        <w:rPr>
          <w:rFonts w:ascii="Calibri Light" w:hAnsi="Calibri Light" w:cs="DINPro"/>
          <w:color w:val="auto"/>
          <w:sz w:val="34"/>
          <w:szCs w:val="34"/>
        </w:rPr>
        <w:t xml:space="preserve"> </w:t>
      </w:r>
      <w:r w:rsidRPr="00223116">
        <w:rPr>
          <w:rFonts w:ascii="Calibri Light" w:hAnsi="Calibri Light" w:cs="DINPro"/>
          <w:color w:val="auto"/>
          <w:sz w:val="34"/>
          <w:szCs w:val="34"/>
        </w:rPr>
        <w:t>tiltak må vi iverksette for å minimere risiko?</w:t>
      </w:r>
    </w:p>
    <w:p w14:paraId="3DED1EA5" w14:textId="77777777" w:rsidR="004356A8" w:rsidRPr="00223116" w:rsidRDefault="004356A8" w:rsidP="004356A8">
      <w:pPr>
        <w:autoSpaceDE w:val="0"/>
        <w:autoSpaceDN w:val="0"/>
        <w:adjustRightInd w:val="0"/>
        <w:spacing w:before="240"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>
        <w:rPr>
          <w:rFonts w:ascii="Calibri Light" w:hAnsi="Calibri Light" w:cs="DINPro"/>
          <w:color w:val="auto"/>
          <w:sz w:val="34"/>
          <w:szCs w:val="34"/>
        </w:rPr>
        <w:t>L</w:t>
      </w:r>
      <w:r w:rsidRPr="00223116">
        <w:rPr>
          <w:rFonts w:ascii="Calibri Light" w:hAnsi="Calibri Light" w:cs="DINPro"/>
          <w:color w:val="auto"/>
          <w:sz w:val="34"/>
          <w:szCs w:val="34"/>
        </w:rPr>
        <w:t>eder og verneombud på området/aktiviteten som</w:t>
      </w:r>
      <w:r>
        <w:rPr>
          <w:rFonts w:ascii="Calibri Light" w:hAnsi="Calibri Light" w:cs="DINPro"/>
          <w:color w:val="auto"/>
          <w:sz w:val="34"/>
          <w:szCs w:val="34"/>
        </w:rPr>
        <w:t xml:space="preserve"> </w:t>
      </w:r>
      <w:r w:rsidRPr="00223116">
        <w:rPr>
          <w:rFonts w:ascii="Calibri Light" w:hAnsi="Calibri Light" w:cs="DINPro"/>
          <w:color w:val="auto"/>
          <w:sz w:val="34"/>
          <w:szCs w:val="34"/>
        </w:rPr>
        <w:t>risikovurderes, skal være informert om risikovurderingen.</w:t>
      </w:r>
    </w:p>
    <w:p w14:paraId="4CBD840C" w14:textId="77777777" w:rsidR="004356A8" w:rsidRPr="00223116" w:rsidRDefault="004356A8" w:rsidP="004356A8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 w:rsidRPr="00223116">
        <w:rPr>
          <w:rFonts w:ascii="Calibri Light" w:hAnsi="Calibri Light" w:cs="DINPro"/>
          <w:color w:val="auto"/>
          <w:sz w:val="34"/>
          <w:szCs w:val="34"/>
        </w:rPr>
        <w:t>Deltakelse i risikovurderingen vil variere ut fra hvem som</w:t>
      </w:r>
      <w:r>
        <w:rPr>
          <w:rFonts w:ascii="Calibri Light" w:hAnsi="Calibri Light" w:cs="DINPro"/>
          <w:color w:val="auto"/>
          <w:sz w:val="34"/>
          <w:szCs w:val="34"/>
        </w:rPr>
        <w:t xml:space="preserve"> </w:t>
      </w:r>
      <w:r w:rsidRPr="00223116">
        <w:rPr>
          <w:rFonts w:ascii="Calibri Light" w:hAnsi="Calibri Light" w:cs="DINPro"/>
          <w:color w:val="auto"/>
          <w:sz w:val="34"/>
          <w:szCs w:val="34"/>
        </w:rPr>
        <w:t>har ansvar for hva. Aktuelle deltakere kan være:</w:t>
      </w:r>
    </w:p>
    <w:p w14:paraId="1D7F8D9D" w14:textId="77777777" w:rsidR="004356A8" w:rsidRPr="00223116" w:rsidRDefault="004356A8" w:rsidP="004356A8">
      <w:pPr>
        <w:autoSpaceDE w:val="0"/>
        <w:autoSpaceDN w:val="0"/>
        <w:adjustRightInd w:val="0"/>
        <w:spacing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 w:rsidRPr="00223116">
        <w:rPr>
          <w:rFonts w:ascii="Calibri Light" w:hAnsi="Calibri Light" w:cs="DINPro"/>
          <w:color w:val="auto"/>
          <w:sz w:val="34"/>
          <w:szCs w:val="34"/>
        </w:rPr>
        <w:t>• Leder</w:t>
      </w:r>
    </w:p>
    <w:p w14:paraId="41687DED" w14:textId="77777777" w:rsidR="004356A8" w:rsidRPr="00223116" w:rsidRDefault="004356A8" w:rsidP="004356A8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 w:rsidRPr="00223116">
        <w:rPr>
          <w:rFonts w:ascii="Calibri Light" w:hAnsi="Calibri Light" w:cs="DINPro"/>
          <w:color w:val="auto"/>
          <w:sz w:val="34"/>
          <w:szCs w:val="34"/>
        </w:rPr>
        <w:t xml:space="preserve">• </w:t>
      </w:r>
      <w:r>
        <w:rPr>
          <w:rFonts w:ascii="Calibri Light" w:hAnsi="Calibri Light" w:cs="DINPro"/>
          <w:color w:val="auto"/>
          <w:sz w:val="34"/>
          <w:szCs w:val="34"/>
        </w:rPr>
        <w:t>HMS-kontakt</w:t>
      </w:r>
    </w:p>
    <w:p w14:paraId="60B3C849" w14:textId="77777777" w:rsidR="004356A8" w:rsidRPr="00223116" w:rsidRDefault="004356A8" w:rsidP="004356A8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 w:rsidRPr="00223116">
        <w:rPr>
          <w:rFonts w:ascii="Calibri Light" w:hAnsi="Calibri Light" w:cs="DINPro"/>
          <w:color w:val="auto"/>
          <w:sz w:val="34"/>
          <w:szCs w:val="34"/>
        </w:rPr>
        <w:t>• Faglig ansvarlig (prosjektleder)</w:t>
      </w:r>
    </w:p>
    <w:p w14:paraId="6C177487" w14:textId="77777777" w:rsidR="004356A8" w:rsidRPr="00223116" w:rsidRDefault="004356A8" w:rsidP="004356A8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 w:rsidRPr="00223116">
        <w:rPr>
          <w:rFonts w:ascii="Calibri Light" w:hAnsi="Calibri Light" w:cs="DINPro"/>
          <w:color w:val="auto"/>
          <w:sz w:val="34"/>
          <w:szCs w:val="34"/>
        </w:rPr>
        <w:t>• Verneombud</w:t>
      </w:r>
    </w:p>
    <w:p w14:paraId="5ADE6158" w14:textId="77777777" w:rsidR="004356A8" w:rsidRPr="00223116" w:rsidRDefault="004356A8" w:rsidP="004356A8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 w:rsidRPr="00223116">
        <w:rPr>
          <w:rFonts w:ascii="Calibri Light" w:hAnsi="Calibri Light" w:cs="DINPro"/>
          <w:color w:val="auto"/>
          <w:sz w:val="34"/>
          <w:szCs w:val="34"/>
        </w:rPr>
        <w:t>• HMS-koordinator</w:t>
      </w:r>
    </w:p>
    <w:p w14:paraId="20494204" w14:textId="77777777" w:rsidR="004356A8" w:rsidRPr="00223116" w:rsidRDefault="004356A8" w:rsidP="004356A8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 w:rsidRPr="00223116">
        <w:rPr>
          <w:rFonts w:ascii="Calibri Light" w:hAnsi="Calibri Light" w:cs="DINPro"/>
          <w:color w:val="auto"/>
          <w:sz w:val="34"/>
          <w:szCs w:val="34"/>
        </w:rPr>
        <w:t>• Studentrepresentant</w:t>
      </w:r>
    </w:p>
    <w:p w14:paraId="35764D26" w14:textId="77777777" w:rsidR="004356A8" w:rsidRPr="00223116" w:rsidRDefault="004356A8" w:rsidP="004356A8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 w:rsidRPr="00223116">
        <w:rPr>
          <w:rFonts w:ascii="Calibri Light" w:hAnsi="Calibri Light" w:cs="DINPro"/>
          <w:color w:val="auto"/>
          <w:sz w:val="34"/>
          <w:szCs w:val="34"/>
        </w:rPr>
        <w:t>• Verksmester, over-/avdelingsingeniører</w:t>
      </w:r>
    </w:p>
    <w:p w14:paraId="167A7F67" w14:textId="77777777" w:rsidR="004356A8" w:rsidRPr="00223116" w:rsidRDefault="004356A8" w:rsidP="004356A8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 w:rsidRPr="00223116">
        <w:rPr>
          <w:rFonts w:ascii="Calibri Light" w:hAnsi="Calibri Light" w:cs="DINPro"/>
          <w:color w:val="auto"/>
          <w:sz w:val="34"/>
          <w:szCs w:val="34"/>
        </w:rPr>
        <w:t xml:space="preserve">• Personell fra </w:t>
      </w:r>
      <w:r>
        <w:rPr>
          <w:rFonts w:ascii="Calibri Light" w:hAnsi="Calibri Light" w:cs="DINPro"/>
          <w:color w:val="auto"/>
          <w:sz w:val="34"/>
          <w:szCs w:val="34"/>
        </w:rPr>
        <w:t>BHT</w:t>
      </w:r>
    </w:p>
    <w:p w14:paraId="747648AA" w14:textId="77777777" w:rsidR="004356A8" w:rsidRDefault="004356A8" w:rsidP="004356A8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 w:rsidRPr="00223116">
        <w:rPr>
          <w:rFonts w:ascii="Calibri Light" w:hAnsi="Calibri Light" w:cs="DINPro"/>
          <w:color w:val="auto"/>
          <w:sz w:val="34"/>
          <w:szCs w:val="34"/>
        </w:rPr>
        <w:t>• Personell fra Driftsavdelingen ved bygningsmessige</w:t>
      </w:r>
      <w:r>
        <w:rPr>
          <w:rFonts w:ascii="Calibri Light" w:hAnsi="Calibri Light" w:cs="DINPro"/>
          <w:color w:val="auto"/>
          <w:sz w:val="34"/>
          <w:szCs w:val="34"/>
        </w:rPr>
        <w:t xml:space="preserve"> </w:t>
      </w:r>
      <w:r w:rsidRPr="00223116">
        <w:rPr>
          <w:rFonts w:ascii="Calibri Light" w:hAnsi="Calibri Light" w:cs="DINPro"/>
          <w:color w:val="auto"/>
          <w:sz w:val="34"/>
          <w:szCs w:val="34"/>
        </w:rPr>
        <w:t xml:space="preserve">forhold (VVS, </w:t>
      </w:r>
    </w:p>
    <w:p w14:paraId="78CE8F13" w14:textId="77777777" w:rsidR="004356A8" w:rsidRPr="00223116" w:rsidRDefault="004356A8" w:rsidP="004356A8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>
        <w:rPr>
          <w:rFonts w:ascii="Calibri Light" w:hAnsi="Calibri Light" w:cs="DINPro"/>
          <w:color w:val="auto"/>
          <w:sz w:val="34"/>
          <w:szCs w:val="34"/>
        </w:rPr>
        <w:t xml:space="preserve">    </w:t>
      </w:r>
      <w:r w:rsidRPr="00223116">
        <w:rPr>
          <w:rFonts w:ascii="Calibri Light" w:hAnsi="Calibri Light" w:cs="DINPro"/>
          <w:color w:val="auto"/>
          <w:sz w:val="34"/>
          <w:szCs w:val="34"/>
        </w:rPr>
        <w:t>bygninger, el.)</w:t>
      </w:r>
    </w:p>
    <w:p w14:paraId="2753CCB5" w14:textId="77777777" w:rsidR="004356A8" w:rsidRDefault="004356A8" w:rsidP="004356A8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 w:rsidRPr="00223116">
        <w:rPr>
          <w:rFonts w:ascii="Calibri Light" w:hAnsi="Calibri Light" w:cs="DINPro"/>
          <w:color w:val="auto"/>
          <w:sz w:val="34"/>
          <w:szCs w:val="34"/>
        </w:rPr>
        <w:t>• Andre som enheten anser naturlig</w:t>
      </w:r>
    </w:p>
    <w:p w14:paraId="54E0F885" w14:textId="77777777" w:rsidR="004356A8" w:rsidRDefault="004356A8" w:rsidP="004356A8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auto"/>
          <w:sz w:val="34"/>
          <w:szCs w:val="34"/>
        </w:rPr>
      </w:pPr>
    </w:p>
    <w:p w14:paraId="55AAEC11" w14:textId="77777777" w:rsidR="004356A8" w:rsidRDefault="004356A8" w:rsidP="004356A8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auto"/>
          <w:sz w:val="34"/>
          <w:szCs w:val="34"/>
        </w:rPr>
      </w:pPr>
    </w:p>
    <w:p w14:paraId="192F3BA5" w14:textId="77777777" w:rsidR="004356A8" w:rsidRDefault="004356A8" w:rsidP="004356A8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auto"/>
          <w:sz w:val="34"/>
          <w:szCs w:val="34"/>
        </w:rPr>
      </w:pPr>
    </w:p>
    <w:p w14:paraId="0C3FB731" w14:textId="197A5EDD" w:rsidR="00E56DC9" w:rsidRPr="003C7A5E" w:rsidRDefault="004356A8" w:rsidP="00E56DC9">
      <w:pPr>
        <w:spacing w:before="60"/>
        <w:rPr>
          <w:rFonts w:ascii="Calibri" w:hAnsi="Calibri"/>
          <w:color w:val="003E75" w:themeColor="background2" w:themeShade="40"/>
          <w:sz w:val="96"/>
          <w:szCs w:val="96"/>
        </w:rPr>
      </w:pPr>
      <w:r>
        <w:rPr>
          <w:rFonts w:ascii="Calibri" w:hAnsi="Calibri"/>
          <w:color w:val="003E75" w:themeColor="background2" w:themeShade="40"/>
          <w:sz w:val="96"/>
          <w:szCs w:val="96"/>
        </w:rPr>
        <w:lastRenderedPageBreak/>
        <w:t>4</w:t>
      </w:r>
    </w:p>
    <w:p w14:paraId="03638E5F" w14:textId="77777777" w:rsidR="00E56DC9" w:rsidRDefault="00E56DC9" w:rsidP="00E56DC9">
      <w:pPr>
        <w:pStyle w:val="Overskrift1"/>
        <w:ind w:right="1701"/>
        <w:rPr>
          <w:rFonts w:ascii="Calibri" w:hAnsi="Calibri"/>
          <w:b/>
          <w:bCs/>
          <w:color w:val="003E75" w:themeColor="background2" w:themeShade="40"/>
          <w:sz w:val="96"/>
          <w:szCs w:val="96"/>
        </w:rPr>
      </w:pPr>
      <w:bookmarkStart w:id="27" w:name="_Toc164253373"/>
      <w:r>
        <w:rPr>
          <w:rFonts w:ascii="Calibri" w:hAnsi="Calibri"/>
          <w:b/>
          <w:bCs/>
          <w:color w:val="003E75" w:themeColor="background2" w:themeShade="40"/>
          <w:sz w:val="96"/>
          <w:szCs w:val="96"/>
        </w:rPr>
        <w:t>VERNEUTSTYR OG FAREMERKING</w:t>
      </w:r>
      <w:bookmarkEnd w:id="27"/>
    </w:p>
    <w:p w14:paraId="1D599580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10C911D1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0CBD28E4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4FD65B83" w14:textId="77777777" w:rsidR="00E56DC9" w:rsidRDefault="00722826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33078D" wp14:editId="3FB57295">
                <wp:simplePos x="0" y="0"/>
                <wp:positionH relativeFrom="column">
                  <wp:posOffset>3509010</wp:posOffset>
                </wp:positionH>
                <wp:positionV relativeFrom="page">
                  <wp:posOffset>5095875</wp:posOffset>
                </wp:positionV>
                <wp:extent cx="2781300" cy="2714625"/>
                <wp:effectExtent l="0" t="0" r="19050" b="28575"/>
                <wp:wrapThrough wrapText="bothSides">
                  <wp:wrapPolygon edited="0">
                    <wp:start x="0" y="0"/>
                    <wp:lineTo x="0" y="21676"/>
                    <wp:lineTo x="21600" y="21676"/>
                    <wp:lineTo x="21600" y="0"/>
                    <wp:lineTo x="0" y="0"/>
                  </wp:wrapPolygon>
                </wp:wrapThrough>
                <wp:docPr id="44" name="Tekstbok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2714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BC6E7AD" w14:textId="77777777" w:rsidR="005529B1" w:rsidRPr="00807CC1" w:rsidRDefault="005529B1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3078D" id="Tekstboks 44" o:spid="_x0000_s1030" type="#_x0000_t202" style="position:absolute;margin-left:276.3pt;margin-top:401.25pt;width:219pt;height:213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" fillcolor="white [3201]" strokecolor="white [3212]" strokeweight=".5pt">
                <v:textbox>
                  <w:txbxContent>
                    <w:p w14:paraId="4BC6E7AD" w14:textId="77777777" w:rsidR="005529B1" w:rsidRPr="00807CC1" w:rsidRDefault="005529B1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EF9871C" wp14:editId="35C113DD">
            <wp:extent cx="2676525" cy="3789770"/>
            <wp:effectExtent l="0" t="0" r="0" b="1270"/>
            <wp:docPr id="43" name="Bilde 43" descr="Byggenæringens for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yggenæringens forla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52" cy="379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1A2A1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2148E5DD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04A70E01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17D0F11E" w14:textId="79063384" w:rsidR="00807CC1" w:rsidRPr="00F16B65" w:rsidRDefault="00807CC1" w:rsidP="004356A8">
      <w:pPr>
        <w:pStyle w:val="Overskrift2"/>
        <w:numPr>
          <w:ilvl w:val="1"/>
          <w:numId w:val="39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28" w:name="_Toc164253374"/>
      <w:r w:rsidRPr="00F16B65"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lastRenderedPageBreak/>
        <w:t>gENERELLE BESTEMMELSER VERNEUTSTYR OG FARE</w:t>
      </w:r>
      <w:r w:rsidR="00426DF6"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t>M</w:t>
      </w:r>
      <w:r w:rsidRPr="00F16B65"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t>ERKING</w:t>
      </w:r>
      <w:bookmarkEnd w:id="28"/>
    </w:p>
    <w:p w14:paraId="45BEBA94" w14:textId="77777777" w:rsidR="00E56DC9" w:rsidRPr="00F16B65" w:rsidRDefault="0093734A" w:rsidP="00045891">
      <w:pPr>
        <w:pStyle w:val="Listeavsnitt"/>
        <w:numPr>
          <w:ilvl w:val="0"/>
          <w:numId w:val="19"/>
        </w:numPr>
        <w:autoSpaceDE w:val="0"/>
        <w:autoSpaceDN w:val="0"/>
        <w:adjustRightInd w:val="0"/>
        <w:spacing w:before="360" w:after="60" w:line="240" w:lineRule="auto"/>
        <w:rPr>
          <w:rFonts w:ascii="Calibri Light" w:hAnsi="Calibri Light"/>
          <w:color w:val="auto"/>
          <w:sz w:val="34"/>
          <w:szCs w:val="34"/>
        </w:rPr>
      </w:pPr>
      <w:r w:rsidRPr="00F16B65">
        <w:rPr>
          <w:rFonts w:ascii="Calibri Light" w:hAnsi="Calibri Light"/>
          <w:color w:val="auto"/>
          <w:sz w:val="34"/>
          <w:szCs w:val="34"/>
        </w:rPr>
        <w:t>Ansatte, studenter, innleid personell og besøkende skal alltid bruke påbudt verneutstyr, i tråd med Arbeidsmiljøloven og lokale bestemmelser.</w:t>
      </w:r>
    </w:p>
    <w:p w14:paraId="41089FD3" w14:textId="77777777" w:rsidR="0093734A" w:rsidRPr="00F16B65" w:rsidRDefault="0093734A" w:rsidP="00045891">
      <w:pPr>
        <w:pStyle w:val="Listeavsnitt"/>
        <w:numPr>
          <w:ilvl w:val="0"/>
          <w:numId w:val="19"/>
        </w:numPr>
        <w:autoSpaceDE w:val="0"/>
        <w:autoSpaceDN w:val="0"/>
        <w:adjustRightInd w:val="0"/>
        <w:spacing w:before="360" w:after="0" w:line="240" w:lineRule="auto"/>
        <w:rPr>
          <w:rFonts w:ascii="Calibri Light" w:hAnsi="Calibri Light"/>
          <w:color w:val="auto"/>
          <w:sz w:val="34"/>
          <w:szCs w:val="34"/>
        </w:rPr>
      </w:pPr>
      <w:r w:rsidRPr="00F16B65">
        <w:rPr>
          <w:rFonts w:ascii="Calibri Light" w:hAnsi="Calibri Light"/>
          <w:color w:val="auto"/>
          <w:sz w:val="34"/>
          <w:szCs w:val="34"/>
        </w:rPr>
        <w:t>Før ny aktivitet igangsettes skal man forsikre seg om at riktig verneutstyr benyttes. Dette skal baseres på gjennomført risikovurdering</w:t>
      </w:r>
      <w:r w:rsidR="007C408E">
        <w:rPr>
          <w:rFonts w:ascii="Calibri Light" w:hAnsi="Calibri Light"/>
          <w:color w:val="auto"/>
          <w:sz w:val="34"/>
          <w:szCs w:val="34"/>
        </w:rPr>
        <w:t>/sikker jobb analyse (SJA)</w:t>
      </w:r>
      <w:r w:rsidRPr="00F16B65">
        <w:rPr>
          <w:rFonts w:ascii="Calibri Light" w:hAnsi="Calibri Light"/>
          <w:color w:val="auto"/>
          <w:sz w:val="34"/>
          <w:szCs w:val="34"/>
        </w:rPr>
        <w:t>.</w:t>
      </w:r>
    </w:p>
    <w:p w14:paraId="02E83640" w14:textId="23E5D328" w:rsidR="0093734A" w:rsidRPr="00F16B65" w:rsidRDefault="00045891" w:rsidP="00045891">
      <w:pPr>
        <w:pStyle w:val="Listeavsnitt"/>
        <w:numPr>
          <w:ilvl w:val="0"/>
          <w:numId w:val="19"/>
        </w:numPr>
        <w:autoSpaceDE w:val="0"/>
        <w:autoSpaceDN w:val="0"/>
        <w:adjustRightInd w:val="0"/>
        <w:spacing w:before="360" w:after="0" w:line="240" w:lineRule="auto"/>
        <w:rPr>
          <w:rFonts w:ascii="Calibri Light" w:hAnsi="Calibri Light"/>
          <w:color w:val="auto"/>
          <w:sz w:val="34"/>
          <w:szCs w:val="34"/>
        </w:rPr>
      </w:pPr>
      <w:r w:rsidRPr="007C408E">
        <w:rPr>
          <w:rFonts w:ascii="Calibri Light" w:hAnsi="Calibri Light"/>
          <w:color w:val="auto"/>
          <w:sz w:val="34"/>
          <w:szCs w:val="34"/>
        </w:rPr>
        <w:t>Informasjon om påbudt verneutstyr fremgår av merking utenfor verkstedet</w:t>
      </w:r>
      <w:r w:rsidR="009E08C9">
        <w:rPr>
          <w:rFonts w:ascii="Calibri Light" w:hAnsi="Calibri Light"/>
          <w:color w:val="auto"/>
          <w:sz w:val="34"/>
          <w:szCs w:val="34"/>
        </w:rPr>
        <w:t xml:space="preserve"> og </w:t>
      </w:r>
      <w:r w:rsidRPr="00F16B65">
        <w:rPr>
          <w:rFonts w:ascii="Calibri Light" w:hAnsi="Calibri Light"/>
          <w:color w:val="auto"/>
          <w:sz w:val="34"/>
          <w:szCs w:val="34"/>
        </w:rPr>
        <w:t>sikkerhetsdatablad</w:t>
      </w:r>
      <w:r w:rsidR="007C408E">
        <w:rPr>
          <w:rFonts w:ascii="Calibri Light" w:hAnsi="Calibri Light"/>
          <w:color w:val="auto"/>
          <w:sz w:val="34"/>
          <w:szCs w:val="34"/>
        </w:rPr>
        <w:t>.</w:t>
      </w:r>
      <w:r w:rsidRPr="00F16B65">
        <w:rPr>
          <w:rFonts w:ascii="Calibri Light" w:hAnsi="Calibri Light"/>
          <w:color w:val="auto"/>
          <w:sz w:val="34"/>
          <w:szCs w:val="34"/>
        </w:rPr>
        <w:t xml:space="preserve"> Ved tvil om hva som er riktig </w:t>
      </w:r>
      <w:r w:rsidR="007C408E">
        <w:rPr>
          <w:rFonts w:ascii="Calibri Light" w:hAnsi="Calibri Light"/>
          <w:color w:val="auto"/>
          <w:sz w:val="34"/>
          <w:szCs w:val="34"/>
        </w:rPr>
        <w:t>v</w:t>
      </w:r>
      <w:r w:rsidRPr="00F16B65">
        <w:rPr>
          <w:rFonts w:ascii="Calibri Light" w:hAnsi="Calibri Light"/>
          <w:color w:val="auto"/>
          <w:sz w:val="34"/>
          <w:szCs w:val="34"/>
        </w:rPr>
        <w:t xml:space="preserve">erneutstyr, ta kontakt med </w:t>
      </w:r>
      <w:r w:rsidR="008D2F55">
        <w:rPr>
          <w:rFonts w:ascii="Calibri Light" w:hAnsi="Calibri Light"/>
          <w:color w:val="auto"/>
          <w:sz w:val="34"/>
          <w:szCs w:val="34"/>
        </w:rPr>
        <w:t>HMS kontakt</w:t>
      </w:r>
      <w:r w:rsidRPr="00F16B65">
        <w:rPr>
          <w:rFonts w:ascii="Calibri Light" w:hAnsi="Calibri Light"/>
          <w:color w:val="auto"/>
          <w:sz w:val="34"/>
          <w:szCs w:val="34"/>
        </w:rPr>
        <w:t xml:space="preserve"> eller med godkjent leverandør av verneutstyr.</w:t>
      </w:r>
    </w:p>
    <w:p w14:paraId="2175EB80" w14:textId="77777777" w:rsidR="00045891" w:rsidRPr="00F16B65" w:rsidRDefault="00045891" w:rsidP="00045891">
      <w:pPr>
        <w:pStyle w:val="Listeavsnitt"/>
        <w:numPr>
          <w:ilvl w:val="0"/>
          <w:numId w:val="19"/>
        </w:numPr>
        <w:autoSpaceDE w:val="0"/>
        <w:autoSpaceDN w:val="0"/>
        <w:adjustRightInd w:val="0"/>
        <w:spacing w:before="360" w:after="0" w:line="240" w:lineRule="auto"/>
        <w:rPr>
          <w:rFonts w:ascii="Calibri Light" w:hAnsi="Calibri Light"/>
          <w:color w:val="auto"/>
          <w:sz w:val="34"/>
          <w:szCs w:val="34"/>
        </w:rPr>
      </w:pPr>
      <w:r w:rsidRPr="00F16B65">
        <w:rPr>
          <w:rFonts w:ascii="Calibri Light" w:hAnsi="Calibri Light"/>
          <w:color w:val="auto"/>
          <w:sz w:val="34"/>
          <w:szCs w:val="34"/>
        </w:rPr>
        <w:t>Påbudt verneutstyr skal være tilgjengelig og gjøres kjent gjennom oppslag.</w:t>
      </w:r>
    </w:p>
    <w:p w14:paraId="43D85476" w14:textId="77777777" w:rsidR="00045891" w:rsidRPr="00F16B65" w:rsidRDefault="00045891" w:rsidP="00045891">
      <w:pPr>
        <w:pStyle w:val="Listeavsnitt"/>
        <w:numPr>
          <w:ilvl w:val="0"/>
          <w:numId w:val="19"/>
        </w:numPr>
        <w:autoSpaceDE w:val="0"/>
        <w:autoSpaceDN w:val="0"/>
        <w:adjustRightInd w:val="0"/>
        <w:spacing w:before="360" w:after="0" w:line="240" w:lineRule="auto"/>
        <w:rPr>
          <w:rFonts w:ascii="Calibri Light" w:hAnsi="Calibri Light"/>
          <w:color w:val="auto"/>
          <w:sz w:val="34"/>
          <w:szCs w:val="34"/>
        </w:rPr>
      </w:pPr>
      <w:r w:rsidRPr="00F16B65">
        <w:rPr>
          <w:rFonts w:ascii="Calibri Light" w:hAnsi="Calibri Light"/>
          <w:color w:val="auto"/>
          <w:sz w:val="34"/>
          <w:szCs w:val="34"/>
        </w:rPr>
        <w:t>Rom og utstyr skal være merket slik at det er enkelt for andre å foreta varsling ved fare/avvik, brannslukking eller avstenging om noe skjer.</w:t>
      </w:r>
    </w:p>
    <w:p w14:paraId="5D2CFDDE" w14:textId="77777777" w:rsidR="00045891" w:rsidRPr="00F16B65" w:rsidRDefault="00045891" w:rsidP="00045891">
      <w:pPr>
        <w:pStyle w:val="Listeavsnitt"/>
        <w:numPr>
          <w:ilvl w:val="0"/>
          <w:numId w:val="19"/>
        </w:numPr>
        <w:autoSpaceDE w:val="0"/>
        <w:autoSpaceDN w:val="0"/>
        <w:adjustRightInd w:val="0"/>
        <w:spacing w:before="360" w:after="0" w:line="240" w:lineRule="auto"/>
        <w:rPr>
          <w:rFonts w:ascii="Calibri Light" w:hAnsi="Calibri Light"/>
          <w:color w:val="auto"/>
          <w:sz w:val="34"/>
          <w:szCs w:val="34"/>
        </w:rPr>
      </w:pPr>
      <w:r w:rsidRPr="00F16B65">
        <w:rPr>
          <w:rFonts w:ascii="Calibri Light" w:hAnsi="Calibri Light"/>
          <w:color w:val="auto"/>
          <w:sz w:val="34"/>
          <w:szCs w:val="34"/>
        </w:rPr>
        <w:t>Verneutstyr skal jevnlig kontrolleres og vedlikeholdes Mangler eller feil skal umiddelbart meldes som avvik og utbedres.</w:t>
      </w:r>
    </w:p>
    <w:p w14:paraId="22142709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7A2A41A2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4224DAFD" w14:textId="77777777" w:rsidR="00F16B65" w:rsidRDefault="00F16B65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1AF1EE8F" w14:textId="77777777" w:rsidR="00F16B65" w:rsidRDefault="00F16B65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4E59A4D6" w14:textId="77777777" w:rsidR="00F16B65" w:rsidRDefault="00F16B65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60158B1E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3586F4E3" w14:textId="77777777" w:rsidR="005A57A3" w:rsidRDefault="005A57A3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156D6D07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21FC60BD" w14:textId="77777777" w:rsidR="008D2F55" w:rsidRDefault="008D2F55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6A17F92A" w14:textId="3DCC697E" w:rsidR="00045891" w:rsidRPr="00F16B65" w:rsidRDefault="00045891" w:rsidP="00CA4C2D">
      <w:pPr>
        <w:pStyle w:val="Overskrift2"/>
        <w:numPr>
          <w:ilvl w:val="1"/>
          <w:numId w:val="39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29" w:name="_Toc164253375"/>
      <w:r w:rsidRPr="00F16B65"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lastRenderedPageBreak/>
        <w:t>PERSONLIG VERNEUTSTYR</w:t>
      </w:r>
      <w:bookmarkEnd w:id="29"/>
    </w:p>
    <w:p w14:paraId="34BEBD8A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tbl>
      <w:tblPr>
        <w:tblStyle w:val="Tabellrutenett"/>
        <w:tblW w:w="10349" w:type="dxa"/>
        <w:tblInd w:w="-289" w:type="dxa"/>
        <w:tblLook w:val="04A0" w:firstRow="1" w:lastRow="0" w:firstColumn="1" w:lastColumn="0" w:noHBand="0" w:noVBand="1"/>
      </w:tblPr>
      <w:tblGrid>
        <w:gridCol w:w="2552"/>
        <w:gridCol w:w="7797"/>
      </w:tblGrid>
      <w:tr w:rsidR="00AE2FBE" w14:paraId="0CE4F600" w14:textId="77777777" w:rsidTr="0049311F">
        <w:tc>
          <w:tcPr>
            <w:tcW w:w="2552" w:type="dxa"/>
            <w:shd w:val="clear" w:color="auto" w:fill="CCFFCC"/>
          </w:tcPr>
          <w:p w14:paraId="147A2596" w14:textId="77777777" w:rsidR="00AE2FBE" w:rsidRPr="00117804" w:rsidRDefault="00AE2FBE" w:rsidP="00AE2FBE">
            <w:pPr>
              <w:rPr>
                <w:rFonts w:ascii="Calibri Light" w:hAnsi="Calibri Light"/>
                <w:b/>
                <w:bCs/>
                <w:sz w:val="40"/>
                <w:szCs w:val="40"/>
              </w:rPr>
            </w:pPr>
            <w:r w:rsidRPr="00117804">
              <w:rPr>
                <w:rFonts w:ascii="Calibri Light" w:hAnsi="Calibri Light"/>
                <w:b/>
                <w:bCs/>
                <w:sz w:val="40"/>
                <w:szCs w:val="40"/>
              </w:rPr>
              <w:t xml:space="preserve">Symbol </w:t>
            </w:r>
          </w:p>
        </w:tc>
        <w:tc>
          <w:tcPr>
            <w:tcW w:w="7797" w:type="dxa"/>
            <w:shd w:val="clear" w:color="auto" w:fill="CCFFCC"/>
          </w:tcPr>
          <w:p w14:paraId="2D00A5CA" w14:textId="77777777" w:rsidR="00AE2FBE" w:rsidRPr="00117804" w:rsidRDefault="00AE2FBE" w:rsidP="00AE2FBE">
            <w:pPr>
              <w:rPr>
                <w:rFonts w:ascii="Calibri Light" w:hAnsi="Calibri Light"/>
                <w:b/>
                <w:bCs/>
                <w:sz w:val="40"/>
                <w:szCs w:val="40"/>
              </w:rPr>
            </w:pPr>
            <w:r w:rsidRPr="00117804">
              <w:rPr>
                <w:rFonts w:ascii="Calibri Light" w:hAnsi="Calibri Light"/>
                <w:b/>
                <w:bCs/>
                <w:sz w:val="40"/>
                <w:szCs w:val="40"/>
              </w:rPr>
              <w:t>Beskrivelse</w:t>
            </w:r>
          </w:p>
        </w:tc>
      </w:tr>
      <w:tr w:rsidR="00AE2FBE" w14:paraId="0B98E309" w14:textId="77777777" w:rsidTr="0049311F">
        <w:tc>
          <w:tcPr>
            <w:tcW w:w="2552" w:type="dxa"/>
            <w:shd w:val="clear" w:color="auto" w:fill="CCFFCC"/>
            <w:vAlign w:val="center"/>
          </w:tcPr>
          <w:p w14:paraId="46BE19A5" w14:textId="77777777" w:rsidR="00AE2FBE" w:rsidRPr="00117804" w:rsidRDefault="00AE2FBE" w:rsidP="00AE2FBE">
            <w:pPr>
              <w:pStyle w:val="Listeavsnitt"/>
              <w:ind w:left="0"/>
              <w:rPr>
                <w:rFonts w:ascii="Calibri Light" w:hAnsi="Calibri Light"/>
                <w:noProof/>
                <w:sz w:val="32"/>
                <w:szCs w:val="32"/>
              </w:rPr>
            </w:pPr>
            <w:r w:rsidRPr="00117804">
              <w:rPr>
                <w:rFonts w:ascii="Calibri Light" w:hAnsi="Calibri Light"/>
                <w:noProof/>
                <w:sz w:val="32"/>
                <w:szCs w:val="32"/>
              </w:rPr>
              <w:t xml:space="preserve">  </w:t>
            </w:r>
          </w:p>
          <w:p w14:paraId="05EA98E6" w14:textId="77777777" w:rsidR="00AE2FBE" w:rsidRPr="00117804" w:rsidRDefault="00AE2FBE" w:rsidP="00AE2FBE">
            <w:pPr>
              <w:pStyle w:val="Listeavsnitt"/>
              <w:ind w:left="0"/>
              <w:rPr>
                <w:rFonts w:ascii="Calibri Light" w:hAnsi="Calibri Light"/>
                <w:sz w:val="32"/>
                <w:szCs w:val="32"/>
              </w:rPr>
            </w:pPr>
            <w:r w:rsidRPr="00117804">
              <w:rPr>
                <w:rFonts w:ascii="Calibri Light" w:hAnsi="Calibri Light"/>
                <w:noProof/>
                <w:sz w:val="32"/>
                <w:szCs w:val="32"/>
              </w:rPr>
              <w:drawing>
                <wp:inline distT="0" distB="0" distL="0" distR="0" wp14:anchorId="4B23E531" wp14:editId="3B1C75D2">
                  <wp:extent cx="838200" cy="838200"/>
                  <wp:effectExtent l="0" t="0" r="0" b="0"/>
                  <wp:docPr id="3" name="Bilde 3" descr="Skilt, påbudt med øyevern, selvheftende polyester, Ø 100 mm | AJ Produk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kilt, påbudt med øyevern, selvheftende polyester, Ø 100 mm | AJ Produk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7804">
              <w:rPr>
                <w:rFonts w:ascii="Calibri Light" w:hAnsi="Calibri Light"/>
                <w:noProof/>
                <w:sz w:val="32"/>
                <w:szCs w:val="32"/>
              </w:rPr>
              <w:t xml:space="preserve"> </w:t>
            </w:r>
          </w:p>
          <w:p w14:paraId="13F86DC0" w14:textId="77777777" w:rsidR="00AE2FBE" w:rsidRPr="00117804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117804">
              <w:rPr>
                <w:rFonts w:ascii="Calibri Light" w:hAnsi="Calibri Light"/>
                <w:b/>
                <w:bCs/>
                <w:sz w:val="32"/>
                <w:szCs w:val="32"/>
              </w:rPr>
              <w:t xml:space="preserve">  Øyevern</w:t>
            </w:r>
          </w:p>
        </w:tc>
        <w:tc>
          <w:tcPr>
            <w:tcW w:w="7797" w:type="dxa"/>
          </w:tcPr>
          <w:p w14:paraId="3C970916" w14:textId="24C39DC0" w:rsidR="00AE2FBE" w:rsidRPr="0049311F" w:rsidRDefault="00AE2FBE" w:rsidP="00AE2FBE">
            <w:pPr>
              <w:pStyle w:val="Listeavsnitt"/>
              <w:spacing w:before="60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 xml:space="preserve">Skal brukes ved fare for sprut, sponbrytende arbeid, eksplosjonsfare, arbeid i kuttmaskiner, bruk av sag etc. Ved behov for å tilpasse øyevern til bruker, ta kontakt med leder. </w:t>
            </w:r>
          </w:p>
          <w:p w14:paraId="09445C86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 xml:space="preserve">Eksempel: </w:t>
            </w:r>
          </w:p>
          <w:p w14:paraId="1E9E37C1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 xml:space="preserve">• Vernebriller </w:t>
            </w:r>
          </w:p>
          <w:p w14:paraId="36CDADFF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>• Visir</w:t>
            </w:r>
          </w:p>
        </w:tc>
      </w:tr>
      <w:tr w:rsidR="00AE2FBE" w14:paraId="754F644F" w14:textId="77777777" w:rsidTr="0049311F">
        <w:tc>
          <w:tcPr>
            <w:tcW w:w="2552" w:type="dxa"/>
            <w:shd w:val="clear" w:color="auto" w:fill="CCFFCC"/>
          </w:tcPr>
          <w:p w14:paraId="034A8A1E" w14:textId="680854EB" w:rsidR="00AE2FBE" w:rsidRPr="00117804" w:rsidRDefault="00426DF6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117804">
              <w:rPr>
                <w:rFonts w:ascii="Calibri Light" w:hAnsi="Calibri Light"/>
                <w:noProof/>
                <w:sz w:val="32"/>
                <w:szCs w:val="32"/>
              </w:rPr>
              <w:drawing>
                <wp:inline distT="0" distB="0" distL="0" distR="0" wp14:anchorId="22AE986F" wp14:editId="1F1AA4BB">
                  <wp:extent cx="857250" cy="857250"/>
                  <wp:effectExtent l="0" t="0" r="0" b="0"/>
                  <wp:docPr id="11" name="Bilde 11" descr="Skilt, beskyttelseshansker, selvheftende polyester, Ø 100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Skilt, beskyttelseshansker, selvheftende polyester, Ø 100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7C298D" w14:textId="77777777" w:rsidR="00AE2FBE" w:rsidRPr="00117804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117804">
              <w:rPr>
                <w:rFonts w:ascii="Calibri Light" w:hAnsi="Calibri Light"/>
                <w:b/>
                <w:bCs/>
                <w:sz w:val="32"/>
                <w:szCs w:val="32"/>
                <w:shd w:val="clear" w:color="auto" w:fill="CCFFCC"/>
              </w:rPr>
              <w:t>Håndvern - hansker</w:t>
            </w:r>
          </w:p>
        </w:tc>
        <w:tc>
          <w:tcPr>
            <w:tcW w:w="7797" w:type="dxa"/>
          </w:tcPr>
          <w:p w14:paraId="4052BE92" w14:textId="18FB00C2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 xml:space="preserve">Hansker bør benyttes ved arbeid med farlige og etsende stoffer og ved arbeid med skarpe og stikkende gjenstander. </w:t>
            </w:r>
          </w:p>
          <w:p w14:paraId="4165B14B" w14:textId="7058D1F0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>Bruk hansker av riktig materiale og riktig merking, se sikkerhetsdatablad.</w:t>
            </w:r>
          </w:p>
        </w:tc>
      </w:tr>
      <w:tr w:rsidR="00AE2FBE" w14:paraId="62AC77AD" w14:textId="77777777" w:rsidTr="0049311F">
        <w:tc>
          <w:tcPr>
            <w:tcW w:w="2552" w:type="dxa"/>
            <w:shd w:val="clear" w:color="auto" w:fill="CCFFCC"/>
          </w:tcPr>
          <w:p w14:paraId="01C81148" w14:textId="77777777" w:rsidR="00AE2FBE" w:rsidRPr="00117804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</w:rPr>
            </w:pPr>
          </w:p>
          <w:p w14:paraId="734B9DE4" w14:textId="77777777" w:rsidR="00AE2FBE" w:rsidRPr="00117804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</w:rPr>
            </w:pPr>
            <w:r w:rsidRPr="00117804">
              <w:rPr>
                <w:rFonts w:ascii="Calibri Light" w:hAnsi="Calibri Light"/>
                <w:noProof/>
              </w:rPr>
              <w:drawing>
                <wp:inline distT="0" distB="0" distL="0" distR="0" wp14:anchorId="74477CB5" wp14:editId="7588310C">
                  <wp:extent cx="885825" cy="885825"/>
                  <wp:effectExtent l="0" t="0" r="9525" b="9525"/>
                  <wp:docPr id="48" name="Bilde 48" descr="Påbudt med åndedrettsvern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åbudt med åndedrettsvern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F53083" w14:textId="77777777" w:rsidR="00AE2FBE" w:rsidRPr="00117804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</w:rPr>
            </w:pPr>
          </w:p>
          <w:p w14:paraId="7752E5BB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49311F">
              <w:rPr>
                <w:rFonts w:ascii="Calibri Light" w:hAnsi="Calibri Light"/>
                <w:b/>
                <w:bCs/>
                <w:sz w:val="32"/>
                <w:szCs w:val="32"/>
              </w:rPr>
              <w:t>Åndedrettsvern</w:t>
            </w:r>
          </w:p>
        </w:tc>
        <w:tc>
          <w:tcPr>
            <w:tcW w:w="7797" w:type="dxa"/>
          </w:tcPr>
          <w:p w14:paraId="42443676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 xml:space="preserve">Påse at åndedrettsvern: </w:t>
            </w:r>
          </w:p>
          <w:p w14:paraId="4DEA2CB3" w14:textId="77777777" w:rsidR="00AE2FBE" w:rsidRPr="0049311F" w:rsidRDefault="00AE2FBE" w:rsidP="00AE2FBE">
            <w:pPr>
              <w:pStyle w:val="Listeavsnitt"/>
              <w:spacing w:before="60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 xml:space="preserve">• er tilgjengelig der det er/kan oppstå behov for slik </w:t>
            </w:r>
          </w:p>
          <w:p w14:paraId="414CA93E" w14:textId="247617E3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 xml:space="preserve">   verneutstyr, se sikkerhetsdatablad  </w:t>
            </w:r>
          </w:p>
          <w:p w14:paraId="3505755C" w14:textId="77777777" w:rsidR="0049311F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 xml:space="preserve">• har riktig filter for aktuelle kjemikalier, farlige </w:t>
            </w:r>
          </w:p>
          <w:p w14:paraId="2D7408FD" w14:textId="77777777" w:rsidR="00AE2FBE" w:rsidRPr="0049311F" w:rsidRDefault="0049311F" w:rsidP="00AE2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 xml:space="preserve">   S</w:t>
            </w:r>
            <w:r w:rsidR="00AE2FBE" w:rsidRPr="0049311F">
              <w:rPr>
                <w:rFonts w:ascii="Calibri Light" w:hAnsi="Calibri Light"/>
                <w:sz w:val="34"/>
                <w:szCs w:val="34"/>
              </w:rPr>
              <w:t>toffer</w:t>
            </w:r>
            <w:r w:rsidRPr="0049311F">
              <w:rPr>
                <w:rFonts w:ascii="Calibri Light" w:hAnsi="Calibri Light"/>
                <w:sz w:val="34"/>
                <w:szCs w:val="34"/>
              </w:rPr>
              <w:t xml:space="preserve"> </w:t>
            </w:r>
            <w:r w:rsidR="00AE2FBE" w:rsidRPr="0049311F">
              <w:rPr>
                <w:rFonts w:ascii="Calibri Light" w:hAnsi="Calibri Light"/>
                <w:sz w:val="34"/>
                <w:szCs w:val="34"/>
              </w:rPr>
              <w:t xml:space="preserve">eller støveksponering </w:t>
            </w:r>
          </w:p>
          <w:p w14:paraId="57899F16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 xml:space="preserve">• er godt vedlikeholdt </w:t>
            </w:r>
          </w:p>
          <w:p w14:paraId="55A8EC47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 xml:space="preserve">• oppbevares slik at de ikke blir kontaminert – </w:t>
            </w:r>
          </w:p>
          <w:p w14:paraId="4C7D3F1A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 xml:space="preserve">   fortrinnsvis i lukket plastpose og inni skap. </w:t>
            </w:r>
          </w:p>
          <w:p w14:paraId="7BEAA414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 xml:space="preserve">• er tilpasset slik at det ikke trekkes inn luft som ikke </w:t>
            </w:r>
          </w:p>
          <w:p w14:paraId="73A59916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 xml:space="preserve">   filtreres </w:t>
            </w:r>
          </w:p>
          <w:p w14:paraId="32EECAB8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b/>
                <w:bCs/>
                <w:sz w:val="34"/>
                <w:szCs w:val="34"/>
              </w:rPr>
              <w:t>3 kategorier:</w:t>
            </w:r>
            <w:r w:rsidRPr="0049311F">
              <w:rPr>
                <w:rFonts w:ascii="Calibri Light" w:hAnsi="Calibri Light"/>
                <w:sz w:val="34"/>
                <w:szCs w:val="34"/>
              </w:rPr>
              <w:t xml:space="preserve"> </w:t>
            </w:r>
          </w:p>
          <w:p w14:paraId="0DE3B3B6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 xml:space="preserve">1. Hel- og halvmasker med utskiftbare filtre </w:t>
            </w:r>
          </w:p>
          <w:p w14:paraId="73720FCD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 xml:space="preserve">2. Filtrerende halvmasker </w:t>
            </w:r>
          </w:p>
          <w:p w14:paraId="79D51EA2" w14:textId="2BF3E740" w:rsidR="00AE2FBE" w:rsidRDefault="00AE2FBE" w:rsidP="00AE2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>3. Friskluftsmasker</w:t>
            </w:r>
          </w:p>
          <w:p w14:paraId="0005341A" w14:textId="797BCE5F" w:rsidR="007C408E" w:rsidRPr="0049311F" w:rsidRDefault="00426DF6" w:rsidP="00426DF6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4"/>
                <w:szCs w:val="34"/>
              </w:rPr>
            </w:pPr>
            <w:r w:rsidRPr="00426DF6">
              <w:rPr>
                <w:rFonts w:ascii="Calibri Light" w:hAnsi="Calibri Light"/>
                <w:sz w:val="34"/>
                <w:szCs w:val="34"/>
              </w:rPr>
              <w:t>Type åndedrettsvern som skal brukes, får du informasjon om gjennom opplæring av den enkelte maskin/øvelse.</w:t>
            </w:r>
          </w:p>
        </w:tc>
      </w:tr>
      <w:tr w:rsidR="0049311F" w14:paraId="26DDE618" w14:textId="77777777" w:rsidTr="0049311F">
        <w:tc>
          <w:tcPr>
            <w:tcW w:w="2552" w:type="dxa"/>
            <w:shd w:val="clear" w:color="auto" w:fill="CCFFCC"/>
          </w:tcPr>
          <w:p w14:paraId="0D780477" w14:textId="77777777" w:rsidR="0049311F" w:rsidRPr="00117804" w:rsidRDefault="0049311F" w:rsidP="00C02EAE">
            <w:pPr>
              <w:rPr>
                <w:rFonts w:ascii="Calibri Light" w:hAnsi="Calibri Light"/>
                <w:b/>
                <w:bCs/>
                <w:sz w:val="40"/>
                <w:szCs w:val="40"/>
              </w:rPr>
            </w:pPr>
            <w:r w:rsidRPr="00117804">
              <w:rPr>
                <w:rFonts w:ascii="Calibri Light" w:hAnsi="Calibri Light"/>
                <w:b/>
                <w:bCs/>
                <w:sz w:val="40"/>
                <w:szCs w:val="40"/>
              </w:rPr>
              <w:lastRenderedPageBreak/>
              <w:t xml:space="preserve">Symbol </w:t>
            </w:r>
          </w:p>
        </w:tc>
        <w:tc>
          <w:tcPr>
            <w:tcW w:w="7797" w:type="dxa"/>
            <w:shd w:val="clear" w:color="auto" w:fill="CCFFCC"/>
          </w:tcPr>
          <w:p w14:paraId="504FF7AF" w14:textId="77777777" w:rsidR="0049311F" w:rsidRPr="00117804" w:rsidRDefault="0049311F" w:rsidP="00C02EAE">
            <w:pPr>
              <w:rPr>
                <w:rFonts w:ascii="Calibri Light" w:hAnsi="Calibri Light"/>
                <w:b/>
                <w:bCs/>
                <w:sz w:val="40"/>
                <w:szCs w:val="40"/>
              </w:rPr>
            </w:pPr>
            <w:r w:rsidRPr="00117804">
              <w:rPr>
                <w:rFonts w:ascii="Calibri Light" w:hAnsi="Calibri Light"/>
                <w:b/>
                <w:bCs/>
                <w:sz w:val="40"/>
                <w:szCs w:val="40"/>
              </w:rPr>
              <w:t>Beskrivelse</w:t>
            </w:r>
          </w:p>
        </w:tc>
      </w:tr>
      <w:tr w:rsidR="00AE2FBE" w14:paraId="665974A9" w14:textId="77777777" w:rsidTr="0049311F">
        <w:tc>
          <w:tcPr>
            <w:tcW w:w="2552" w:type="dxa"/>
            <w:shd w:val="clear" w:color="auto" w:fill="CCFFCC"/>
          </w:tcPr>
          <w:p w14:paraId="29D0E150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</w:p>
          <w:p w14:paraId="4D60958D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49311F">
              <w:rPr>
                <w:rFonts w:ascii="Calibri Light" w:hAnsi="Calibri Light"/>
                <w:noProof/>
                <w:sz w:val="32"/>
                <w:szCs w:val="32"/>
              </w:rPr>
              <w:drawing>
                <wp:inline distT="0" distB="0" distL="0" distR="0" wp14:anchorId="04CE9EF6" wp14:editId="05B4F1C0">
                  <wp:extent cx="847725" cy="847725"/>
                  <wp:effectExtent l="0" t="0" r="9525" b="9525"/>
                  <wp:docPr id="7" name="Bilde 7" descr="Påbudsskilt, bruk hørselvern, Ø 200 mm, plast, 10-pk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åbudsskilt, bruk hørselvern, Ø 200 mm, plast, 10-pk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5613C0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</w:p>
          <w:p w14:paraId="3A4051D7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49311F">
              <w:rPr>
                <w:rFonts w:ascii="Calibri Light" w:hAnsi="Calibri Light"/>
                <w:b/>
                <w:bCs/>
                <w:sz w:val="32"/>
                <w:szCs w:val="32"/>
              </w:rPr>
              <w:t>Hørselsvern</w:t>
            </w:r>
          </w:p>
        </w:tc>
        <w:tc>
          <w:tcPr>
            <w:tcW w:w="7797" w:type="dxa"/>
          </w:tcPr>
          <w:p w14:paraId="2CF5D978" w14:textId="77777777" w:rsidR="00426DF6" w:rsidRPr="00426DF6" w:rsidRDefault="00426DF6" w:rsidP="00426DF6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26DF6">
              <w:rPr>
                <w:rFonts w:ascii="Calibri Light" w:hAnsi="Calibri Light"/>
                <w:sz w:val="34"/>
                <w:szCs w:val="34"/>
              </w:rPr>
              <w:t xml:space="preserve">Hørselvern skal brukes når anbefalte støynivåer overskrides. Finnes i flere typer. Spesielle øreklokker med radio, kommunikasjon og aktiv støydemping finnes også. </w:t>
            </w:r>
          </w:p>
          <w:p w14:paraId="6EA49DD8" w14:textId="77777777" w:rsidR="00426DF6" w:rsidRPr="00426DF6" w:rsidRDefault="00426DF6" w:rsidP="00426DF6">
            <w:pPr>
              <w:pStyle w:val="Listeavsnitt"/>
              <w:spacing w:before="60"/>
              <w:ind w:left="0"/>
              <w:rPr>
                <w:rFonts w:ascii="Calibri Light" w:hAnsi="Calibri Light"/>
                <w:b/>
                <w:bCs/>
                <w:sz w:val="34"/>
                <w:szCs w:val="34"/>
              </w:rPr>
            </w:pPr>
            <w:r w:rsidRPr="00426DF6">
              <w:rPr>
                <w:rFonts w:ascii="Calibri Light" w:hAnsi="Calibri Light"/>
                <w:b/>
                <w:bCs/>
                <w:sz w:val="34"/>
                <w:szCs w:val="34"/>
              </w:rPr>
              <w:t xml:space="preserve">Eksempler: </w:t>
            </w:r>
          </w:p>
          <w:p w14:paraId="3C484BB9" w14:textId="77777777" w:rsidR="00426DF6" w:rsidRPr="00426DF6" w:rsidRDefault="00426DF6" w:rsidP="00426DF6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26DF6">
              <w:rPr>
                <w:rFonts w:ascii="Calibri Light" w:hAnsi="Calibri Light"/>
                <w:sz w:val="34"/>
                <w:szCs w:val="34"/>
              </w:rPr>
              <w:t xml:space="preserve">• Ørepropper </w:t>
            </w:r>
          </w:p>
          <w:p w14:paraId="3C8DD38C" w14:textId="77777777" w:rsidR="00426DF6" w:rsidRPr="00426DF6" w:rsidRDefault="00426DF6" w:rsidP="00426DF6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26DF6">
              <w:rPr>
                <w:rFonts w:ascii="Calibri Light" w:hAnsi="Calibri Light"/>
                <w:sz w:val="34"/>
                <w:szCs w:val="34"/>
              </w:rPr>
              <w:t>• Øreklokker</w:t>
            </w:r>
          </w:p>
          <w:p w14:paraId="3138AD34" w14:textId="0D811B02" w:rsidR="00AE2FBE" w:rsidRPr="00426DF6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4"/>
                <w:szCs w:val="34"/>
              </w:rPr>
            </w:pPr>
          </w:p>
        </w:tc>
      </w:tr>
      <w:tr w:rsidR="00AE2FBE" w14:paraId="16734BCC" w14:textId="77777777" w:rsidTr="0049311F">
        <w:tc>
          <w:tcPr>
            <w:tcW w:w="2552" w:type="dxa"/>
            <w:shd w:val="clear" w:color="auto" w:fill="CCFFCC"/>
          </w:tcPr>
          <w:p w14:paraId="10DD7042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</w:p>
          <w:p w14:paraId="1A2846EE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49311F">
              <w:rPr>
                <w:rFonts w:ascii="Calibri Light" w:hAnsi="Calibri Light"/>
                <w:noProof/>
                <w:sz w:val="32"/>
                <w:szCs w:val="32"/>
              </w:rPr>
              <w:drawing>
                <wp:inline distT="0" distB="0" distL="0" distR="0" wp14:anchorId="09AB16F0" wp14:editId="039BB3E8">
                  <wp:extent cx="819150" cy="819150"/>
                  <wp:effectExtent l="0" t="0" r="0" b="0"/>
                  <wp:docPr id="9" name="Bil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35DFB8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</w:p>
          <w:p w14:paraId="2BD465B8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49311F">
              <w:rPr>
                <w:rFonts w:ascii="Calibri Light" w:hAnsi="Calibri Light"/>
                <w:b/>
                <w:bCs/>
                <w:sz w:val="32"/>
                <w:szCs w:val="32"/>
              </w:rPr>
              <w:t>Arbeidstøy</w:t>
            </w:r>
          </w:p>
        </w:tc>
        <w:tc>
          <w:tcPr>
            <w:tcW w:w="7797" w:type="dxa"/>
          </w:tcPr>
          <w:p w14:paraId="0E4F0F73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 xml:space="preserve">Må være lett å vrenge av seg. Bør være av bomull for å forhindre antennelse eller gnister pga statisk elektrisitet. </w:t>
            </w:r>
          </w:p>
          <w:p w14:paraId="0A106CD2" w14:textId="77777777" w:rsidR="00AE2FBE" w:rsidRPr="0049311F" w:rsidRDefault="00AE2FBE" w:rsidP="0049311F">
            <w:pPr>
              <w:pStyle w:val="Listeavsnitt"/>
              <w:spacing w:before="60"/>
              <w:ind w:left="0"/>
              <w:rPr>
                <w:rFonts w:ascii="Calibri Light" w:hAnsi="Calibri Light"/>
                <w:b/>
                <w:bCs/>
                <w:sz w:val="34"/>
                <w:szCs w:val="34"/>
              </w:rPr>
            </w:pPr>
            <w:r w:rsidRPr="0049311F">
              <w:rPr>
                <w:rFonts w:ascii="Calibri Light" w:hAnsi="Calibri Light"/>
                <w:b/>
                <w:bCs/>
                <w:sz w:val="34"/>
                <w:szCs w:val="34"/>
              </w:rPr>
              <w:t xml:space="preserve">Eksempel: </w:t>
            </w:r>
          </w:p>
          <w:p w14:paraId="332B770D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 xml:space="preserve">• Laboratoriefrakk </w:t>
            </w:r>
          </w:p>
          <w:p w14:paraId="2583017F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 xml:space="preserve">• Kjeledress </w:t>
            </w:r>
          </w:p>
          <w:p w14:paraId="71867606" w14:textId="77777777" w:rsidR="00AE2FBE" w:rsidRDefault="00AE2FBE" w:rsidP="00AE2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>• Vernedress</w:t>
            </w:r>
          </w:p>
          <w:p w14:paraId="2DDD1B76" w14:textId="4E6AA7C2" w:rsidR="00426DF6" w:rsidRPr="00426DF6" w:rsidRDefault="00426DF6" w:rsidP="00AE2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26DF6">
              <w:rPr>
                <w:rFonts w:ascii="Calibri Light" w:hAnsi="Calibri Light"/>
                <w:sz w:val="34"/>
                <w:szCs w:val="34"/>
              </w:rPr>
              <w:t>Type arbeidstøy som brukes i den enkelte enhet kommer frem under opplæring ved den enkelte enhet</w:t>
            </w:r>
          </w:p>
        </w:tc>
      </w:tr>
      <w:tr w:rsidR="00AE2FBE" w14:paraId="6F7F505C" w14:textId="77777777" w:rsidTr="0049311F">
        <w:trPr>
          <w:trHeight w:val="2081"/>
        </w:trPr>
        <w:tc>
          <w:tcPr>
            <w:tcW w:w="2552" w:type="dxa"/>
            <w:shd w:val="clear" w:color="auto" w:fill="CCFFCC"/>
          </w:tcPr>
          <w:p w14:paraId="602F80FD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</w:p>
          <w:p w14:paraId="19744660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49311F">
              <w:rPr>
                <w:rFonts w:ascii="Calibri Light" w:hAnsi="Calibri Light"/>
                <w:noProof/>
                <w:sz w:val="32"/>
                <w:szCs w:val="32"/>
              </w:rPr>
              <w:drawing>
                <wp:inline distT="0" distB="0" distL="0" distR="0" wp14:anchorId="07518009" wp14:editId="5CA987F3">
                  <wp:extent cx="838200" cy="838200"/>
                  <wp:effectExtent l="0" t="0" r="0" b="0"/>
                  <wp:docPr id="10" name="Bilde 10" descr="Skilt, vernesko påbudt, selvheftende polyester, Ø 200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Skilt, vernesko påbudt, selvheftende polyester, Ø 200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BC89E6" w14:textId="77777777" w:rsidR="00AE2FBE" w:rsidRPr="0049311F" w:rsidRDefault="00AE2FBE" w:rsidP="0049311F">
            <w:pPr>
              <w:pStyle w:val="Listeavsnitt"/>
              <w:spacing w:before="60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49311F">
              <w:rPr>
                <w:rFonts w:ascii="Calibri Light" w:hAnsi="Calibri Light"/>
                <w:b/>
                <w:bCs/>
                <w:sz w:val="32"/>
                <w:szCs w:val="32"/>
              </w:rPr>
              <w:t>Vernesko</w:t>
            </w:r>
          </w:p>
        </w:tc>
        <w:tc>
          <w:tcPr>
            <w:tcW w:w="7797" w:type="dxa"/>
          </w:tcPr>
          <w:p w14:paraId="0802F8CD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 xml:space="preserve">Finnes i flere typer. Skal ha stålbøyle foran for å beskytte mot trykk, støt og vekt. </w:t>
            </w:r>
          </w:p>
          <w:p w14:paraId="07251D25" w14:textId="77777777" w:rsidR="00AE2FBE" w:rsidRDefault="00AE2FBE" w:rsidP="00AE2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>Spikersåle er aktuelt for enkelte miljø.</w:t>
            </w:r>
          </w:p>
          <w:p w14:paraId="750F8572" w14:textId="35DBC765" w:rsidR="00AA61A9" w:rsidRPr="0049311F" w:rsidRDefault="00AA61A9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4"/>
                <w:szCs w:val="34"/>
              </w:rPr>
            </w:pPr>
            <w:r w:rsidRPr="00AA61A9">
              <w:rPr>
                <w:rFonts w:ascii="Calibri Light" w:hAnsi="Calibri Light"/>
                <w:sz w:val="34"/>
                <w:szCs w:val="34"/>
              </w:rPr>
              <w:t>Type sko som skal brukes i den enkelte enhet kommer frem under opplæring ved den enkelte enhet, men er som regel ikke aktuelt.</w:t>
            </w:r>
          </w:p>
        </w:tc>
      </w:tr>
      <w:tr w:rsidR="00AE2FBE" w14:paraId="0AF2ADAC" w14:textId="77777777" w:rsidTr="0049311F">
        <w:tc>
          <w:tcPr>
            <w:tcW w:w="2552" w:type="dxa"/>
            <w:shd w:val="clear" w:color="auto" w:fill="CCFFCC"/>
          </w:tcPr>
          <w:p w14:paraId="023AD3A2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</w:p>
          <w:p w14:paraId="25D5AB38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49311F">
              <w:rPr>
                <w:rFonts w:ascii="Calibri Light" w:hAnsi="Calibri Light"/>
                <w:noProof/>
                <w:sz w:val="32"/>
                <w:szCs w:val="32"/>
              </w:rPr>
              <w:drawing>
                <wp:inline distT="0" distB="0" distL="0" distR="0" wp14:anchorId="6ED15555" wp14:editId="6FC398D5">
                  <wp:extent cx="847725" cy="847725"/>
                  <wp:effectExtent l="0" t="0" r="9525" b="9525"/>
                  <wp:docPr id="49" name="Bild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16541F" w14:textId="77777777" w:rsidR="00AE2FBE" w:rsidRPr="0049311F" w:rsidRDefault="00AE2FBE" w:rsidP="0049311F">
            <w:pPr>
              <w:pStyle w:val="Listeavsnitt"/>
              <w:spacing w:before="60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49311F">
              <w:rPr>
                <w:rFonts w:ascii="Calibri Light" w:hAnsi="Calibri Light"/>
                <w:b/>
                <w:bCs/>
                <w:sz w:val="32"/>
                <w:szCs w:val="32"/>
              </w:rPr>
              <w:t>Hjelm</w:t>
            </w:r>
          </w:p>
        </w:tc>
        <w:tc>
          <w:tcPr>
            <w:tcW w:w="7797" w:type="dxa"/>
          </w:tcPr>
          <w:p w14:paraId="20A5EC66" w14:textId="77777777" w:rsidR="00AE2FBE" w:rsidRDefault="00AE2FBE" w:rsidP="00AE2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 xml:space="preserve">Det er viktig å sjekke hjelmens kvalitet og tilstand. </w:t>
            </w:r>
          </w:p>
          <w:p w14:paraId="5027F4F6" w14:textId="060A6F10" w:rsidR="00AE2FBE" w:rsidRDefault="00AE2FBE" w:rsidP="00AA61A9">
            <w:pPr>
              <w:pStyle w:val="Listeavsnitt"/>
              <w:spacing w:before="60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>Hjelmen skal ikke oppbevares i sollys fordi UV-stråling bryter ned plasten hjelmen er bygd opp av</w:t>
            </w:r>
            <w:r w:rsidR="00AA61A9">
              <w:rPr>
                <w:rFonts w:ascii="Calibri Light" w:hAnsi="Calibri Light"/>
                <w:sz w:val="34"/>
                <w:szCs w:val="34"/>
              </w:rPr>
              <w:t>.</w:t>
            </w:r>
          </w:p>
          <w:p w14:paraId="5A0FB80F" w14:textId="77777777" w:rsidR="003518D9" w:rsidRDefault="003518D9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4"/>
                <w:szCs w:val="34"/>
              </w:rPr>
            </w:pPr>
          </w:p>
          <w:p w14:paraId="5585D96A" w14:textId="62AA1939" w:rsidR="003518D9" w:rsidRPr="003518D9" w:rsidRDefault="003518D9" w:rsidP="00AE2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3518D9">
              <w:rPr>
                <w:rFonts w:ascii="Calibri Light" w:hAnsi="Calibri Light"/>
                <w:sz w:val="34"/>
                <w:szCs w:val="34"/>
              </w:rPr>
              <w:t>Det er ikke behov for hjelm ved mekanisk verksted</w:t>
            </w:r>
          </w:p>
        </w:tc>
      </w:tr>
    </w:tbl>
    <w:p w14:paraId="7256D938" w14:textId="77777777" w:rsidR="00AE2FBE" w:rsidRDefault="00AE2FBE" w:rsidP="00AE2FBE">
      <w:pPr>
        <w:pStyle w:val="Listeavsnitt"/>
        <w:ind w:left="360"/>
        <w:rPr>
          <w:b/>
          <w:bCs/>
        </w:rPr>
      </w:pPr>
    </w:p>
    <w:p w14:paraId="08D82E16" w14:textId="77777777" w:rsidR="0030681C" w:rsidRPr="00F16B65" w:rsidRDefault="00572DD1" w:rsidP="00CA4C2D">
      <w:pPr>
        <w:pStyle w:val="Overskrift2"/>
        <w:numPr>
          <w:ilvl w:val="1"/>
          <w:numId w:val="39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30" w:name="_Toc164253376"/>
      <w:r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lastRenderedPageBreak/>
        <w:t>HMS Nett sider</w:t>
      </w:r>
      <w:bookmarkEnd w:id="30"/>
    </w:p>
    <w:p w14:paraId="2D7A8E44" w14:textId="261AF779" w:rsidR="008D2F55" w:rsidRPr="0003016D" w:rsidRDefault="00363AD2" w:rsidP="0003016D">
      <w:pPr>
        <w:pStyle w:val="Listeavsnitt"/>
        <w:ind w:left="0"/>
        <w:rPr>
          <w:rFonts w:ascii="Calibri Light" w:hAnsi="Calibri Light"/>
          <w:color w:val="auto"/>
          <w:sz w:val="34"/>
          <w:szCs w:val="34"/>
        </w:rPr>
      </w:pPr>
      <w:r>
        <w:rPr>
          <w:rFonts w:ascii="Calibri Light" w:hAnsi="Calibri Light"/>
          <w:color w:val="auto"/>
          <w:sz w:val="34"/>
          <w:szCs w:val="34"/>
        </w:rPr>
        <w:t>HMS nettsider</w:t>
      </w:r>
      <w:r w:rsidR="0030681C" w:rsidRPr="0003016D">
        <w:rPr>
          <w:rFonts w:ascii="Calibri Light" w:hAnsi="Calibri Light"/>
          <w:color w:val="auto"/>
          <w:sz w:val="34"/>
          <w:szCs w:val="34"/>
        </w:rPr>
        <w:t xml:space="preserve"> skal gi informasjon til alle om hvem som er leder, verneombud, varaverneombud, og eventuelt HMS</w:t>
      </w:r>
      <w:r w:rsidR="0056254F">
        <w:rPr>
          <w:rFonts w:ascii="Calibri Light" w:hAnsi="Calibri Light"/>
          <w:color w:val="auto"/>
          <w:sz w:val="34"/>
          <w:szCs w:val="34"/>
        </w:rPr>
        <w:t xml:space="preserve"> kontakt</w:t>
      </w:r>
      <w:r w:rsidR="0030681C" w:rsidRPr="0003016D">
        <w:rPr>
          <w:rFonts w:ascii="Calibri Light" w:hAnsi="Calibri Light"/>
          <w:color w:val="auto"/>
          <w:sz w:val="34"/>
          <w:szCs w:val="34"/>
        </w:rPr>
        <w:t xml:space="preserve"> på det aktuelle verneområdet. Er det inngått samordningsavtaler, skal dette </w:t>
      </w:r>
      <w:r w:rsidR="0030681C" w:rsidRPr="0056254F">
        <w:rPr>
          <w:rFonts w:ascii="Calibri Light" w:hAnsi="Calibri Light"/>
          <w:color w:val="auto"/>
          <w:sz w:val="34"/>
          <w:szCs w:val="34"/>
        </w:rPr>
        <w:t>også gjøres kjent til alle ved verneområdet.</w:t>
      </w:r>
      <w:r w:rsidR="00725D5B">
        <w:rPr>
          <w:rFonts w:ascii="Calibri Light" w:hAnsi="Calibri Light"/>
          <w:color w:val="auto"/>
          <w:sz w:val="34"/>
          <w:szCs w:val="34"/>
        </w:rPr>
        <w:t xml:space="preserve"> </w:t>
      </w:r>
      <w:r w:rsidR="00725D5B" w:rsidRPr="00B85789">
        <w:rPr>
          <w:rFonts w:ascii="Calibri Light" w:hAnsi="Calibri Light"/>
          <w:color w:val="auto"/>
          <w:sz w:val="34"/>
          <w:szCs w:val="34"/>
        </w:rPr>
        <w:t xml:space="preserve">For mekanisk verksted finner du </w:t>
      </w:r>
      <w:r w:rsidR="005B6FBE" w:rsidRPr="00B85789">
        <w:rPr>
          <w:rFonts w:ascii="Calibri Light" w:hAnsi="Calibri Light"/>
          <w:color w:val="auto"/>
          <w:sz w:val="34"/>
          <w:szCs w:val="34"/>
        </w:rPr>
        <w:t xml:space="preserve">informasjon </w:t>
      </w:r>
      <w:r w:rsidR="00725D5B" w:rsidRPr="00B85789">
        <w:rPr>
          <w:rFonts w:ascii="Calibri Light" w:hAnsi="Calibri Light"/>
          <w:color w:val="auto"/>
          <w:sz w:val="34"/>
          <w:szCs w:val="34"/>
        </w:rPr>
        <w:t>her</w:t>
      </w:r>
      <w:r w:rsidR="00725D5B">
        <w:rPr>
          <w:rFonts w:ascii="Calibri Light" w:hAnsi="Calibri Light"/>
          <w:color w:val="auto"/>
          <w:sz w:val="34"/>
          <w:szCs w:val="34"/>
        </w:rPr>
        <w:t xml:space="preserve"> </w:t>
      </w:r>
      <w:hyperlink r:id="rId24" w:history="1">
        <w:r w:rsidR="00725D5B" w:rsidRPr="00B70842">
          <w:rPr>
            <w:rStyle w:val="Hyperkobling"/>
            <w:rFonts w:ascii="Calibri Light" w:hAnsi="Calibri Light"/>
            <w:sz w:val="34"/>
            <w:szCs w:val="34"/>
          </w:rPr>
          <w:t>https://www.hiof.no/om/hms/sikkerhet/laboratorium-og-verksted/studiested-fredrikstad/maskin-design/index.html</w:t>
        </w:r>
      </w:hyperlink>
      <w:r w:rsidR="00725D5B">
        <w:rPr>
          <w:rFonts w:ascii="Calibri Light" w:hAnsi="Calibri Light"/>
          <w:color w:val="auto"/>
          <w:sz w:val="34"/>
          <w:szCs w:val="34"/>
        </w:rPr>
        <w:tab/>
      </w:r>
    </w:p>
    <w:p w14:paraId="51B0A018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7FFA86F1" w14:textId="77777777" w:rsidR="0003016D" w:rsidRPr="00F16B65" w:rsidRDefault="0003016D" w:rsidP="00CA4C2D">
      <w:pPr>
        <w:pStyle w:val="Overskrift2"/>
        <w:numPr>
          <w:ilvl w:val="1"/>
          <w:numId w:val="39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31" w:name="_Toc164253377"/>
      <w:r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t>FORSØK PÅGÅR</w:t>
      </w:r>
      <w:bookmarkEnd w:id="31"/>
    </w:p>
    <w:p w14:paraId="4917BDAB" w14:textId="77777777" w:rsidR="00E56DC9" w:rsidRPr="0003016D" w:rsidRDefault="0003016D" w:rsidP="0003016D">
      <w:pPr>
        <w:autoSpaceDE w:val="0"/>
        <w:autoSpaceDN w:val="0"/>
        <w:adjustRightInd w:val="0"/>
        <w:spacing w:before="240" w:after="0" w:line="240" w:lineRule="auto"/>
        <w:rPr>
          <w:rFonts w:ascii="Calibri Light" w:hAnsi="Calibri Light"/>
          <w:color w:val="auto"/>
          <w:sz w:val="40"/>
          <w:szCs w:val="40"/>
        </w:rPr>
      </w:pPr>
      <w:r w:rsidRPr="0003016D">
        <w:rPr>
          <w:rFonts w:ascii="Calibri Light" w:hAnsi="Calibri Light" w:cs="DIN-Regular"/>
          <w:color w:val="auto"/>
          <w:sz w:val="34"/>
          <w:szCs w:val="34"/>
        </w:rPr>
        <w:t>Når forsøk pågår som kan utgjøre fare, skal dette informeres om ved oppslag</w:t>
      </w:r>
    </w:p>
    <w:p w14:paraId="2ED4152D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193D20D6" w14:textId="77777777" w:rsidR="00B135E6" w:rsidRDefault="00B135E6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59218224" w14:textId="77777777" w:rsidR="00B135E6" w:rsidRDefault="00B135E6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758A7518" w14:textId="77777777" w:rsidR="00B135E6" w:rsidRDefault="00B135E6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5BBB07A3" w14:textId="77777777" w:rsidR="00B135E6" w:rsidRDefault="00B135E6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3120E40A" w14:textId="77777777" w:rsidR="00B135E6" w:rsidRDefault="00B135E6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55D915B8" w14:textId="77777777" w:rsidR="00B135E6" w:rsidRDefault="00B135E6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042315A1" w14:textId="77777777" w:rsidR="00B135E6" w:rsidRDefault="00B135E6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51017689" w14:textId="77777777" w:rsidR="00B135E6" w:rsidRDefault="00B135E6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402D56B0" w14:textId="77777777" w:rsidR="00B135E6" w:rsidRDefault="00B135E6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26636D83" w14:textId="77777777" w:rsidR="00B135E6" w:rsidRDefault="00B135E6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4F6D10AF" w14:textId="77777777" w:rsidR="00B135E6" w:rsidRDefault="00B135E6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2625D81A" w14:textId="77777777" w:rsidR="00B135E6" w:rsidRDefault="00B135E6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14E01EB6" w14:textId="77777777" w:rsidR="00B135E6" w:rsidRDefault="00B135E6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2D239598" w14:textId="7D96A45A" w:rsidR="00B135E6" w:rsidRPr="003C7A5E" w:rsidRDefault="00CA4C2D" w:rsidP="00B135E6">
      <w:pPr>
        <w:spacing w:before="60"/>
        <w:rPr>
          <w:rFonts w:ascii="Calibri" w:hAnsi="Calibri"/>
          <w:color w:val="003E75" w:themeColor="background2" w:themeShade="40"/>
          <w:sz w:val="96"/>
          <w:szCs w:val="96"/>
        </w:rPr>
      </w:pPr>
      <w:r>
        <w:rPr>
          <w:rFonts w:ascii="Calibri" w:hAnsi="Calibri"/>
          <w:color w:val="003E75" w:themeColor="background2" w:themeShade="40"/>
          <w:sz w:val="96"/>
          <w:szCs w:val="96"/>
        </w:rPr>
        <w:lastRenderedPageBreak/>
        <w:t>5</w:t>
      </w:r>
    </w:p>
    <w:p w14:paraId="492EBF23" w14:textId="77777777" w:rsidR="00B135E6" w:rsidRDefault="00B135E6" w:rsidP="00B135E6">
      <w:pPr>
        <w:pStyle w:val="Overskrift1"/>
        <w:ind w:right="1701"/>
        <w:rPr>
          <w:rFonts w:ascii="Calibri" w:hAnsi="Calibri"/>
          <w:b/>
          <w:bCs/>
          <w:color w:val="003E75" w:themeColor="background2" w:themeShade="40"/>
          <w:sz w:val="96"/>
          <w:szCs w:val="96"/>
        </w:rPr>
      </w:pPr>
      <w:bookmarkStart w:id="32" w:name="_Toc164253378"/>
      <w:r>
        <w:rPr>
          <w:rFonts w:ascii="Calibri" w:hAnsi="Calibri"/>
          <w:b/>
          <w:bCs/>
          <w:color w:val="003E75" w:themeColor="background2" w:themeShade="40"/>
          <w:sz w:val="96"/>
          <w:szCs w:val="96"/>
        </w:rPr>
        <w:t>FØRSTEHJELP OG HÅNDTERING VED ULYKKER</w:t>
      </w:r>
      <w:bookmarkEnd w:id="32"/>
    </w:p>
    <w:p w14:paraId="2167702B" w14:textId="77777777" w:rsidR="00B135E6" w:rsidRDefault="00B135E6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1846DBEB" w14:textId="77777777" w:rsidR="00B135E6" w:rsidRDefault="00B135E6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716F85FC" w14:textId="77777777" w:rsidR="00B135E6" w:rsidRDefault="00B135E6" w:rsidP="00B135E6">
      <w:pPr>
        <w:autoSpaceDE w:val="0"/>
        <w:autoSpaceDN w:val="0"/>
        <w:adjustRightInd w:val="0"/>
        <w:spacing w:before="0" w:after="0" w:line="240" w:lineRule="auto"/>
        <w:jc w:val="center"/>
        <w:rPr>
          <w:rFonts w:ascii="Calibri Light" w:hAnsi="Calibri Light"/>
          <w:sz w:val="40"/>
          <w:szCs w:val="40"/>
        </w:rPr>
      </w:pPr>
      <w:r>
        <w:rPr>
          <w:noProof/>
        </w:rPr>
        <w:drawing>
          <wp:inline distT="0" distB="0" distL="0" distR="0" wp14:anchorId="273A1594" wp14:editId="7A5AA71A">
            <wp:extent cx="5423418" cy="3543300"/>
            <wp:effectExtent l="0" t="0" r="6350" b="0"/>
            <wp:docPr id="4" name="Bilde 4" descr="Førstehjelp alle burde kunne | RØYSTA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ørstehjelp alle burde kunne | RØYSTA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655" cy="355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3F68D" w14:textId="77777777" w:rsidR="00B135E6" w:rsidRDefault="00B135E6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0337F3FA" w14:textId="77777777" w:rsidR="00BD2E87" w:rsidRDefault="00BD2E87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b/>
          <w:bCs/>
          <w:sz w:val="40"/>
          <w:szCs w:val="40"/>
        </w:rPr>
      </w:pPr>
    </w:p>
    <w:p w14:paraId="1E828E56" w14:textId="49F708BE" w:rsidR="00AA61A9" w:rsidRPr="00BD2E87" w:rsidRDefault="00AA61A9" w:rsidP="00AA61A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b/>
          <w:bCs/>
          <w:color w:val="000000" w:themeColor="text1"/>
          <w:sz w:val="32"/>
          <w:szCs w:val="32"/>
        </w:rPr>
      </w:pPr>
      <w:bookmarkStart w:id="33" w:name="_Hlk164667847"/>
      <w:r w:rsidRPr="001853D9">
        <w:rPr>
          <w:rFonts w:ascii="Calibri Light" w:hAnsi="Calibri Light"/>
          <w:b/>
          <w:bCs/>
          <w:color w:val="000000" w:themeColor="text1"/>
          <w:sz w:val="32"/>
          <w:szCs w:val="32"/>
        </w:rPr>
        <w:lastRenderedPageBreak/>
        <w:t xml:space="preserve">Alle studenter og ansatte skal gjøre seg kjent med hvor førstehjelpsutstyr befinner seg på </w:t>
      </w:r>
      <w:r>
        <w:rPr>
          <w:rFonts w:ascii="Calibri Light" w:hAnsi="Calibri Light"/>
          <w:b/>
          <w:bCs/>
          <w:color w:val="000000" w:themeColor="text1"/>
          <w:sz w:val="32"/>
          <w:szCs w:val="32"/>
        </w:rPr>
        <w:t>verkstedet</w:t>
      </w:r>
      <w:r w:rsidRPr="001853D9">
        <w:rPr>
          <w:rFonts w:ascii="Calibri Light" w:hAnsi="Calibri Light"/>
          <w:b/>
          <w:bCs/>
          <w:color w:val="000000" w:themeColor="text1"/>
          <w:sz w:val="32"/>
          <w:szCs w:val="32"/>
        </w:rPr>
        <w:t>. Det er obligatorisk med førstehjelpskurs for alle 1. års studenter i forbindelse med den overordnede HMS opplæringen.</w:t>
      </w:r>
    </w:p>
    <w:bookmarkEnd w:id="33"/>
    <w:p w14:paraId="47C561A3" w14:textId="77777777" w:rsidR="00C02EAE" w:rsidRPr="00C02EAE" w:rsidRDefault="00C02EAE" w:rsidP="00BD2E87">
      <w:pPr>
        <w:autoSpaceDE w:val="0"/>
        <w:autoSpaceDN w:val="0"/>
        <w:adjustRightInd w:val="0"/>
        <w:spacing w:after="0" w:line="240" w:lineRule="auto"/>
        <w:rPr>
          <w:rFonts w:ascii="Calibri Light" w:hAnsi="Calibri Light" w:cs="DINCond-Bold"/>
          <w:b/>
          <w:bCs/>
          <w:color w:val="auto"/>
          <w:sz w:val="34"/>
          <w:szCs w:val="34"/>
        </w:rPr>
      </w:pPr>
      <w:r w:rsidRPr="00C02EAE">
        <w:rPr>
          <w:rFonts w:ascii="Calibri Light" w:hAnsi="Calibri Light" w:cs="DINCond-Bold"/>
          <w:b/>
          <w:bCs/>
          <w:color w:val="auto"/>
          <w:sz w:val="34"/>
          <w:szCs w:val="34"/>
        </w:rPr>
        <w:t>Viktig ved all førstehjelp:</w:t>
      </w:r>
    </w:p>
    <w:p w14:paraId="7A3F75BD" w14:textId="77777777" w:rsidR="00C02EAE" w:rsidRPr="00C02EAE" w:rsidRDefault="00C02EAE" w:rsidP="00C02EAE">
      <w:pPr>
        <w:autoSpaceDE w:val="0"/>
        <w:autoSpaceDN w:val="0"/>
        <w:adjustRightInd w:val="0"/>
        <w:spacing w:after="0" w:line="240" w:lineRule="auto"/>
        <w:rPr>
          <w:rFonts w:ascii="Calibri Light" w:hAnsi="Calibri Light" w:cs="DIN-Regular"/>
          <w:color w:val="auto"/>
          <w:sz w:val="34"/>
          <w:szCs w:val="34"/>
        </w:rPr>
      </w:pPr>
      <w:r w:rsidRPr="00C02EAE">
        <w:rPr>
          <w:rFonts w:ascii="Calibri Light" w:hAnsi="Calibri Light" w:cs="DIN-Regular"/>
          <w:color w:val="auto"/>
          <w:sz w:val="34"/>
          <w:szCs w:val="34"/>
        </w:rPr>
        <w:t>• Tenk alltid på egen sikkerhet</w:t>
      </w:r>
    </w:p>
    <w:p w14:paraId="6F94D775" w14:textId="77777777" w:rsidR="00C02EAE" w:rsidRPr="00C02EAE" w:rsidRDefault="00C02EAE" w:rsidP="00C02EAE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-Regular"/>
          <w:color w:val="auto"/>
          <w:sz w:val="34"/>
          <w:szCs w:val="34"/>
        </w:rPr>
      </w:pPr>
      <w:r w:rsidRPr="00C02EAE">
        <w:rPr>
          <w:rFonts w:ascii="Calibri Light" w:hAnsi="Calibri Light" w:cs="DIN-Regular"/>
          <w:color w:val="auto"/>
          <w:sz w:val="34"/>
          <w:szCs w:val="34"/>
        </w:rPr>
        <w:t>• Sørg for å sikre skadestedet</w:t>
      </w:r>
    </w:p>
    <w:p w14:paraId="3C1A90D3" w14:textId="77777777" w:rsidR="00B135E6" w:rsidRPr="00C02EAE" w:rsidRDefault="00C02EAE" w:rsidP="00BD2E87">
      <w:pPr>
        <w:autoSpaceDE w:val="0"/>
        <w:autoSpaceDN w:val="0"/>
        <w:adjustRightInd w:val="0"/>
        <w:spacing w:before="0" w:after="240" w:line="240" w:lineRule="auto"/>
        <w:rPr>
          <w:rFonts w:ascii="Calibri Light" w:hAnsi="Calibri Light"/>
          <w:color w:val="auto"/>
          <w:sz w:val="34"/>
          <w:szCs w:val="34"/>
        </w:rPr>
      </w:pPr>
      <w:r w:rsidRPr="00C02EAE">
        <w:rPr>
          <w:rFonts w:ascii="Calibri Light" w:hAnsi="Calibri Light" w:cs="DIN-Regular"/>
          <w:color w:val="auto"/>
          <w:sz w:val="34"/>
          <w:szCs w:val="34"/>
        </w:rPr>
        <w:t>• Sørg for varsling</w:t>
      </w:r>
    </w:p>
    <w:tbl>
      <w:tblPr>
        <w:tblStyle w:val="Tabellrutenett"/>
        <w:tblW w:w="10065" w:type="dxa"/>
        <w:tblInd w:w="-289" w:type="dxa"/>
        <w:tblLook w:val="04A0" w:firstRow="1" w:lastRow="0" w:firstColumn="1" w:lastColumn="0" w:noHBand="0" w:noVBand="1"/>
      </w:tblPr>
      <w:tblGrid>
        <w:gridCol w:w="2896"/>
        <w:gridCol w:w="7169"/>
      </w:tblGrid>
      <w:tr w:rsidR="00C02EAE" w14:paraId="300A17AF" w14:textId="77777777" w:rsidTr="00AA62C9">
        <w:tc>
          <w:tcPr>
            <w:tcW w:w="2896" w:type="dxa"/>
            <w:shd w:val="clear" w:color="auto" w:fill="CCFFCC"/>
          </w:tcPr>
          <w:p w14:paraId="51595A69" w14:textId="77777777" w:rsidR="00C02EAE" w:rsidRPr="00AA62C9" w:rsidRDefault="00C02EAE" w:rsidP="00C02EAE">
            <w:pPr>
              <w:rPr>
                <w:rFonts w:ascii="Calibri Light" w:hAnsi="Calibri Light"/>
                <w:b/>
                <w:bCs/>
                <w:sz w:val="36"/>
                <w:szCs w:val="36"/>
              </w:rPr>
            </w:pPr>
            <w:r w:rsidRPr="00AA62C9">
              <w:rPr>
                <w:rFonts w:ascii="Calibri Light" w:hAnsi="Calibri Light"/>
                <w:b/>
                <w:bCs/>
                <w:sz w:val="36"/>
                <w:szCs w:val="36"/>
              </w:rPr>
              <w:t xml:space="preserve">Hendelse  </w:t>
            </w:r>
          </w:p>
        </w:tc>
        <w:tc>
          <w:tcPr>
            <w:tcW w:w="7169" w:type="dxa"/>
            <w:shd w:val="clear" w:color="auto" w:fill="CCFFCC"/>
          </w:tcPr>
          <w:p w14:paraId="6BEE4CED" w14:textId="77777777" w:rsidR="00C02EAE" w:rsidRPr="00AA62C9" w:rsidRDefault="00C02EAE" w:rsidP="00C02EAE">
            <w:pPr>
              <w:rPr>
                <w:rFonts w:ascii="Calibri Light" w:hAnsi="Calibri Light"/>
                <w:b/>
                <w:bCs/>
                <w:sz w:val="36"/>
                <w:szCs w:val="36"/>
              </w:rPr>
            </w:pPr>
            <w:r w:rsidRPr="00AA62C9">
              <w:rPr>
                <w:rFonts w:ascii="Calibri Light" w:hAnsi="Calibri Light"/>
                <w:b/>
                <w:bCs/>
                <w:sz w:val="36"/>
                <w:szCs w:val="36"/>
              </w:rPr>
              <w:t xml:space="preserve">Skader / hva bør gjøres </w:t>
            </w:r>
          </w:p>
        </w:tc>
      </w:tr>
      <w:tr w:rsidR="00C02EAE" w14:paraId="6767FA31" w14:textId="77777777" w:rsidTr="00AA62C9">
        <w:tc>
          <w:tcPr>
            <w:tcW w:w="2896" w:type="dxa"/>
            <w:shd w:val="clear" w:color="auto" w:fill="CCFFCC"/>
          </w:tcPr>
          <w:p w14:paraId="0E3B6A85" w14:textId="77777777" w:rsidR="00C02EAE" w:rsidRPr="00C02EAE" w:rsidRDefault="00C02EAE" w:rsidP="00C02EAE">
            <w:pPr>
              <w:rPr>
                <w:rFonts w:ascii="Calibri Light" w:hAnsi="Calibri Light"/>
                <w:b/>
                <w:bCs/>
                <w:sz w:val="32"/>
                <w:szCs w:val="32"/>
              </w:rPr>
            </w:pPr>
          </w:p>
          <w:p w14:paraId="187230E8" w14:textId="77777777" w:rsidR="00C02EAE" w:rsidRPr="00C02EAE" w:rsidRDefault="00C02EAE" w:rsidP="00C02EAE">
            <w:pPr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C02EAE">
              <w:rPr>
                <w:rFonts w:ascii="Calibri Light" w:hAnsi="Calibri Light"/>
                <w:b/>
                <w:bCs/>
                <w:sz w:val="32"/>
                <w:szCs w:val="32"/>
              </w:rPr>
              <w:t xml:space="preserve">Bevisstløshet </w:t>
            </w:r>
          </w:p>
          <w:p w14:paraId="6FCAFDC9" w14:textId="77777777" w:rsidR="00C02EAE" w:rsidRPr="00C02EAE" w:rsidRDefault="00C02EAE" w:rsidP="00C02EAE">
            <w:pPr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C02EAE">
              <w:rPr>
                <w:rFonts w:ascii="Calibri Light" w:hAnsi="Calibri Light"/>
                <w:b/>
                <w:bCs/>
                <w:sz w:val="32"/>
                <w:szCs w:val="32"/>
              </w:rPr>
              <w:t>Fall</w:t>
            </w:r>
          </w:p>
        </w:tc>
        <w:tc>
          <w:tcPr>
            <w:tcW w:w="7169" w:type="dxa"/>
          </w:tcPr>
          <w:p w14:paraId="5976E920" w14:textId="77777777" w:rsidR="00C02EAE" w:rsidRPr="00CA4C2D" w:rsidRDefault="00C02EAE" w:rsidP="00C02EAE">
            <w:pPr>
              <w:rPr>
                <w:rFonts w:ascii="Calibri Light" w:hAnsi="Calibri Light"/>
                <w:color w:val="FF0000"/>
                <w:sz w:val="28"/>
                <w:szCs w:val="28"/>
              </w:rPr>
            </w:pPr>
            <w:r w:rsidRPr="00CA4C2D">
              <w:rPr>
                <w:rFonts w:ascii="Calibri Light" w:hAnsi="Calibri Light"/>
                <w:color w:val="FF0000"/>
                <w:sz w:val="28"/>
                <w:szCs w:val="28"/>
              </w:rPr>
              <w:t xml:space="preserve">FØRSTEHJELP: </w:t>
            </w:r>
          </w:p>
          <w:p w14:paraId="41DA5A0D" w14:textId="77777777" w:rsidR="00C02EAE" w:rsidRPr="00CA4C2D" w:rsidRDefault="00C02EAE" w:rsidP="00C02EAE">
            <w:pPr>
              <w:rPr>
                <w:rFonts w:ascii="Calibri Light" w:hAnsi="Calibri Light"/>
                <w:sz w:val="28"/>
                <w:szCs w:val="28"/>
              </w:rPr>
            </w:pPr>
            <w:r w:rsidRPr="00CA4C2D">
              <w:rPr>
                <w:rFonts w:ascii="Calibri Light" w:hAnsi="Calibri Light"/>
                <w:sz w:val="28"/>
                <w:szCs w:val="28"/>
              </w:rPr>
              <w:t xml:space="preserve">• Sjekk bevissthet </w:t>
            </w:r>
          </w:p>
          <w:p w14:paraId="70BD6E00" w14:textId="77777777" w:rsidR="00C02EAE" w:rsidRPr="00CA4C2D" w:rsidRDefault="00C02EAE" w:rsidP="00C02EAE">
            <w:pPr>
              <w:rPr>
                <w:rFonts w:ascii="Calibri Light" w:hAnsi="Calibri Light"/>
                <w:sz w:val="28"/>
                <w:szCs w:val="28"/>
              </w:rPr>
            </w:pPr>
            <w:r w:rsidRPr="00CA4C2D">
              <w:rPr>
                <w:rFonts w:ascii="Calibri Light" w:hAnsi="Calibri Light"/>
                <w:sz w:val="28"/>
                <w:szCs w:val="28"/>
              </w:rPr>
              <w:t xml:space="preserve">• Sikre frie luftveier </w:t>
            </w:r>
          </w:p>
          <w:p w14:paraId="2E31E891" w14:textId="77777777" w:rsidR="00C02EAE" w:rsidRPr="00CA4C2D" w:rsidRDefault="00C02EAE" w:rsidP="00C02EAE">
            <w:pPr>
              <w:rPr>
                <w:rFonts w:ascii="Calibri Light" w:hAnsi="Calibri Light"/>
                <w:sz w:val="28"/>
                <w:szCs w:val="28"/>
              </w:rPr>
            </w:pPr>
            <w:r w:rsidRPr="00CA4C2D">
              <w:rPr>
                <w:rFonts w:ascii="Calibri Light" w:hAnsi="Calibri Light"/>
                <w:sz w:val="28"/>
                <w:szCs w:val="28"/>
              </w:rPr>
              <w:t xml:space="preserve">• Sjekk om det er pust (observeres i minst 2 minutter)      </w:t>
            </w:r>
          </w:p>
          <w:p w14:paraId="4BB3D22D" w14:textId="77777777" w:rsidR="00AA62C9" w:rsidRPr="00CA4C2D" w:rsidRDefault="00C02EAE" w:rsidP="00C02EAE">
            <w:pPr>
              <w:rPr>
                <w:rFonts w:ascii="Calibri Light" w:hAnsi="Calibri Light"/>
                <w:sz w:val="28"/>
                <w:szCs w:val="28"/>
              </w:rPr>
            </w:pPr>
            <w:r w:rsidRPr="00CA4C2D">
              <w:rPr>
                <w:rFonts w:ascii="Calibri Light" w:hAnsi="Calibri Light"/>
                <w:sz w:val="28"/>
                <w:szCs w:val="28"/>
              </w:rPr>
              <w:t xml:space="preserve">• Ved hjertestans – start hjerte-/ lungeredning (HLR), 30 </w:t>
            </w:r>
          </w:p>
          <w:p w14:paraId="4C92D779" w14:textId="77777777" w:rsidR="00C02EAE" w:rsidRPr="00CA4C2D" w:rsidRDefault="00AA62C9" w:rsidP="00C02EAE">
            <w:pPr>
              <w:rPr>
                <w:rFonts w:ascii="Calibri Light" w:hAnsi="Calibri Light"/>
                <w:sz w:val="28"/>
                <w:szCs w:val="28"/>
              </w:rPr>
            </w:pPr>
            <w:r w:rsidRPr="00CA4C2D">
              <w:rPr>
                <w:rFonts w:ascii="Calibri Light" w:hAnsi="Calibri Light"/>
                <w:sz w:val="28"/>
                <w:szCs w:val="28"/>
              </w:rPr>
              <w:t xml:space="preserve">    </w:t>
            </w:r>
            <w:r w:rsidR="00C02EAE" w:rsidRPr="00CA4C2D">
              <w:rPr>
                <w:rFonts w:ascii="Calibri Light" w:hAnsi="Calibri Light"/>
                <w:sz w:val="28"/>
                <w:szCs w:val="28"/>
              </w:rPr>
              <w:t xml:space="preserve">kompresjoner og 2 </w:t>
            </w:r>
            <w:r w:rsidR="00363AD2" w:rsidRPr="00CA4C2D">
              <w:rPr>
                <w:rFonts w:ascii="Calibri Light" w:hAnsi="Calibri Light"/>
                <w:sz w:val="28"/>
                <w:szCs w:val="28"/>
              </w:rPr>
              <w:t>innblåsinger</w:t>
            </w:r>
            <w:r w:rsidR="00C02EAE" w:rsidRPr="00CA4C2D">
              <w:rPr>
                <w:rFonts w:ascii="Calibri Light" w:hAnsi="Calibri Light"/>
                <w:sz w:val="28"/>
                <w:szCs w:val="28"/>
              </w:rPr>
              <w:t xml:space="preserve">. </w:t>
            </w:r>
          </w:p>
          <w:p w14:paraId="38610F9B" w14:textId="77777777" w:rsidR="00C02EAE" w:rsidRPr="00CA4C2D" w:rsidRDefault="00C02EAE" w:rsidP="00C02EAE">
            <w:pPr>
              <w:rPr>
                <w:rFonts w:ascii="Calibri Light" w:hAnsi="Calibri Light"/>
                <w:sz w:val="28"/>
                <w:szCs w:val="28"/>
              </w:rPr>
            </w:pPr>
            <w:r w:rsidRPr="00CA4C2D">
              <w:rPr>
                <w:rFonts w:ascii="Calibri Light" w:hAnsi="Calibri Light"/>
                <w:sz w:val="28"/>
                <w:szCs w:val="28"/>
              </w:rPr>
              <w:t xml:space="preserve">• Stopp evnt. blødning og/eller kjøl ned brannsår med </w:t>
            </w:r>
          </w:p>
          <w:p w14:paraId="7EA06E31" w14:textId="77777777" w:rsidR="00C02EAE" w:rsidRPr="00CA4C2D" w:rsidRDefault="00C02EAE" w:rsidP="00C02EAE">
            <w:pPr>
              <w:rPr>
                <w:rFonts w:ascii="Calibri Light" w:hAnsi="Calibri Light"/>
                <w:sz w:val="28"/>
                <w:szCs w:val="28"/>
              </w:rPr>
            </w:pPr>
            <w:r w:rsidRPr="00CA4C2D">
              <w:rPr>
                <w:rFonts w:ascii="Calibri Light" w:hAnsi="Calibri Light"/>
                <w:sz w:val="28"/>
                <w:szCs w:val="28"/>
              </w:rPr>
              <w:t xml:space="preserve">   vann </w:t>
            </w:r>
          </w:p>
          <w:p w14:paraId="6BB0598A" w14:textId="77777777" w:rsidR="00C02EAE" w:rsidRPr="00CA4C2D" w:rsidRDefault="00C02EAE" w:rsidP="00C02EAE">
            <w:pPr>
              <w:rPr>
                <w:b/>
                <w:bCs/>
                <w:sz w:val="28"/>
                <w:szCs w:val="28"/>
              </w:rPr>
            </w:pPr>
            <w:r w:rsidRPr="00CA4C2D">
              <w:rPr>
                <w:rFonts w:ascii="Calibri Light" w:hAnsi="Calibri Light"/>
                <w:sz w:val="28"/>
                <w:szCs w:val="28"/>
              </w:rPr>
              <w:t>• Ring 113 AMK-sentralen</w:t>
            </w:r>
          </w:p>
        </w:tc>
      </w:tr>
      <w:tr w:rsidR="00C02EAE" w14:paraId="0318BC60" w14:textId="77777777" w:rsidTr="00AA62C9">
        <w:tc>
          <w:tcPr>
            <w:tcW w:w="2896" w:type="dxa"/>
            <w:shd w:val="clear" w:color="auto" w:fill="CCFFCC"/>
          </w:tcPr>
          <w:p w14:paraId="1AF61BC5" w14:textId="77777777" w:rsidR="00C02EAE" w:rsidRPr="00C02EAE" w:rsidRDefault="00C02EAE" w:rsidP="00C02EAE">
            <w:pPr>
              <w:rPr>
                <w:rFonts w:ascii="Calibri Light" w:hAnsi="Calibri Light"/>
                <w:b/>
                <w:bCs/>
                <w:sz w:val="32"/>
                <w:szCs w:val="32"/>
              </w:rPr>
            </w:pPr>
          </w:p>
          <w:p w14:paraId="6E94129B" w14:textId="77777777" w:rsidR="00C02EAE" w:rsidRPr="00C02EAE" w:rsidRDefault="00C02EAE" w:rsidP="00C02EAE">
            <w:pPr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C02EAE">
              <w:rPr>
                <w:rFonts w:ascii="Calibri Light" w:hAnsi="Calibri Light"/>
                <w:b/>
                <w:bCs/>
                <w:sz w:val="32"/>
                <w:szCs w:val="32"/>
              </w:rPr>
              <w:t>Kutt</w:t>
            </w:r>
          </w:p>
        </w:tc>
        <w:tc>
          <w:tcPr>
            <w:tcW w:w="7169" w:type="dxa"/>
          </w:tcPr>
          <w:p w14:paraId="419AAD6F" w14:textId="77777777" w:rsidR="00C02EAE" w:rsidRPr="00CA4C2D" w:rsidRDefault="00C02EAE" w:rsidP="00C02EAE">
            <w:pPr>
              <w:rPr>
                <w:rFonts w:ascii="Calibri Light" w:hAnsi="Calibri Light"/>
                <w:sz w:val="28"/>
                <w:szCs w:val="28"/>
              </w:rPr>
            </w:pPr>
            <w:r w:rsidRPr="00CA4C2D">
              <w:rPr>
                <w:rFonts w:ascii="Calibri Light" w:hAnsi="Calibri Light"/>
                <w:color w:val="FF0000"/>
                <w:sz w:val="28"/>
                <w:szCs w:val="28"/>
              </w:rPr>
              <w:t>FØRSTEHJELP:</w:t>
            </w:r>
            <w:r w:rsidRPr="00CA4C2D">
              <w:rPr>
                <w:rFonts w:ascii="Calibri Light" w:hAnsi="Calibri Light"/>
                <w:sz w:val="28"/>
                <w:szCs w:val="28"/>
              </w:rPr>
              <w:t xml:space="preserve"> </w:t>
            </w:r>
          </w:p>
          <w:p w14:paraId="65FC4F2B" w14:textId="77777777" w:rsidR="00C02EAE" w:rsidRPr="00CA4C2D" w:rsidRDefault="00C02EAE" w:rsidP="00C02EAE">
            <w:pPr>
              <w:rPr>
                <w:rFonts w:ascii="Calibri Light" w:hAnsi="Calibri Light"/>
                <w:sz w:val="28"/>
                <w:szCs w:val="28"/>
              </w:rPr>
            </w:pPr>
            <w:r w:rsidRPr="00CA4C2D">
              <w:rPr>
                <w:rFonts w:ascii="Calibri Light" w:hAnsi="Calibri Light"/>
                <w:sz w:val="28"/>
                <w:szCs w:val="28"/>
              </w:rPr>
              <w:t xml:space="preserve">• Stopp blødning ved å komprimere hardt på </w:t>
            </w:r>
            <w:r w:rsidR="00363AD2" w:rsidRPr="00CA4C2D">
              <w:rPr>
                <w:rFonts w:ascii="Calibri Light" w:hAnsi="Calibri Light"/>
                <w:sz w:val="28"/>
                <w:szCs w:val="28"/>
              </w:rPr>
              <w:t>kutt stedet</w:t>
            </w:r>
            <w:r w:rsidRPr="00CA4C2D">
              <w:rPr>
                <w:rFonts w:ascii="Calibri Light" w:hAnsi="Calibri Light"/>
                <w:sz w:val="28"/>
                <w:szCs w:val="28"/>
              </w:rPr>
              <w:t xml:space="preserve"> </w:t>
            </w:r>
          </w:p>
          <w:p w14:paraId="1B760847" w14:textId="77777777" w:rsidR="00C02EAE" w:rsidRPr="00CA4C2D" w:rsidRDefault="00C02EAE" w:rsidP="00C02EAE">
            <w:pPr>
              <w:rPr>
                <w:rFonts w:ascii="Calibri Light" w:hAnsi="Calibri Light"/>
                <w:sz w:val="28"/>
                <w:szCs w:val="28"/>
              </w:rPr>
            </w:pPr>
            <w:r w:rsidRPr="00CA4C2D">
              <w:rPr>
                <w:rFonts w:ascii="Calibri Light" w:hAnsi="Calibri Light"/>
                <w:sz w:val="28"/>
                <w:szCs w:val="28"/>
              </w:rPr>
              <w:t xml:space="preserve">   og heve legemsdelen høyt </w:t>
            </w:r>
          </w:p>
          <w:p w14:paraId="1A28559A" w14:textId="77777777" w:rsidR="00C02EAE" w:rsidRPr="00CA4C2D" w:rsidRDefault="00C02EAE" w:rsidP="00C02EAE">
            <w:pPr>
              <w:rPr>
                <w:rFonts w:ascii="Calibri Light" w:hAnsi="Calibri Light"/>
                <w:sz w:val="28"/>
                <w:szCs w:val="28"/>
              </w:rPr>
            </w:pPr>
            <w:r w:rsidRPr="00CA4C2D">
              <w:rPr>
                <w:rFonts w:ascii="Calibri Light" w:hAnsi="Calibri Light"/>
                <w:sz w:val="28"/>
                <w:szCs w:val="28"/>
              </w:rPr>
              <w:t xml:space="preserve">• Ta med eventuelle avkuttede legemsdeler ved </w:t>
            </w:r>
          </w:p>
          <w:p w14:paraId="1868A534" w14:textId="77777777" w:rsidR="00C02EAE" w:rsidRPr="00CA4C2D" w:rsidRDefault="00C02EAE" w:rsidP="00C02EAE">
            <w:pPr>
              <w:rPr>
                <w:rFonts w:ascii="Calibri Light" w:hAnsi="Calibri Light"/>
                <w:sz w:val="28"/>
                <w:szCs w:val="28"/>
              </w:rPr>
            </w:pPr>
            <w:r w:rsidRPr="00CA4C2D">
              <w:rPr>
                <w:rFonts w:ascii="Calibri Light" w:hAnsi="Calibri Light"/>
                <w:sz w:val="28"/>
                <w:szCs w:val="28"/>
              </w:rPr>
              <w:t xml:space="preserve">   transport til lege </w:t>
            </w:r>
          </w:p>
          <w:p w14:paraId="01966E79" w14:textId="77777777" w:rsidR="00C02EAE" w:rsidRPr="00CA4C2D" w:rsidRDefault="00C02EAE" w:rsidP="00C02EAE">
            <w:pPr>
              <w:rPr>
                <w:b/>
                <w:bCs/>
                <w:sz w:val="28"/>
                <w:szCs w:val="28"/>
              </w:rPr>
            </w:pPr>
            <w:r w:rsidRPr="00CA4C2D">
              <w:rPr>
                <w:rFonts w:ascii="Calibri Light" w:hAnsi="Calibri Light"/>
                <w:sz w:val="28"/>
                <w:szCs w:val="28"/>
              </w:rPr>
              <w:t>• Ring 113 AMK-sentralen</w:t>
            </w:r>
          </w:p>
        </w:tc>
      </w:tr>
      <w:tr w:rsidR="00C02EAE" w14:paraId="3378E5FD" w14:textId="77777777" w:rsidTr="00AA62C9">
        <w:tc>
          <w:tcPr>
            <w:tcW w:w="2896" w:type="dxa"/>
            <w:shd w:val="clear" w:color="auto" w:fill="CCFFCC"/>
          </w:tcPr>
          <w:p w14:paraId="66FF6CFD" w14:textId="77777777" w:rsidR="00C02EAE" w:rsidRPr="00C02EAE" w:rsidRDefault="00C02EAE" w:rsidP="00C02EAE">
            <w:pPr>
              <w:rPr>
                <w:rFonts w:ascii="Calibri Light" w:hAnsi="Calibri Light"/>
                <w:b/>
                <w:bCs/>
                <w:sz w:val="32"/>
                <w:szCs w:val="32"/>
              </w:rPr>
            </w:pPr>
          </w:p>
          <w:p w14:paraId="70052180" w14:textId="77777777" w:rsidR="00C02EAE" w:rsidRPr="00C02EAE" w:rsidRDefault="00C02EAE" w:rsidP="00C02EAE">
            <w:pPr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C02EAE">
              <w:rPr>
                <w:rFonts w:ascii="Calibri Light" w:hAnsi="Calibri Light"/>
                <w:b/>
                <w:bCs/>
                <w:sz w:val="32"/>
                <w:szCs w:val="32"/>
              </w:rPr>
              <w:t>Elektrisk støt</w:t>
            </w:r>
          </w:p>
        </w:tc>
        <w:tc>
          <w:tcPr>
            <w:tcW w:w="7169" w:type="dxa"/>
          </w:tcPr>
          <w:p w14:paraId="0FE31933" w14:textId="77777777" w:rsidR="00C02EAE" w:rsidRPr="00CA4C2D" w:rsidRDefault="00C02EAE" w:rsidP="00C02EAE">
            <w:pPr>
              <w:rPr>
                <w:rFonts w:ascii="Calibri Light" w:hAnsi="Calibri Light"/>
                <w:color w:val="FF0000"/>
                <w:sz w:val="28"/>
                <w:szCs w:val="28"/>
              </w:rPr>
            </w:pPr>
            <w:r w:rsidRPr="00CA4C2D">
              <w:rPr>
                <w:rFonts w:ascii="Calibri Light" w:hAnsi="Calibri Light"/>
                <w:color w:val="FF0000"/>
                <w:sz w:val="28"/>
                <w:szCs w:val="28"/>
              </w:rPr>
              <w:t xml:space="preserve">FØRSTEHJELP: </w:t>
            </w:r>
          </w:p>
          <w:p w14:paraId="164A6A02" w14:textId="77777777" w:rsidR="00C02EAE" w:rsidRPr="00CA4C2D" w:rsidRDefault="00C02EAE" w:rsidP="00C02EAE">
            <w:pPr>
              <w:rPr>
                <w:rFonts w:ascii="Calibri Light" w:hAnsi="Calibri Light"/>
                <w:sz w:val="28"/>
                <w:szCs w:val="28"/>
              </w:rPr>
            </w:pPr>
            <w:r w:rsidRPr="00CA4C2D">
              <w:rPr>
                <w:rFonts w:ascii="Calibri Light" w:hAnsi="Calibri Light"/>
                <w:sz w:val="28"/>
                <w:szCs w:val="28"/>
              </w:rPr>
              <w:t xml:space="preserve">• Stopp strømgjennomgang (tenk på egen sikkerhet)   </w:t>
            </w:r>
          </w:p>
          <w:p w14:paraId="3FD19635" w14:textId="77777777" w:rsidR="00C02EAE" w:rsidRPr="00CA4C2D" w:rsidRDefault="00C02EAE" w:rsidP="00C02EAE">
            <w:pPr>
              <w:rPr>
                <w:rFonts w:ascii="Calibri Light" w:hAnsi="Calibri Light"/>
                <w:sz w:val="28"/>
                <w:szCs w:val="28"/>
              </w:rPr>
            </w:pPr>
            <w:r w:rsidRPr="00CA4C2D">
              <w:rPr>
                <w:rFonts w:ascii="Calibri Light" w:hAnsi="Calibri Light"/>
                <w:sz w:val="28"/>
                <w:szCs w:val="28"/>
              </w:rPr>
              <w:t xml:space="preserve">• Sjekk bevissthet </w:t>
            </w:r>
          </w:p>
          <w:p w14:paraId="667C5408" w14:textId="77777777" w:rsidR="00C02EAE" w:rsidRPr="00CA4C2D" w:rsidRDefault="00C02EAE" w:rsidP="00C02EAE">
            <w:pPr>
              <w:rPr>
                <w:rFonts w:ascii="Calibri Light" w:hAnsi="Calibri Light"/>
                <w:sz w:val="28"/>
                <w:szCs w:val="28"/>
              </w:rPr>
            </w:pPr>
            <w:r w:rsidRPr="00CA4C2D">
              <w:rPr>
                <w:rFonts w:ascii="Calibri Light" w:hAnsi="Calibri Light"/>
                <w:sz w:val="28"/>
                <w:szCs w:val="28"/>
              </w:rPr>
              <w:t xml:space="preserve">• Sjekk om det er pust (observeres i min. 2 minutter) </w:t>
            </w:r>
          </w:p>
          <w:p w14:paraId="4AB09C82" w14:textId="77777777" w:rsidR="00C02EAE" w:rsidRPr="00CA4C2D" w:rsidRDefault="00C02EAE" w:rsidP="00C02EAE">
            <w:pPr>
              <w:rPr>
                <w:rFonts w:ascii="Calibri Light" w:hAnsi="Calibri Light"/>
                <w:sz w:val="28"/>
                <w:szCs w:val="28"/>
              </w:rPr>
            </w:pPr>
            <w:r w:rsidRPr="00CA4C2D">
              <w:rPr>
                <w:rFonts w:ascii="Calibri Light" w:hAnsi="Calibri Light"/>
                <w:sz w:val="28"/>
                <w:szCs w:val="28"/>
              </w:rPr>
              <w:t xml:space="preserve">• Ta tak i tørre klær dersom du må flytte personen </w:t>
            </w:r>
          </w:p>
          <w:p w14:paraId="74710CC0" w14:textId="77777777" w:rsidR="00C02EAE" w:rsidRPr="00CA4C2D" w:rsidRDefault="00C02EAE" w:rsidP="00C02EAE">
            <w:pPr>
              <w:rPr>
                <w:rFonts w:ascii="Calibri Light" w:hAnsi="Calibri Light"/>
                <w:sz w:val="28"/>
                <w:szCs w:val="28"/>
              </w:rPr>
            </w:pPr>
            <w:r w:rsidRPr="00CA4C2D">
              <w:rPr>
                <w:rFonts w:ascii="Calibri Light" w:hAnsi="Calibri Light"/>
                <w:sz w:val="28"/>
                <w:szCs w:val="28"/>
              </w:rPr>
              <w:t xml:space="preserve">• Sikre frie luftveier </w:t>
            </w:r>
          </w:p>
          <w:p w14:paraId="300326AD" w14:textId="77777777" w:rsidR="00C02EAE" w:rsidRPr="00CA4C2D" w:rsidRDefault="00C02EAE" w:rsidP="00C02EAE">
            <w:pPr>
              <w:rPr>
                <w:rFonts w:ascii="Calibri Light" w:hAnsi="Calibri Light"/>
                <w:sz w:val="28"/>
                <w:szCs w:val="28"/>
              </w:rPr>
            </w:pPr>
            <w:r w:rsidRPr="00CA4C2D">
              <w:rPr>
                <w:rFonts w:ascii="Calibri Light" w:hAnsi="Calibri Light"/>
                <w:sz w:val="28"/>
                <w:szCs w:val="28"/>
              </w:rPr>
              <w:t xml:space="preserve">• Ved hjertestans – start hjerte-/ lungeredning (HLR) </w:t>
            </w:r>
          </w:p>
          <w:p w14:paraId="03EF7752" w14:textId="77777777" w:rsidR="00C02EAE" w:rsidRPr="00CA4C2D" w:rsidRDefault="00C02EAE" w:rsidP="00C02EAE">
            <w:pPr>
              <w:rPr>
                <w:rFonts w:ascii="Calibri Light" w:hAnsi="Calibri Light"/>
                <w:sz w:val="28"/>
                <w:szCs w:val="28"/>
              </w:rPr>
            </w:pPr>
            <w:r w:rsidRPr="00CA4C2D">
              <w:rPr>
                <w:rFonts w:ascii="Calibri Light" w:hAnsi="Calibri Light"/>
                <w:sz w:val="28"/>
                <w:szCs w:val="28"/>
              </w:rPr>
              <w:t xml:space="preserve">• Kjøl ned brannsår med vann </w:t>
            </w:r>
          </w:p>
          <w:p w14:paraId="14C1284F" w14:textId="77777777" w:rsidR="00C02EAE" w:rsidRPr="00CA4C2D" w:rsidRDefault="00C02EAE" w:rsidP="00C02EAE">
            <w:pPr>
              <w:rPr>
                <w:rFonts w:ascii="Calibri Light" w:hAnsi="Calibri Light"/>
                <w:sz w:val="28"/>
                <w:szCs w:val="28"/>
              </w:rPr>
            </w:pPr>
            <w:r w:rsidRPr="00CA4C2D">
              <w:rPr>
                <w:rFonts w:ascii="Calibri Light" w:hAnsi="Calibri Light"/>
                <w:sz w:val="28"/>
                <w:szCs w:val="28"/>
              </w:rPr>
              <w:t xml:space="preserve">• Ring 113 AMK-sentralen </w:t>
            </w:r>
          </w:p>
          <w:p w14:paraId="513415EC" w14:textId="77777777" w:rsidR="00C02EAE" w:rsidRPr="00CA4C2D" w:rsidRDefault="00C02EAE" w:rsidP="00C02EAE">
            <w:pPr>
              <w:rPr>
                <w:rFonts w:ascii="Calibri Light" w:hAnsi="Calibri Light"/>
                <w:sz w:val="28"/>
                <w:szCs w:val="28"/>
              </w:rPr>
            </w:pPr>
            <w:r w:rsidRPr="00CA4C2D">
              <w:rPr>
                <w:rFonts w:ascii="Calibri Light" w:hAnsi="Calibri Light"/>
                <w:sz w:val="28"/>
                <w:szCs w:val="28"/>
              </w:rPr>
              <w:t xml:space="preserve">• Ta kontakt med lege for generell undersøkelse etter </w:t>
            </w:r>
          </w:p>
          <w:p w14:paraId="5639D38D" w14:textId="77777777" w:rsidR="00C02EAE" w:rsidRPr="00CA4C2D" w:rsidRDefault="00C02EAE" w:rsidP="00C02EAE">
            <w:pPr>
              <w:rPr>
                <w:rFonts w:ascii="Calibri Light" w:hAnsi="Calibri Light"/>
                <w:sz w:val="28"/>
                <w:szCs w:val="28"/>
              </w:rPr>
            </w:pPr>
            <w:r w:rsidRPr="00CA4C2D">
              <w:rPr>
                <w:rFonts w:ascii="Calibri Light" w:hAnsi="Calibri Light"/>
                <w:sz w:val="28"/>
                <w:szCs w:val="28"/>
              </w:rPr>
              <w:t xml:space="preserve">    elektrisk støt med høyspent eller der det har vært to </w:t>
            </w:r>
          </w:p>
          <w:p w14:paraId="5663689E" w14:textId="3C8E0A6D" w:rsidR="00AA62C9" w:rsidRPr="00CA4C2D" w:rsidRDefault="00C02EAE" w:rsidP="00C02EAE">
            <w:pPr>
              <w:rPr>
                <w:rFonts w:ascii="Calibri Light" w:hAnsi="Calibri Light"/>
                <w:sz w:val="28"/>
                <w:szCs w:val="28"/>
              </w:rPr>
            </w:pPr>
            <w:r w:rsidRPr="00CA4C2D">
              <w:rPr>
                <w:rFonts w:ascii="Calibri Light" w:hAnsi="Calibri Light"/>
                <w:sz w:val="28"/>
                <w:szCs w:val="28"/>
              </w:rPr>
              <w:t xml:space="preserve">    strømførende kontaktpunkt</w:t>
            </w:r>
          </w:p>
          <w:p w14:paraId="3EB150E3" w14:textId="77777777" w:rsidR="00AA62C9" w:rsidRPr="00CA4C2D" w:rsidRDefault="00AA62C9" w:rsidP="00C02EAE">
            <w:pPr>
              <w:rPr>
                <w:b/>
                <w:bCs/>
                <w:sz w:val="28"/>
                <w:szCs w:val="28"/>
              </w:rPr>
            </w:pPr>
          </w:p>
        </w:tc>
      </w:tr>
      <w:tr w:rsidR="00AA62C9" w14:paraId="75EA0C9D" w14:textId="77777777" w:rsidTr="007F188B">
        <w:tc>
          <w:tcPr>
            <w:tcW w:w="2896" w:type="dxa"/>
            <w:shd w:val="clear" w:color="auto" w:fill="CCFFCC"/>
          </w:tcPr>
          <w:p w14:paraId="401BE65D" w14:textId="77777777" w:rsidR="00AA62C9" w:rsidRPr="00AA62C9" w:rsidRDefault="00AA62C9" w:rsidP="007F188B">
            <w:pPr>
              <w:rPr>
                <w:rFonts w:ascii="Calibri Light" w:hAnsi="Calibri Light"/>
                <w:b/>
                <w:bCs/>
                <w:sz w:val="36"/>
                <w:szCs w:val="36"/>
              </w:rPr>
            </w:pPr>
            <w:r w:rsidRPr="00AA62C9">
              <w:rPr>
                <w:rFonts w:ascii="Calibri Light" w:hAnsi="Calibri Light"/>
                <w:b/>
                <w:bCs/>
                <w:sz w:val="36"/>
                <w:szCs w:val="36"/>
              </w:rPr>
              <w:lastRenderedPageBreak/>
              <w:t xml:space="preserve">Hendelse  </w:t>
            </w:r>
          </w:p>
        </w:tc>
        <w:tc>
          <w:tcPr>
            <w:tcW w:w="7169" w:type="dxa"/>
            <w:shd w:val="clear" w:color="auto" w:fill="CCFFCC"/>
          </w:tcPr>
          <w:p w14:paraId="09615442" w14:textId="77777777" w:rsidR="00AA62C9" w:rsidRPr="00AA62C9" w:rsidRDefault="00AA62C9" w:rsidP="007F188B">
            <w:pPr>
              <w:rPr>
                <w:rFonts w:ascii="Calibri Light" w:hAnsi="Calibri Light"/>
                <w:b/>
                <w:bCs/>
                <w:sz w:val="36"/>
                <w:szCs w:val="36"/>
              </w:rPr>
            </w:pPr>
            <w:r w:rsidRPr="00AA62C9">
              <w:rPr>
                <w:rFonts w:ascii="Calibri Light" w:hAnsi="Calibri Light"/>
                <w:b/>
                <w:bCs/>
                <w:sz w:val="36"/>
                <w:szCs w:val="36"/>
              </w:rPr>
              <w:t xml:space="preserve">Skader / hva bør gjøres </w:t>
            </w:r>
          </w:p>
        </w:tc>
      </w:tr>
      <w:tr w:rsidR="00AA61A9" w14:paraId="773D863C" w14:textId="77777777" w:rsidTr="00AA61A9">
        <w:tc>
          <w:tcPr>
            <w:tcW w:w="2896" w:type="dxa"/>
            <w:shd w:val="clear" w:color="auto" w:fill="CCFFCC"/>
          </w:tcPr>
          <w:p w14:paraId="0DB60B2D" w14:textId="77777777" w:rsidR="00AA61A9" w:rsidRPr="00AA62C9" w:rsidRDefault="00AA61A9" w:rsidP="00AA61A9">
            <w:pPr>
              <w:rPr>
                <w:rFonts w:ascii="Calibri Light" w:hAnsi="Calibri Light"/>
                <w:b/>
                <w:bCs/>
                <w:sz w:val="32"/>
                <w:szCs w:val="32"/>
              </w:rPr>
            </w:pPr>
          </w:p>
          <w:p w14:paraId="1BD7636A" w14:textId="77777777" w:rsidR="00AA61A9" w:rsidRPr="00AA62C9" w:rsidRDefault="00AA61A9" w:rsidP="00AA61A9">
            <w:pPr>
              <w:rPr>
                <w:rFonts w:ascii="Calibri Light" w:hAnsi="Calibri Light"/>
                <w:b/>
                <w:bCs/>
                <w:sz w:val="32"/>
                <w:szCs w:val="32"/>
              </w:rPr>
            </w:pPr>
          </w:p>
          <w:p w14:paraId="6F2BC3E0" w14:textId="310D977A" w:rsidR="00AA61A9" w:rsidRPr="00AA62C9" w:rsidRDefault="00AA61A9" w:rsidP="00AA61A9">
            <w:pPr>
              <w:rPr>
                <w:rFonts w:ascii="Calibri Light" w:hAnsi="Calibri Light"/>
                <w:b/>
                <w:bCs/>
                <w:sz w:val="36"/>
                <w:szCs w:val="36"/>
              </w:rPr>
            </w:pPr>
            <w:r>
              <w:rPr>
                <w:rFonts w:ascii="Calibri Light" w:hAnsi="Calibri Light"/>
                <w:b/>
                <w:bCs/>
                <w:sz w:val="32"/>
                <w:szCs w:val="32"/>
              </w:rPr>
              <w:t>Kjemikaliesøl / sprut og lignende</w:t>
            </w:r>
          </w:p>
        </w:tc>
        <w:tc>
          <w:tcPr>
            <w:tcW w:w="7169" w:type="dxa"/>
            <w:shd w:val="clear" w:color="auto" w:fill="auto"/>
          </w:tcPr>
          <w:p w14:paraId="7178DF1C" w14:textId="77777777" w:rsidR="00AA61A9" w:rsidRPr="00AA62C9" w:rsidRDefault="00AA61A9" w:rsidP="00AA61A9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color w:val="FF0000"/>
                <w:sz w:val="30"/>
                <w:szCs w:val="30"/>
              </w:rPr>
              <w:t>FØRSTEHJELP:</w:t>
            </w:r>
            <w:r w:rsidRPr="00AA62C9">
              <w:rPr>
                <w:rFonts w:ascii="Calibri Light" w:hAnsi="Calibri Light"/>
                <w:sz w:val="30"/>
                <w:szCs w:val="30"/>
              </w:rPr>
              <w:t xml:space="preserve"> </w:t>
            </w:r>
          </w:p>
          <w:p w14:paraId="4514336D" w14:textId="77777777" w:rsidR="00AA61A9" w:rsidRPr="00AA62C9" w:rsidRDefault="00AA61A9" w:rsidP="00AA61A9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b/>
                <w:bCs/>
                <w:sz w:val="30"/>
                <w:szCs w:val="30"/>
              </w:rPr>
              <w:t>Væske</w:t>
            </w:r>
            <w:r>
              <w:rPr>
                <w:rFonts w:ascii="Calibri Light" w:hAnsi="Calibri Light"/>
                <w:b/>
                <w:bCs/>
                <w:sz w:val="30"/>
                <w:szCs w:val="30"/>
              </w:rPr>
              <w:t xml:space="preserve"> </w:t>
            </w:r>
            <w:r w:rsidRPr="00AA62C9">
              <w:rPr>
                <w:rFonts w:ascii="Calibri Light" w:hAnsi="Calibri Light"/>
                <w:b/>
                <w:bCs/>
                <w:sz w:val="30"/>
                <w:szCs w:val="30"/>
              </w:rPr>
              <w:t>søl på hud</w:t>
            </w:r>
            <w:r w:rsidRPr="00AA62C9">
              <w:rPr>
                <w:rFonts w:ascii="Calibri Light" w:hAnsi="Calibri Light"/>
                <w:sz w:val="30"/>
                <w:szCs w:val="30"/>
              </w:rPr>
              <w:t xml:space="preserve"> </w:t>
            </w:r>
          </w:p>
          <w:p w14:paraId="3305B8FC" w14:textId="77777777" w:rsidR="00AA61A9" w:rsidRPr="00AA62C9" w:rsidRDefault="00AA61A9" w:rsidP="00AA61A9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Skyll rikelig med vann </w:t>
            </w:r>
          </w:p>
          <w:p w14:paraId="7D9673F5" w14:textId="77777777" w:rsidR="00AA61A9" w:rsidRPr="00AA62C9" w:rsidRDefault="00AA61A9" w:rsidP="00AA61A9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Dersom søl med Flussyre (HF), skal HF antidotgel eller </w:t>
            </w:r>
          </w:p>
          <w:p w14:paraId="0FEB8B19" w14:textId="77777777" w:rsidR="00AA61A9" w:rsidRPr="00AA62C9" w:rsidRDefault="00AA61A9" w:rsidP="00AA61A9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   kalsium/zandos oppløsning benyttes </w:t>
            </w:r>
          </w:p>
          <w:p w14:paraId="5A43F2C1" w14:textId="77777777" w:rsidR="00AA61A9" w:rsidRPr="00AA62C9" w:rsidRDefault="00AA61A9" w:rsidP="00AA61A9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Fjern tilsølte klær og sko, fortsett skyllingen i 15. min </w:t>
            </w:r>
          </w:p>
          <w:p w14:paraId="7BC4CA8C" w14:textId="77777777" w:rsidR="00AA61A9" w:rsidRPr="00AA62C9" w:rsidRDefault="00AA61A9" w:rsidP="00AA61A9">
            <w:pPr>
              <w:rPr>
                <w:rFonts w:ascii="Calibri Light" w:hAnsi="Calibri Light"/>
                <w:b/>
                <w:bCs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>• Hvis legebehandling – ta med Sikkerhetsdatablad</w:t>
            </w:r>
          </w:p>
          <w:p w14:paraId="479B6767" w14:textId="77777777" w:rsidR="00AA61A9" w:rsidRPr="00AA62C9" w:rsidRDefault="00AA61A9" w:rsidP="00AA61A9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 </w:t>
            </w:r>
          </w:p>
          <w:p w14:paraId="2FDAAEB7" w14:textId="77777777" w:rsidR="00AA61A9" w:rsidRPr="00AA62C9" w:rsidRDefault="00AA61A9" w:rsidP="00AA61A9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b/>
                <w:bCs/>
                <w:sz w:val="30"/>
                <w:szCs w:val="30"/>
              </w:rPr>
              <w:t>Svelging:</w:t>
            </w:r>
            <w:r w:rsidRPr="00AA62C9">
              <w:rPr>
                <w:rFonts w:ascii="Calibri Light" w:hAnsi="Calibri Light"/>
                <w:sz w:val="30"/>
                <w:szCs w:val="30"/>
              </w:rPr>
              <w:t xml:space="preserve"> </w:t>
            </w:r>
          </w:p>
          <w:p w14:paraId="736D6337" w14:textId="77777777" w:rsidR="00AA61A9" w:rsidRPr="00AA62C9" w:rsidRDefault="00AA61A9" w:rsidP="00AA61A9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Generell regel – skyll munn og drikk vann. NB! Ved </w:t>
            </w:r>
          </w:p>
          <w:p w14:paraId="468432C9" w14:textId="77777777" w:rsidR="00AA61A9" w:rsidRPr="00AA62C9" w:rsidRDefault="00AA61A9" w:rsidP="00AA61A9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   svelging av lut og syre skal brekninger IKKE fremkalles </w:t>
            </w:r>
          </w:p>
          <w:p w14:paraId="589D21F5" w14:textId="77777777" w:rsidR="00AA61A9" w:rsidRPr="00AA62C9" w:rsidRDefault="00AA61A9" w:rsidP="00AA61A9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Dra til sykehus og ta med Sikkerhetsdatablad </w:t>
            </w:r>
          </w:p>
          <w:p w14:paraId="1F2CA526" w14:textId="77777777" w:rsidR="00AA61A9" w:rsidRPr="00AA62C9" w:rsidRDefault="00AA61A9" w:rsidP="00AA61A9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Ved alle forgiftninger skal Giftinformasjonsentralen </w:t>
            </w:r>
          </w:p>
          <w:p w14:paraId="0EC860EC" w14:textId="77777777" w:rsidR="00AA61A9" w:rsidRDefault="00AA61A9" w:rsidP="00AA61A9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    kontaktes for instruksjon 22 59 13 00</w:t>
            </w:r>
          </w:p>
          <w:p w14:paraId="383B0777" w14:textId="77777777" w:rsidR="00AA61A9" w:rsidRPr="00AA62C9" w:rsidRDefault="00AA61A9" w:rsidP="00AA61A9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 </w:t>
            </w:r>
          </w:p>
          <w:p w14:paraId="4B9A2FE1" w14:textId="77777777" w:rsidR="00AA61A9" w:rsidRPr="00AA62C9" w:rsidRDefault="00AA61A9" w:rsidP="00AA61A9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b/>
                <w:bCs/>
                <w:sz w:val="30"/>
                <w:szCs w:val="30"/>
              </w:rPr>
              <w:t>Innånding:</w:t>
            </w:r>
            <w:r w:rsidRPr="00AA62C9">
              <w:rPr>
                <w:rFonts w:ascii="Calibri Light" w:hAnsi="Calibri Light"/>
                <w:sz w:val="30"/>
                <w:szCs w:val="30"/>
              </w:rPr>
              <w:t xml:space="preserve"> </w:t>
            </w:r>
          </w:p>
          <w:p w14:paraId="752BA7CC" w14:textId="77777777" w:rsidR="00AA61A9" w:rsidRPr="00AA62C9" w:rsidRDefault="00AA61A9" w:rsidP="00AA61A9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Søk øyeblikkelig frisk luft. Puss nesen grundig. Skyll </w:t>
            </w:r>
          </w:p>
          <w:p w14:paraId="26D12DE1" w14:textId="77777777" w:rsidR="00AA61A9" w:rsidRPr="00AA62C9" w:rsidRDefault="00AA61A9" w:rsidP="00AA61A9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   øyne og munn med vann. Unngå unødig fysisk </w:t>
            </w:r>
          </w:p>
          <w:p w14:paraId="41D9D273" w14:textId="77777777" w:rsidR="00AA61A9" w:rsidRPr="00AA62C9" w:rsidRDefault="00AA61A9" w:rsidP="00AA61A9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   anstrengelse </w:t>
            </w:r>
          </w:p>
          <w:p w14:paraId="5C6B6B14" w14:textId="77777777" w:rsidR="00AA61A9" w:rsidRPr="00AA62C9" w:rsidRDefault="00AA61A9" w:rsidP="00AA61A9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Dra til sykehus og ta med Sikkerhetsdatablad </w:t>
            </w:r>
          </w:p>
          <w:p w14:paraId="1FF7CE49" w14:textId="77777777" w:rsidR="00AA61A9" w:rsidRPr="00AA62C9" w:rsidRDefault="00AA61A9" w:rsidP="00AA61A9">
            <w:pPr>
              <w:rPr>
                <w:rFonts w:ascii="Calibri Light" w:hAnsi="Calibri Light"/>
                <w:sz w:val="30"/>
                <w:szCs w:val="30"/>
              </w:rPr>
            </w:pPr>
          </w:p>
          <w:p w14:paraId="00B18F34" w14:textId="77777777" w:rsidR="00AA61A9" w:rsidRPr="00AA62C9" w:rsidRDefault="00AA61A9" w:rsidP="00AA61A9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b/>
                <w:bCs/>
                <w:sz w:val="30"/>
                <w:szCs w:val="30"/>
              </w:rPr>
              <w:t>Øyeskader:</w:t>
            </w:r>
            <w:r w:rsidRPr="00AA62C9">
              <w:rPr>
                <w:rFonts w:ascii="Calibri Light" w:hAnsi="Calibri Light"/>
                <w:sz w:val="30"/>
                <w:szCs w:val="30"/>
              </w:rPr>
              <w:t xml:space="preserve"> </w:t>
            </w:r>
          </w:p>
          <w:p w14:paraId="36CF78B6" w14:textId="77777777" w:rsidR="00AA61A9" w:rsidRPr="00AA62C9" w:rsidRDefault="00AA61A9" w:rsidP="00AA61A9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Skyll grundig med temperert vann eller øyeskyllevæske. </w:t>
            </w:r>
          </w:p>
          <w:p w14:paraId="5056A826" w14:textId="77777777" w:rsidR="00AA61A9" w:rsidRPr="00AA62C9" w:rsidRDefault="00AA61A9" w:rsidP="00AA61A9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   Fortsett skylling under transport til lege og ta med </w:t>
            </w:r>
          </w:p>
          <w:p w14:paraId="277D8A6E" w14:textId="77777777" w:rsidR="00AA61A9" w:rsidRDefault="00AA61A9" w:rsidP="00AA61A9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   Sikkerhetsdatablad</w:t>
            </w:r>
          </w:p>
          <w:p w14:paraId="16346286" w14:textId="77777777" w:rsidR="00AA61A9" w:rsidRDefault="00AA61A9" w:rsidP="00AA61A9">
            <w:pPr>
              <w:rPr>
                <w:rFonts w:ascii="Calibri Light" w:hAnsi="Calibri Light"/>
                <w:sz w:val="30"/>
                <w:szCs w:val="30"/>
              </w:rPr>
            </w:pPr>
          </w:p>
          <w:p w14:paraId="72B469DF" w14:textId="77777777" w:rsidR="00AA61A9" w:rsidRPr="00AA62C9" w:rsidRDefault="00AA61A9" w:rsidP="00AA61A9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b/>
                <w:bCs/>
                <w:sz w:val="30"/>
                <w:szCs w:val="30"/>
              </w:rPr>
              <w:t>Ved søl på klær:</w:t>
            </w:r>
            <w:r w:rsidRPr="00AA62C9">
              <w:rPr>
                <w:rFonts w:ascii="Calibri Light" w:hAnsi="Calibri Light"/>
                <w:sz w:val="30"/>
                <w:szCs w:val="30"/>
              </w:rPr>
              <w:t xml:space="preserve"> </w:t>
            </w:r>
          </w:p>
          <w:p w14:paraId="0E4E7CE3" w14:textId="77777777" w:rsidR="00AA61A9" w:rsidRPr="00AA62C9" w:rsidRDefault="00AA61A9" w:rsidP="00AA61A9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Klærne fjernes og skylles. </w:t>
            </w:r>
          </w:p>
          <w:p w14:paraId="7419C117" w14:textId="77777777" w:rsidR="00AA61A9" w:rsidRPr="00AA62C9" w:rsidRDefault="00AA61A9" w:rsidP="00AA61A9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Vurder om klær bør kastes eller om de kan brukes på </w:t>
            </w:r>
          </w:p>
          <w:p w14:paraId="1B118B24" w14:textId="77777777" w:rsidR="00AA61A9" w:rsidRPr="00AA62C9" w:rsidRDefault="00AA61A9" w:rsidP="00AA61A9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   nytt etter vasking. </w:t>
            </w:r>
          </w:p>
          <w:p w14:paraId="0B139A41" w14:textId="77777777" w:rsidR="00AA61A9" w:rsidRPr="00AA62C9" w:rsidRDefault="00AA61A9" w:rsidP="00AA61A9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NB! Klær som tørker etter søl av oksiderende </w:t>
            </w:r>
          </w:p>
          <w:p w14:paraId="59F3456E" w14:textId="04AB74EA" w:rsidR="00AA61A9" w:rsidRDefault="00AA61A9" w:rsidP="00AA61A9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   forbindelser er meget lett antennelige</w:t>
            </w:r>
          </w:p>
          <w:p w14:paraId="64BB68AC" w14:textId="77777777" w:rsidR="00AA61A9" w:rsidRPr="00AA62C9" w:rsidRDefault="00AA61A9" w:rsidP="00AA61A9">
            <w:pPr>
              <w:rPr>
                <w:rFonts w:ascii="Calibri Light" w:hAnsi="Calibri Light"/>
                <w:sz w:val="30"/>
                <w:szCs w:val="30"/>
              </w:rPr>
            </w:pPr>
          </w:p>
          <w:p w14:paraId="7D0656D1" w14:textId="77777777" w:rsidR="00AA61A9" w:rsidRPr="00AA62C9" w:rsidRDefault="00AA61A9" w:rsidP="00AA61A9">
            <w:pPr>
              <w:rPr>
                <w:rFonts w:ascii="Calibri Light" w:hAnsi="Calibri Light"/>
                <w:b/>
                <w:bCs/>
                <w:sz w:val="36"/>
                <w:szCs w:val="36"/>
              </w:rPr>
            </w:pPr>
          </w:p>
        </w:tc>
      </w:tr>
      <w:tr w:rsidR="0070365D" w14:paraId="3BA66D32" w14:textId="77777777" w:rsidTr="007F188B">
        <w:trPr>
          <w:trHeight w:val="13194"/>
        </w:trPr>
        <w:tc>
          <w:tcPr>
            <w:tcW w:w="2896" w:type="dxa"/>
            <w:shd w:val="clear" w:color="auto" w:fill="CCFFCC"/>
          </w:tcPr>
          <w:p w14:paraId="2EF2DC6C" w14:textId="77777777" w:rsidR="0070365D" w:rsidRPr="00AA62C9" w:rsidRDefault="0070365D" w:rsidP="00C02EAE">
            <w:pPr>
              <w:rPr>
                <w:rFonts w:ascii="Calibri Light" w:hAnsi="Calibri Light"/>
                <w:b/>
                <w:bCs/>
                <w:sz w:val="32"/>
                <w:szCs w:val="32"/>
              </w:rPr>
            </w:pPr>
          </w:p>
          <w:p w14:paraId="35FED89A" w14:textId="77777777" w:rsidR="0070365D" w:rsidRPr="00AA62C9" w:rsidRDefault="0070365D" w:rsidP="00C02EAE">
            <w:pPr>
              <w:rPr>
                <w:rFonts w:ascii="Calibri Light" w:hAnsi="Calibri Light"/>
                <w:b/>
                <w:bCs/>
                <w:sz w:val="32"/>
                <w:szCs w:val="32"/>
              </w:rPr>
            </w:pPr>
          </w:p>
          <w:p w14:paraId="0CC85CB9" w14:textId="77777777" w:rsidR="0070365D" w:rsidRPr="00AA62C9" w:rsidRDefault="0070365D" w:rsidP="00C02EAE">
            <w:pPr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>
              <w:rPr>
                <w:rFonts w:ascii="Calibri Light" w:hAnsi="Calibri Light"/>
                <w:b/>
                <w:bCs/>
                <w:sz w:val="32"/>
                <w:szCs w:val="32"/>
              </w:rPr>
              <w:t>Kjemikaliesøl / sprut og lignende</w:t>
            </w:r>
          </w:p>
        </w:tc>
        <w:tc>
          <w:tcPr>
            <w:tcW w:w="7169" w:type="dxa"/>
          </w:tcPr>
          <w:p w14:paraId="7D99D156" w14:textId="77777777" w:rsidR="0070365D" w:rsidRPr="00AA62C9" w:rsidRDefault="0070365D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color w:val="FF0000"/>
                <w:sz w:val="30"/>
                <w:szCs w:val="30"/>
              </w:rPr>
              <w:t>FØRSTEHJELP:</w:t>
            </w:r>
            <w:r w:rsidRPr="00AA62C9">
              <w:rPr>
                <w:rFonts w:ascii="Calibri Light" w:hAnsi="Calibri Light"/>
                <w:sz w:val="30"/>
                <w:szCs w:val="30"/>
              </w:rPr>
              <w:t xml:space="preserve"> </w:t>
            </w:r>
          </w:p>
          <w:p w14:paraId="1100CFEC" w14:textId="77777777" w:rsidR="0070365D" w:rsidRPr="00AA62C9" w:rsidRDefault="0070365D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b/>
                <w:bCs/>
                <w:sz w:val="30"/>
                <w:szCs w:val="30"/>
              </w:rPr>
              <w:t>Væske</w:t>
            </w:r>
            <w:r w:rsidR="008D2F55">
              <w:rPr>
                <w:rFonts w:ascii="Calibri Light" w:hAnsi="Calibri Light"/>
                <w:b/>
                <w:bCs/>
                <w:sz w:val="30"/>
                <w:szCs w:val="30"/>
              </w:rPr>
              <w:t xml:space="preserve"> </w:t>
            </w:r>
            <w:r w:rsidRPr="00AA62C9">
              <w:rPr>
                <w:rFonts w:ascii="Calibri Light" w:hAnsi="Calibri Light"/>
                <w:b/>
                <w:bCs/>
                <w:sz w:val="30"/>
                <w:szCs w:val="30"/>
              </w:rPr>
              <w:t>søl på hud</w:t>
            </w:r>
            <w:r w:rsidRPr="00AA62C9">
              <w:rPr>
                <w:rFonts w:ascii="Calibri Light" w:hAnsi="Calibri Light"/>
                <w:sz w:val="30"/>
                <w:szCs w:val="30"/>
              </w:rPr>
              <w:t xml:space="preserve"> </w:t>
            </w:r>
          </w:p>
          <w:p w14:paraId="673557FD" w14:textId="77777777" w:rsidR="0070365D" w:rsidRPr="00AA62C9" w:rsidRDefault="0070365D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Skyll rikelig med vann </w:t>
            </w:r>
          </w:p>
          <w:p w14:paraId="047D7B27" w14:textId="77777777" w:rsidR="0070365D" w:rsidRPr="00AA62C9" w:rsidRDefault="0070365D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Dersom søl med Flussyre (HF), skal HF antidotgel eller </w:t>
            </w:r>
          </w:p>
          <w:p w14:paraId="5CEA2C68" w14:textId="77777777" w:rsidR="0070365D" w:rsidRPr="00AA62C9" w:rsidRDefault="0070365D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   kalsium/zandos oppløsning benyttes </w:t>
            </w:r>
          </w:p>
          <w:p w14:paraId="1EB67630" w14:textId="77777777" w:rsidR="0070365D" w:rsidRPr="00AA62C9" w:rsidRDefault="0070365D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Fjern tilsølte klær og sko, fortsett skyllingen i 15. min </w:t>
            </w:r>
          </w:p>
          <w:p w14:paraId="58E0D233" w14:textId="77777777" w:rsidR="0070365D" w:rsidRPr="00AA62C9" w:rsidRDefault="0070365D" w:rsidP="00C02EAE">
            <w:pPr>
              <w:rPr>
                <w:rFonts w:ascii="Calibri Light" w:hAnsi="Calibri Light"/>
                <w:b/>
                <w:bCs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>• Hvis legebehandling – ta med Sikkerhetsdatablad</w:t>
            </w:r>
          </w:p>
          <w:p w14:paraId="43ECC24C" w14:textId="77777777" w:rsidR="0070365D" w:rsidRPr="00AA62C9" w:rsidRDefault="0070365D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 </w:t>
            </w:r>
          </w:p>
          <w:p w14:paraId="6CE6BA4B" w14:textId="77777777" w:rsidR="0070365D" w:rsidRPr="00AA62C9" w:rsidRDefault="0070365D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b/>
                <w:bCs/>
                <w:sz w:val="30"/>
                <w:szCs w:val="30"/>
              </w:rPr>
              <w:t>Svelging:</w:t>
            </w:r>
            <w:r w:rsidRPr="00AA62C9">
              <w:rPr>
                <w:rFonts w:ascii="Calibri Light" w:hAnsi="Calibri Light"/>
                <w:sz w:val="30"/>
                <w:szCs w:val="30"/>
              </w:rPr>
              <w:t xml:space="preserve"> </w:t>
            </w:r>
          </w:p>
          <w:p w14:paraId="6A85C388" w14:textId="77777777" w:rsidR="0070365D" w:rsidRPr="00AA62C9" w:rsidRDefault="0070365D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Generell regel – skyll munn og drikk vann. NB! Ved </w:t>
            </w:r>
          </w:p>
          <w:p w14:paraId="28AB3504" w14:textId="77777777" w:rsidR="0070365D" w:rsidRPr="00AA62C9" w:rsidRDefault="0070365D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   svelging av lut og syre skal brekninger IKKE fremkalles </w:t>
            </w:r>
          </w:p>
          <w:p w14:paraId="4B1D908D" w14:textId="77777777" w:rsidR="0070365D" w:rsidRPr="00AA62C9" w:rsidRDefault="0070365D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Dra til sykehus og ta med Sikkerhetsdatablad </w:t>
            </w:r>
          </w:p>
          <w:p w14:paraId="483F509B" w14:textId="77777777" w:rsidR="0070365D" w:rsidRPr="00AA62C9" w:rsidRDefault="0070365D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Ved alle forgiftninger skal Giftinformasjonsentralen </w:t>
            </w:r>
          </w:p>
          <w:p w14:paraId="40042CEA" w14:textId="77777777" w:rsidR="0070365D" w:rsidRDefault="0070365D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    kontaktes for instruksjon 22 59 13 00</w:t>
            </w:r>
          </w:p>
          <w:p w14:paraId="7B3BE858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 </w:t>
            </w:r>
          </w:p>
          <w:p w14:paraId="444D61EB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b/>
                <w:bCs/>
                <w:sz w:val="30"/>
                <w:szCs w:val="30"/>
              </w:rPr>
              <w:t>Innånding:</w:t>
            </w:r>
            <w:r w:rsidRPr="00AA62C9">
              <w:rPr>
                <w:rFonts w:ascii="Calibri Light" w:hAnsi="Calibri Light"/>
                <w:sz w:val="30"/>
                <w:szCs w:val="30"/>
              </w:rPr>
              <w:t xml:space="preserve"> </w:t>
            </w:r>
          </w:p>
          <w:p w14:paraId="67B24837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Søk øyeblikkelig frisk luft. Puss nesen grundig. Skyll </w:t>
            </w:r>
          </w:p>
          <w:p w14:paraId="3D8949A3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   øyne og munn med vann. Unngå unødig fysisk </w:t>
            </w:r>
          </w:p>
          <w:p w14:paraId="56DABC05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   anstrengelse </w:t>
            </w:r>
          </w:p>
          <w:p w14:paraId="206BE270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Dra til sykehus og ta med Sikkerhetsdatablad </w:t>
            </w:r>
          </w:p>
          <w:p w14:paraId="65DA9543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</w:p>
          <w:p w14:paraId="0D9D1C7C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b/>
                <w:bCs/>
                <w:sz w:val="30"/>
                <w:szCs w:val="30"/>
              </w:rPr>
              <w:t>Øyeskader:</w:t>
            </w:r>
            <w:r w:rsidRPr="00AA62C9">
              <w:rPr>
                <w:rFonts w:ascii="Calibri Light" w:hAnsi="Calibri Light"/>
                <w:sz w:val="30"/>
                <w:szCs w:val="30"/>
              </w:rPr>
              <w:t xml:space="preserve"> </w:t>
            </w:r>
          </w:p>
          <w:p w14:paraId="5F5A7F29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Skyll grundig med temperert vann eller øyeskyllevæske. </w:t>
            </w:r>
          </w:p>
          <w:p w14:paraId="2DCD37FD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   Fortsett skylling under transport til lege og ta med </w:t>
            </w:r>
          </w:p>
          <w:p w14:paraId="34E9B48F" w14:textId="77777777" w:rsidR="0070365D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   Sikkerhetsdatablad</w:t>
            </w:r>
          </w:p>
          <w:p w14:paraId="04C0AF04" w14:textId="77777777" w:rsidR="0070365D" w:rsidRDefault="0070365D" w:rsidP="00C02EAE">
            <w:pPr>
              <w:rPr>
                <w:rFonts w:ascii="Calibri Light" w:hAnsi="Calibri Light"/>
                <w:sz w:val="30"/>
                <w:szCs w:val="30"/>
              </w:rPr>
            </w:pPr>
          </w:p>
          <w:p w14:paraId="6F06D07E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b/>
                <w:bCs/>
                <w:sz w:val="30"/>
                <w:szCs w:val="30"/>
              </w:rPr>
              <w:t>Ved søl på klær:</w:t>
            </w:r>
            <w:r w:rsidRPr="00AA62C9">
              <w:rPr>
                <w:rFonts w:ascii="Calibri Light" w:hAnsi="Calibri Light"/>
                <w:sz w:val="30"/>
                <w:szCs w:val="30"/>
              </w:rPr>
              <w:t xml:space="preserve"> </w:t>
            </w:r>
          </w:p>
          <w:p w14:paraId="737959C5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Klærne fjernes og skylles. </w:t>
            </w:r>
          </w:p>
          <w:p w14:paraId="1175DF45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Vurder om klær bør kastes eller om de kan brukes på </w:t>
            </w:r>
          </w:p>
          <w:p w14:paraId="7203018D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   nytt etter vasking. </w:t>
            </w:r>
          </w:p>
          <w:p w14:paraId="785F73DB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NB! Klær som tørker etter søl av oksiderende </w:t>
            </w:r>
          </w:p>
          <w:p w14:paraId="00EC9FA9" w14:textId="77777777" w:rsidR="0070365D" w:rsidRDefault="0070365D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   forbindelser er meget lett antennelige</w:t>
            </w:r>
          </w:p>
          <w:p w14:paraId="10B5B6B1" w14:textId="77777777" w:rsidR="0070365D" w:rsidRDefault="0070365D" w:rsidP="00C02EAE">
            <w:pPr>
              <w:rPr>
                <w:rFonts w:ascii="Calibri Light" w:hAnsi="Calibri Light"/>
                <w:sz w:val="30"/>
                <w:szCs w:val="30"/>
              </w:rPr>
            </w:pPr>
          </w:p>
          <w:p w14:paraId="262E62CB" w14:textId="77777777" w:rsidR="0070365D" w:rsidRPr="00AA62C9" w:rsidRDefault="0070365D" w:rsidP="00C02EAE">
            <w:pPr>
              <w:rPr>
                <w:rFonts w:ascii="Calibri Light" w:hAnsi="Calibri Light"/>
                <w:sz w:val="30"/>
                <w:szCs w:val="30"/>
              </w:rPr>
            </w:pPr>
          </w:p>
          <w:p w14:paraId="5C90D774" w14:textId="77777777" w:rsidR="0070365D" w:rsidRPr="00AA62C9" w:rsidRDefault="0070365D" w:rsidP="00C02EAE">
            <w:pPr>
              <w:rPr>
                <w:rFonts w:ascii="Calibri Light" w:hAnsi="Calibri Light"/>
                <w:b/>
                <w:bCs/>
                <w:sz w:val="30"/>
                <w:szCs w:val="30"/>
              </w:rPr>
            </w:pPr>
          </w:p>
        </w:tc>
      </w:tr>
    </w:tbl>
    <w:p w14:paraId="40B0F419" w14:textId="77777777" w:rsidR="00AA61A9" w:rsidRDefault="00AA61A9"/>
    <w:tbl>
      <w:tblPr>
        <w:tblStyle w:val="Tabellrutenett"/>
        <w:tblW w:w="10065" w:type="dxa"/>
        <w:tblInd w:w="-289" w:type="dxa"/>
        <w:tblLook w:val="04A0" w:firstRow="1" w:lastRow="0" w:firstColumn="1" w:lastColumn="0" w:noHBand="0" w:noVBand="1"/>
      </w:tblPr>
      <w:tblGrid>
        <w:gridCol w:w="2896"/>
        <w:gridCol w:w="7169"/>
      </w:tblGrid>
      <w:tr w:rsidR="0070365D" w14:paraId="4401B5C1" w14:textId="77777777" w:rsidTr="007F188B">
        <w:tc>
          <w:tcPr>
            <w:tcW w:w="2896" w:type="dxa"/>
            <w:shd w:val="clear" w:color="auto" w:fill="CCFFCC"/>
          </w:tcPr>
          <w:p w14:paraId="7AB7F678" w14:textId="77777777" w:rsidR="0070365D" w:rsidRPr="00AA62C9" w:rsidRDefault="0070365D" w:rsidP="007F188B">
            <w:pPr>
              <w:rPr>
                <w:rFonts w:ascii="Calibri Light" w:hAnsi="Calibri Light"/>
                <w:b/>
                <w:bCs/>
                <w:sz w:val="36"/>
                <w:szCs w:val="36"/>
              </w:rPr>
            </w:pPr>
            <w:r w:rsidRPr="00AA62C9">
              <w:rPr>
                <w:rFonts w:ascii="Calibri Light" w:hAnsi="Calibri Light"/>
                <w:b/>
                <w:bCs/>
                <w:sz w:val="36"/>
                <w:szCs w:val="36"/>
              </w:rPr>
              <w:lastRenderedPageBreak/>
              <w:t xml:space="preserve">Hendelse  </w:t>
            </w:r>
          </w:p>
        </w:tc>
        <w:tc>
          <w:tcPr>
            <w:tcW w:w="7169" w:type="dxa"/>
            <w:shd w:val="clear" w:color="auto" w:fill="CCFFCC"/>
          </w:tcPr>
          <w:p w14:paraId="7E775B97" w14:textId="77777777" w:rsidR="0070365D" w:rsidRPr="00AA62C9" w:rsidRDefault="0070365D" w:rsidP="007F188B">
            <w:pPr>
              <w:rPr>
                <w:rFonts w:ascii="Calibri Light" w:hAnsi="Calibri Light"/>
                <w:b/>
                <w:bCs/>
                <w:sz w:val="36"/>
                <w:szCs w:val="36"/>
              </w:rPr>
            </w:pPr>
            <w:r w:rsidRPr="00AA62C9">
              <w:rPr>
                <w:rFonts w:ascii="Calibri Light" w:hAnsi="Calibri Light"/>
                <w:b/>
                <w:bCs/>
                <w:sz w:val="36"/>
                <w:szCs w:val="36"/>
              </w:rPr>
              <w:t xml:space="preserve">Skader / hva bør gjøres </w:t>
            </w:r>
          </w:p>
        </w:tc>
      </w:tr>
      <w:tr w:rsidR="0070365D" w14:paraId="13FFADCE" w14:textId="77777777" w:rsidTr="00AA62C9">
        <w:tc>
          <w:tcPr>
            <w:tcW w:w="2896" w:type="dxa"/>
            <w:shd w:val="clear" w:color="auto" w:fill="CCFFCC"/>
          </w:tcPr>
          <w:p w14:paraId="10A6775F" w14:textId="77777777" w:rsidR="0070365D" w:rsidRPr="00AA62C9" w:rsidRDefault="0070365D" w:rsidP="0070365D">
            <w:pPr>
              <w:rPr>
                <w:rFonts w:ascii="Calibri Light" w:hAnsi="Calibri Light"/>
                <w:b/>
                <w:bCs/>
                <w:sz w:val="32"/>
                <w:szCs w:val="32"/>
              </w:rPr>
            </w:pPr>
          </w:p>
          <w:p w14:paraId="5D3E2B36" w14:textId="77777777" w:rsidR="0070365D" w:rsidRPr="00AA62C9" w:rsidRDefault="0070365D" w:rsidP="0070365D">
            <w:pPr>
              <w:rPr>
                <w:rFonts w:ascii="Calibri Light" w:hAnsi="Calibri Light"/>
                <w:b/>
                <w:bCs/>
                <w:sz w:val="32"/>
                <w:szCs w:val="32"/>
              </w:rPr>
            </w:pPr>
          </w:p>
          <w:p w14:paraId="350C9D32" w14:textId="77777777" w:rsidR="0070365D" w:rsidRPr="00AA62C9" w:rsidRDefault="0070365D" w:rsidP="0070365D">
            <w:pPr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>
              <w:rPr>
                <w:rFonts w:ascii="Calibri Light" w:hAnsi="Calibri Light"/>
                <w:b/>
                <w:bCs/>
                <w:sz w:val="32"/>
                <w:szCs w:val="32"/>
              </w:rPr>
              <w:t>Kjemikaliesøl / sprut og lignende</w:t>
            </w:r>
          </w:p>
        </w:tc>
        <w:tc>
          <w:tcPr>
            <w:tcW w:w="7169" w:type="dxa"/>
          </w:tcPr>
          <w:p w14:paraId="3FF75431" w14:textId="77777777" w:rsidR="0070365D" w:rsidRPr="00AA62C9" w:rsidRDefault="0070365D" w:rsidP="0070365D">
            <w:pPr>
              <w:spacing w:before="120"/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b/>
                <w:bCs/>
                <w:sz w:val="30"/>
                <w:szCs w:val="30"/>
              </w:rPr>
              <w:t>På benker, gulv og lignende:</w:t>
            </w:r>
            <w:r w:rsidRPr="00AA62C9">
              <w:rPr>
                <w:rFonts w:ascii="Calibri Light" w:hAnsi="Calibri Light"/>
                <w:sz w:val="30"/>
                <w:szCs w:val="30"/>
              </w:rPr>
              <w:t xml:space="preserve"> </w:t>
            </w:r>
          </w:p>
          <w:p w14:paraId="0E65AB27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b/>
                <w:bCs/>
                <w:sz w:val="30"/>
                <w:szCs w:val="30"/>
              </w:rPr>
              <w:t>Små mengder:</w:t>
            </w:r>
            <w:r w:rsidRPr="00AA62C9">
              <w:rPr>
                <w:rFonts w:ascii="Calibri Light" w:hAnsi="Calibri Light"/>
                <w:sz w:val="30"/>
                <w:szCs w:val="30"/>
              </w:rPr>
              <w:t xml:space="preserve"> </w:t>
            </w:r>
          </w:p>
          <w:p w14:paraId="6D63B85A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Bruk absorbsjonsmiddel eller papirhåndkle (ikke om reaktivt) </w:t>
            </w:r>
          </w:p>
          <w:p w14:paraId="25A455F3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b/>
                <w:bCs/>
                <w:sz w:val="30"/>
                <w:szCs w:val="30"/>
              </w:rPr>
              <w:t>Store mengder:</w:t>
            </w:r>
            <w:r w:rsidRPr="00AA62C9">
              <w:rPr>
                <w:rFonts w:ascii="Calibri Light" w:hAnsi="Calibri Light"/>
                <w:sz w:val="30"/>
                <w:szCs w:val="30"/>
              </w:rPr>
              <w:t xml:space="preserve"> </w:t>
            </w:r>
          </w:p>
          <w:p w14:paraId="2C820B7E" w14:textId="77777777" w:rsidR="0070365D" w:rsidRPr="00AA62C9" w:rsidRDefault="0070365D" w:rsidP="0070365D">
            <w:pPr>
              <w:spacing w:before="12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>Vannløselige stoffer som er farlige samles og behandles som farlig avfall. Væsker kan også absorberes på sand eller absorbsjonsputer av inert materialet, jfr oppslag</w:t>
            </w:r>
            <w:r>
              <w:rPr>
                <w:rFonts w:ascii="Calibri Light" w:hAnsi="Calibri Light"/>
                <w:sz w:val="30"/>
                <w:szCs w:val="30"/>
              </w:rPr>
              <w:t>.</w:t>
            </w:r>
          </w:p>
        </w:tc>
      </w:tr>
      <w:tr w:rsidR="0070365D" w14:paraId="40627992" w14:textId="77777777" w:rsidTr="00AA62C9">
        <w:tc>
          <w:tcPr>
            <w:tcW w:w="2896" w:type="dxa"/>
            <w:shd w:val="clear" w:color="auto" w:fill="CCFFCC"/>
          </w:tcPr>
          <w:p w14:paraId="52BB60D2" w14:textId="77777777" w:rsidR="0070365D" w:rsidRPr="0070365D" w:rsidRDefault="0070365D" w:rsidP="0070365D">
            <w:pPr>
              <w:shd w:val="clear" w:color="auto" w:fill="CCFFCC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70365D">
              <w:rPr>
                <w:rFonts w:ascii="Calibri Light" w:hAnsi="Calibri Light"/>
                <w:b/>
                <w:bCs/>
                <w:sz w:val="32"/>
                <w:szCs w:val="32"/>
              </w:rPr>
              <w:t xml:space="preserve">Brann </w:t>
            </w:r>
          </w:p>
          <w:p w14:paraId="797E3FD6" w14:textId="77777777" w:rsidR="0070365D" w:rsidRDefault="0070365D" w:rsidP="0070365D">
            <w:pPr>
              <w:shd w:val="clear" w:color="auto" w:fill="CCFFCC"/>
              <w:rPr>
                <w:b/>
                <w:bCs/>
              </w:rPr>
            </w:pPr>
            <w:r w:rsidRPr="0070365D">
              <w:rPr>
                <w:rFonts w:ascii="Calibri Light" w:hAnsi="Calibri Light"/>
                <w:b/>
                <w:bCs/>
                <w:sz w:val="32"/>
                <w:szCs w:val="32"/>
              </w:rPr>
              <w:t>Eksplosjon Gassutslipp</w:t>
            </w:r>
          </w:p>
        </w:tc>
        <w:tc>
          <w:tcPr>
            <w:tcW w:w="7169" w:type="dxa"/>
          </w:tcPr>
          <w:p w14:paraId="7B63F5FD" w14:textId="77777777" w:rsidR="0070365D" w:rsidRPr="00AA62C9" w:rsidRDefault="0070365D" w:rsidP="0070365D">
            <w:pPr>
              <w:rPr>
                <w:rFonts w:ascii="Calibri Light" w:hAnsi="Calibri Light"/>
                <w:color w:val="FF0000"/>
                <w:sz w:val="30"/>
                <w:szCs w:val="30"/>
              </w:rPr>
            </w:pPr>
            <w:r w:rsidRPr="00AA62C9">
              <w:rPr>
                <w:rFonts w:ascii="Calibri Light" w:hAnsi="Calibri Light"/>
                <w:color w:val="FF0000"/>
                <w:sz w:val="30"/>
                <w:szCs w:val="30"/>
              </w:rPr>
              <w:t xml:space="preserve">FØRSTEHJELP: </w:t>
            </w:r>
          </w:p>
          <w:p w14:paraId="44E0F7DA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Tenk på egen sikkerhet! </w:t>
            </w:r>
          </w:p>
          <w:p w14:paraId="0591334D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Ta eventuelt på gassmaske (ikke bli nytt offer selv!) </w:t>
            </w:r>
          </w:p>
          <w:p w14:paraId="2E69C0EE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Utløs alarm </w:t>
            </w:r>
          </w:p>
          <w:p w14:paraId="2A1B2787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</w:p>
          <w:p w14:paraId="6EC8414E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b/>
                <w:bCs/>
                <w:sz w:val="30"/>
                <w:szCs w:val="30"/>
              </w:rPr>
              <w:t>Ring</w:t>
            </w:r>
            <w:r w:rsidRPr="00AA62C9">
              <w:rPr>
                <w:rFonts w:ascii="Calibri Light" w:hAnsi="Calibri Light"/>
                <w:sz w:val="30"/>
                <w:szCs w:val="30"/>
              </w:rPr>
              <w:t xml:space="preserve"> </w:t>
            </w:r>
          </w:p>
          <w:p w14:paraId="137E3052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color w:val="FF0000"/>
                <w:sz w:val="30"/>
                <w:szCs w:val="30"/>
              </w:rPr>
              <w:t xml:space="preserve">113 </w:t>
            </w:r>
            <w:r w:rsidRPr="00AA62C9">
              <w:rPr>
                <w:rFonts w:ascii="Calibri Light" w:hAnsi="Calibri Light"/>
                <w:sz w:val="30"/>
                <w:szCs w:val="30"/>
              </w:rPr>
              <w:t xml:space="preserve">AMK-sentralen </w:t>
            </w:r>
          </w:p>
          <w:p w14:paraId="6B106B50" w14:textId="77777777" w:rsidR="0070365D" w:rsidRPr="00AA62C9" w:rsidRDefault="0070365D" w:rsidP="0070365D">
            <w:pPr>
              <w:rPr>
                <w:rFonts w:ascii="Calibri Light" w:hAnsi="Calibri Light"/>
                <w:color w:val="FF0000"/>
                <w:sz w:val="30"/>
                <w:szCs w:val="30"/>
              </w:rPr>
            </w:pPr>
            <w:r w:rsidRPr="00AA62C9">
              <w:rPr>
                <w:rFonts w:ascii="Calibri Light" w:hAnsi="Calibri Light"/>
                <w:color w:val="FF0000"/>
                <w:sz w:val="30"/>
                <w:szCs w:val="30"/>
              </w:rPr>
              <w:t xml:space="preserve">110 </w:t>
            </w:r>
            <w:r w:rsidRPr="00AA62C9">
              <w:rPr>
                <w:rFonts w:ascii="Calibri Light" w:hAnsi="Calibri Light"/>
                <w:sz w:val="30"/>
                <w:szCs w:val="30"/>
              </w:rPr>
              <w:t>Brann</w:t>
            </w:r>
            <w:r w:rsidRPr="00AA62C9">
              <w:rPr>
                <w:rFonts w:ascii="Calibri Light" w:hAnsi="Calibri Light"/>
                <w:color w:val="FF0000"/>
                <w:sz w:val="30"/>
                <w:szCs w:val="30"/>
              </w:rPr>
              <w:t xml:space="preserve"> </w:t>
            </w:r>
          </w:p>
          <w:p w14:paraId="6FF1DEBC" w14:textId="77777777" w:rsidR="0070365D" w:rsidRPr="00AA62C9" w:rsidRDefault="0070365D" w:rsidP="0070365D">
            <w:pPr>
              <w:rPr>
                <w:rFonts w:ascii="Calibri Light" w:hAnsi="Calibri Light"/>
                <w:color w:val="FF0000"/>
                <w:sz w:val="30"/>
                <w:szCs w:val="30"/>
              </w:rPr>
            </w:pPr>
          </w:p>
          <w:p w14:paraId="2CFACA1C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Sikre skadested. Sjekk for sekundære skader i rommet </w:t>
            </w:r>
          </w:p>
          <w:p w14:paraId="2C2858BC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Slukk brann i klær (nøddusj eller kvel med klær/teppe) </w:t>
            </w:r>
          </w:p>
          <w:p w14:paraId="22E0DF7E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   og annen brann om mulig </w:t>
            </w:r>
          </w:p>
          <w:p w14:paraId="27EAAB48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Steng lekkasjer </w:t>
            </w:r>
          </w:p>
          <w:p w14:paraId="70B9C012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Slep evnt. skadede bort (ikke løft) </w:t>
            </w:r>
          </w:p>
          <w:p w14:paraId="210A675B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</w:p>
          <w:p w14:paraId="272BC86E" w14:textId="77777777" w:rsidR="0070365D" w:rsidRPr="00AA62C9" w:rsidRDefault="0070365D" w:rsidP="0070365D">
            <w:pPr>
              <w:rPr>
                <w:rFonts w:ascii="Calibri Light" w:hAnsi="Calibri Light"/>
                <w:color w:val="FF0000"/>
                <w:sz w:val="30"/>
                <w:szCs w:val="30"/>
              </w:rPr>
            </w:pPr>
            <w:r w:rsidRPr="00AA62C9">
              <w:rPr>
                <w:rFonts w:ascii="Calibri Light" w:hAnsi="Calibri Light"/>
                <w:color w:val="FF0000"/>
                <w:sz w:val="30"/>
                <w:szCs w:val="30"/>
              </w:rPr>
              <w:t xml:space="preserve">FØRSTEHJELP: </w:t>
            </w:r>
          </w:p>
          <w:p w14:paraId="55B4EA8B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Sjekk bevissthet </w:t>
            </w:r>
          </w:p>
          <w:p w14:paraId="1896B462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Sikre frie luftveier </w:t>
            </w:r>
          </w:p>
          <w:p w14:paraId="6892DDEE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Sjekk om det er pust (observeres i min. 2 minutter) </w:t>
            </w:r>
          </w:p>
          <w:p w14:paraId="6558D47E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Ved hjertestans – start hjerte-/ lungeredning (HLR) </w:t>
            </w:r>
          </w:p>
          <w:p w14:paraId="1BDCC83B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Stopp evnt. blødning og/eller kjøl ned brannsår med </w:t>
            </w:r>
          </w:p>
          <w:p w14:paraId="7FFA4CD5" w14:textId="77777777" w:rsidR="0070365D" w:rsidRPr="00AA62C9" w:rsidRDefault="0070365D" w:rsidP="0070365D">
            <w:pPr>
              <w:rPr>
                <w:rFonts w:ascii="Calibri Light" w:hAnsi="Calibri Light"/>
                <w:b/>
                <w:bCs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   vann</w:t>
            </w:r>
          </w:p>
        </w:tc>
      </w:tr>
    </w:tbl>
    <w:p w14:paraId="1CDEA8FD" w14:textId="77777777" w:rsidR="00C02EAE" w:rsidRDefault="00C02EAE" w:rsidP="00C02EAE">
      <w:pPr>
        <w:rPr>
          <w:b/>
          <w:bCs/>
        </w:rPr>
      </w:pPr>
    </w:p>
    <w:p w14:paraId="2505A84F" w14:textId="77777777" w:rsidR="00C02EAE" w:rsidRDefault="00C02EAE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color w:val="auto"/>
          <w:sz w:val="34"/>
          <w:szCs w:val="34"/>
        </w:rPr>
      </w:pPr>
    </w:p>
    <w:p w14:paraId="6516B397" w14:textId="77777777" w:rsidR="0070365D" w:rsidRDefault="0070365D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color w:val="auto"/>
          <w:sz w:val="34"/>
          <w:szCs w:val="34"/>
        </w:rPr>
      </w:pPr>
    </w:p>
    <w:p w14:paraId="32F4A057" w14:textId="77777777" w:rsidR="0070365D" w:rsidRDefault="0070365D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color w:val="auto"/>
          <w:sz w:val="34"/>
          <w:szCs w:val="34"/>
        </w:rPr>
      </w:pPr>
    </w:p>
    <w:p w14:paraId="6DB80670" w14:textId="74F15EE2" w:rsidR="00052146" w:rsidRDefault="00CA4C2D" w:rsidP="00052146">
      <w:pPr>
        <w:spacing w:before="60"/>
        <w:rPr>
          <w:rFonts w:ascii="Calibri" w:hAnsi="Calibri"/>
          <w:color w:val="003E75" w:themeColor="background2" w:themeShade="40"/>
          <w:sz w:val="96"/>
          <w:szCs w:val="96"/>
        </w:rPr>
      </w:pPr>
      <w:r>
        <w:rPr>
          <w:rFonts w:ascii="Calibri" w:hAnsi="Calibri"/>
          <w:color w:val="003E75" w:themeColor="background2" w:themeShade="40"/>
          <w:sz w:val="96"/>
          <w:szCs w:val="96"/>
        </w:rPr>
        <w:lastRenderedPageBreak/>
        <w:t>6</w:t>
      </w:r>
    </w:p>
    <w:p w14:paraId="47DBF8EA" w14:textId="77777777" w:rsidR="00052146" w:rsidRDefault="00052146" w:rsidP="00052146">
      <w:pPr>
        <w:pStyle w:val="Overskrift1"/>
        <w:ind w:right="1701"/>
        <w:rPr>
          <w:rFonts w:ascii="Calibri" w:hAnsi="Calibri"/>
          <w:b/>
          <w:bCs/>
          <w:color w:val="003E75" w:themeColor="background2" w:themeShade="40"/>
          <w:sz w:val="96"/>
          <w:szCs w:val="96"/>
        </w:rPr>
      </w:pPr>
      <w:bookmarkStart w:id="34" w:name="_Toc164253379"/>
      <w:r>
        <w:rPr>
          <w:rFonts w:ascii="Calibri" w:hAnsi="Calibri"/>
          <w:b/>
          <w:bCs/>
          <w:color w:val="003E75" w:themeColor="background2" w:themeShade="40"/>
          <w:sz w:val="96"/>
          <w:szCs w:val="96"/>
        </w:rPr>
        <w:t>BRANN</w:t>
      </w:r>
      <w:bookmarkEnd w:id="34"/>
    </w:p>
    <w:p w14:paraId="5CE8F728" w14:textId="77777777" w:rsidR="00052146" w:rsidRDefault="00052146" w:rsidP="00052146"/>
    <w:p w14:paraId="705EA4AD" w14:textId="77777777" w:rsidR="00052146" w:rsidRPr="00052146" w:rsidRDefault="00052146" w:rsidP="00052146"/>
    <w:p w14:paraId="79E0774E" w14:textId="77777777" w:rsidR="00052146" w:rsidRDefault="00A84446" w:rsidP="00052146">
      <w:pPr>
        <w:spacing w:before="60"/>
        <w:rPr>
          <w:rFonts w:ascii="Calibri" w:hAnsi="Calibri"/>
          <w:color w:val="003E75" w:themeColor="background2" w:themeShade="40"/>
          <w:sz w:val="96"/>
          <w:szCs w:val="96"/>
        </w:rPr>
      </w:pPr>
      <w:r>
        <w:rPr>
          <w:rFonts w:ascii="Calibri" w:hAnsi="Calibri"/>
          <w:color w:val="003E75" w:themeColor="background2" w:themeShade="40"/>
          <w:sz w:val="96"/>
          <w:szCs w:val="96"/>
        </w:rPr>
        <w:t xml:space="preserve">                     </w:t>
      </w:r>
      <w:r>
        <w:rPr>
          <w:noProof/>
        </w:rPr>
        <w:drawing>
          <wp:inline distT="0" distB="0" distL="0" distR="0" wp14:anchorId="02C99692" wp14:editId="0AA217EA">
            <wp:extent cx="6120765" cy="3352165"/>
            <wp:effectExtent l="0" t="0" r="0" b="635"/>
            <wp:docPr id="29" name="Bilde 29" descr="Hvordan slukker man en brann? - Digital leksjon - Mozaik Digital utdannelse  og læ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vordan slukker man en brann? - Digital leksjon - Mozaik Digital utdannelse  og læri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5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DF248" w14:textId="77777777" w:rsidR="00052146" w:rsidRDefault="00052146" w:rsidP="00052146">
      <w:pPr>
        <w:spacing w:before="60"/>
        <w:rPr>
          <w:rFonts w:ascii="Calibri Light" w:hAnsi="Calibri Light"/>
          <w:color w:val="003E75" w:themeColor="background2" w:themeShade="40"/>
          <w:sz w:val="34"/>
          <w:szCs w:val="34"/>
        </w:rPr>
      </w:pPr>
    </w:p>
    <w:p w14:paraId="5054933D" w14:textId="77777777" w:rsidR="00613723" w:rsidRDefault="00613723" w:rsidP="00052146">
      <w:pPr>
        <w:spacing w:before="60"/>
        <w:rPr>
          <w:rFonts w:ascii="Calibri Light" w:hAnsi="Calibri Light"/>
          <w:color w:val="003E75" w:themeColor="background2" w:themeShade="40"/>
          <w:sz w:val="34"/>
          <w:szCs w:val="34"/>
        </w:rPr>
      </w:pPr>
    </w:p>
    <w:p w14:paraId="57A17841" w14:textId="77777777" w:rsidR="00613723" w:rsidRPr="00613723" w:rsidRDefault="00613723" w:rsidP="00052146">
      <w:pPr>
        <w:spacing w:before="60"/>
        <w:rPr>
          <w:rFonts w:ascii="Calibri Light" w:hAnsi="Calibri Light"/>
          <w:color w:val="003E75" w:themeColor="background2" w:themeShade="40"/>
          <w:sz w:val="34"/>
          <w:szCs w:val="34"/>
        </w:rPr>
      </w:pPr>
    </w:p>
    <w:p w14:paraId="688F416F" w14:textId="66440D87" w:rsidR="00A84446" w:rsidRPr="00F16B65" w:rsidRDefault="00A84446" w:rsidP="00CA4C2D">
      <w:pPr>
        <w:pStyle w:val="Overskrift2"/>
        <w:numPr>
          <w:ilvl w:val="1"/>
          <w:numId w:val="40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35" w:name="_Toc164253380"/>
      <w:r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lastRenderedPageBreak/>
        <w:t>GENERELLE BESTEMMELSER VED BRANN</w:t>
      </w:r>
      <w:bookmarkEnd w:id="35"/>
    </w:p>
    <w:p w14:paraId="5ACE27C6" w14:textId="77777777" w:rsidR="00A84446" w:rsidRPr="00613723" w:rsidRDefault="00A84446" w:rsidP="00D0003A">
      <w:pPr>
        <w:autoSpaceDE w:val="0"/>
        <w:autoSpaceDN w:val="0"/>
        <w:adjustRightInd w:val="0"/>
        <w:spacing w:before="24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613723">
        <w:rPr>
          <w:rFonts w:ascii="Calibri Light" w:hAnsi="Calibri Light" w:cs="DIN-Regular"/>
          <w:color w:val="000000"/>
          <w:sz w:val="34"/>
          <w:szCs w:val="34"/>
        </w:rPr>
        <w:t>• Det skal i alle lokaler være utplassert brannslukkingsutstyr</w:t>
      </w:r>
      <w:r w:rsidR="00D0003A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613723">
        <w:rPr>
          <w:rFonts w:ascii="Calibri Light" w:hAnsi="Calibri Light" w:cs="DIN-Regular"/>
          <w:color w:val="000000"/>
          <w:sz w:val="34"/>
          <w:szCs w:val="34"/>
        </w:rPr>
        <w:t>egnet for aktiviteten</w:t>
      </w:r>
      <w:r w:rsidR="00D0003A"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31D8B8B6" w14:textId="77777777" w:rsidR="00A84446" w:rsidRPr="00613723" w:rsidRDefault="00A84446" w:rsidP="00D0003A">
      <w:pPr>
        <w:autoSpaceDE w:val="0"/>
        <w:autoSpaceDN w:val="0"/>
        <w:adjustRightInd w:val="0"/>
        <w:spacing w:before="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613723">
        <w:rPr>
          <w:rFonts w:ascii="Calibri Light" w:hAnsi="Calibri Light" w:cs="DIN-Regular"/>
          <w:color w:val="000000"/>
          <w:sz w:val="34"/>
          <w:szCs w:val="34"/>
        </w:rPr>
        <w:t>• Alle alarmer, brannslukkingsutstyr og rømningsveier skal</w:t>
      </w:r>
      <w:r w:rsidR="00D0003A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613723">
        <w:rPr>
          <w:rFonts w:ascii="Calibri Light" w:hAnsi="Calibri Light" w:cs="DIN-Regular"/>
          <w:color w:val="000000"/>
          <w:sz w:val="34"/>
          <w:szCs w:val="34"/>
        </w:rPr>
        <w:t>være godt merket og skiltet</w:t>
      </w:r>
    </w:p>
    <w:p w14:paraId="6232F987" w14:textId="2ED4CBF8" w:rsidR="00A84446" w:rsidRPr="00613723" w:rsidRDefault="00A84446" w:rsidP="00D0003A">
      <w:pPr>
        <w:autoSpaceDE w:val="0"/>
        <w:autoSpaceDN w:val="0"/>
        <w:adjustRightInd w:val="0"/>
        <w:spacing w:before="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613723">
        <w:rPr>
          <w:rFonts w:ascii="Calibri Light" w:hAnsi="Calibri Light" w:cs="DIN-Regular"/>
          <w:color w:val="000000"/>
          <w:sz w:val="34"/>
          <w:szCs w:val="34"/>
        </w:rPr>
        <w:t>• Branninstruks skal henge godt synlig i verkstede</w:t>
      </w:r>
      <w:r w:rsidR="00BD2E87">
        <w:rPr>
          <w:rFonts w:ascii="Calibri Light" w:hAnsi="Calibri Light" w:cs="DIN-Regular"/>
          <w:color w:val="000000"/>
          <w:sz w:val="34"/>
          <w:szCs w:val="34"/>
        </w:rPr>
        <w:t>t</w:t>
      </w:r>
      <w:r w:rsidRPr="00613723">
        <w:rPr>
          <w:rFonts w:ascii="Calibri Light" w:hAnsi="Calibri Light" w:cs="DIN-Regular"/>
          <w:color w:val="000000"/>
          <w:sz w:val="34"/>
          <w:szCs w:val="34"/>
        </w:rPr>
        <w:t>, ganger og andre fellesarealer</w:t>
      </w:r>
    </w:p>
    <w:p w14:paraId="589BA0F5" w14:textId="77777777" w:rsidR="00A84446" w:rsidRPr="00613723" w:rsidRDefault="00A84446" w:rsidP="00D0003A">
      <w:pPr>
        <w:autoSpaceDE w:val="0"/>
        <w:autoSpaceDN w:val="0"/>
        <w:adjustRightInd w:val="0"/>
        <w:spacing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613723">
        <w:rPr>
          <w:rFonts w:ascii="Calibri Light" w:hAnsi="Calibri Light" w:cs="DIN-Regular"/>
          <w:color w:val="000000"/>
          <w:sz w:val="34"/>
          <w:szCs w:val="34"/>
        </w:rPr>
        <w:t xml:space="preserve">Branninstruks finnes </w:t>
      </w:r>
      <w:r w:rsidR="00D0003A">
        <w:rPr>
          <w:rFonts w:ascii="Calibri Light" w:hAnsi="Calibri Light" w:cs="DIN-Regular"/>
          <w:color w:val="000000"/>
          <w:sz w:val="34"/>
          <w:szCs w:val="34"/>
        </w:rPr>
        <w:t xml:space="preserve">også </w:t>
      </w:r>
      <w:r w:rsidRPr="00613723">
        <w:rPr>
          <w:rFonts w:ascii="Calibri Light" w:hAnsi="Calibri Light" w:cs="DIN-Regular"/>
          <w:color w:val="000000"/>
          <w:sz w:val="34"/>
          <w:szCs w:val="34"/>
        </w:rPr>
        <w:t>elektronisk og fås ved henvendelse til</w:t>
      </w:r>
    </w:p>
    <w:p w14:paraId="657ACCF0" w14:textId="77777777" w:rsidR="00A84446" w:rsidRDefault="00A84446" w:rsidP="00A84446">
      <w:pPr>
        <w:spacing w:before="60"/>
        <w:rPr>
          <w:rFonts w:ascii="Calibri Light" w:hAnsi="Calibri Light" w:cs="DIN-Regular"/>
          <w:color w:val="000000"/>
          <w:sz w:val="34"/>
          <w:szCs w:val="34"/>
        </w:rPr>
      </w:pPr>
      <w:r w:rsidRPr="00613723">
        <w:rPr>
          <w:rFonts w:ascii="Calibri Light" w:hAnsi="Calibri Light" w:cs="DIN-Regular"/>
          <w:color w:val="000000"/>
          <w:sz w:val="34"/>
          <w:szCs w:val="34"/>
        </w:rPr>
        <w:t>Brannvernleder</w:t>
      </w:r>
      <w:r w:rsidR="00D0003A"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33150FA5" w14:textId="77777777" w:rsidR="008A63ED" w:rsidRDefault="008A63ED" w:rsidP="00A84446">
      <w:pPr>
        <w:spacing w:before="60"/>
        <w:rPr>
          <w:rFonts w:ascii="Calibri Light" w:hAnsi="Calibri Light"/>
          <w:color w:val="003E75" w:themeColor="background2" w:themeShade="40"/>
          <w:sz w:val="34"/>
          <w:szCs w:val="34"/>
        </w:rPr>
      </w:pPr>
      <w:r w:rsidRPr="000B5C29">
        <w:rPr>
          <w:rFonts w:ascii="Calibri" w:hAnsi="Calibri" w:cs="Calibri"/>
          <w:noProof/>
          <w:lang w:eastAsia="nb-NO"/>
        </w:rPr>
        <w:drawing>
          <wp:inline distT="0" distB="0" distL="0" distR="0" wp14:anchorId="077C1A52" wp14:editId="3F0A69A3">
            <wp:extent cx="5809615" cy="5667375"/>
            <wp:effectExtent l="0" t="0" r="635" b="9525"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34339" cy="569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5FB77" w14:textId="49EDB9A5" w:rsidR="00FE053F" w:rsidRPr="00F16B65" w:rsidRDefault="00FE053F" w:rsidP="00CA4C2D">
      <w:pPr>
        <w:pStyle w:val="Overskrift2"/>
        <w:numPr>
          <w:ilvl w:val="1"/>
          <w:numId w:val="40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36" w:name="_Toc164253381"/>
      <w:r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lastRenderedPageBreak/>
        <w:t>EVAKUREING VED BRANNALARM</w:t>
      </w:r>
      <w:bookmarkEnd w:id="36"/>
      <w:r w:rsidR="00473555"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t>Ansvarlig lærer</w:t>
      </w:r>
    </w:p>
    <w:p w14:paraId="55A5AB19" w14:textId="77777777" w:rsidR="009B6290" w:rsidRPr="00FE053F" w:rsidRDefault="00FE053F" w:rsidP="009B6290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FE053F">
        <w:rPr>
          <w:rFonts w:ascii="Calibri Light" w:hAnsi="Calibri Light" w:cs="DIN-Regular"/>
          <w:color w:val="000000"/>
          <w:sz w:val="34"/>
          <w:szCs w:val="34"/>
        </w:rPr>
        <w:t xml:space="preserve">• </w:t>
      </w:r>
      <w:r w:rsidR="009B6290" w:rsidRPr="00FE053F">
        <w:rPr>
          <w:rFonts w:ascii="Calibri Light" w:hAnsi="Calibri Light" w:cs="DIN-Regular"/>
          <w:color w:val="000000"/>
          <w:sz w:val="34"/>
          <w:szCs w:val="34"/>
        </w:rPr>
        <w:t xml:space="preserve">Steng </w:t>
      </w:r>
      <w:r w:rsidR="009B6290">
        <w:rPr>
          <w:rFonts w:ascii="Calibri Light" w:hAnsi="Calibri Light" w:cs="DIN-Regular"/>
          <w:color w:val="000000"/>
          <w:sz w:val="34"/>
          <w:szCs w:val="34"/>
        </w:rPr>
        <w:t>maskiner etc</w:t>
      </w:r>
      <w:r w:rsidR="009B6290" w:rsidRPr="00FE053F">
        <w:rPr>
          <w:rFonts w:ascii="Calibri Light" w:hAnsi="Calibri Light" w:cs="DIN-Regular"/>
          <w:color w:val="000000"/>
          <w:sz w:val="34"/>
          <w:szCs w:val="34"/>
        </w:rPr>
        <w:t xml:space="preserve"> om mulig før evakuering</w:t>
      </w:r>
      <w:r w:rsidR="009B6290"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0BB273A7" w14:textId="77777777" w:rsidR="0039030C" w:rsidRDefault="0039030C" w:rsidP="0039030C">
      <w:pPr>
        <w:autoSpaceDE w:val="0"/>
        <w:autoSpaceDN w:val="0"/>
        <w:adjustRightInd w:val="0"/>
        <w:spacing w:before="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bookmarkStart w:id="37" w:name="_Hlk117764971"/>
      <w:r>
        <w:rPr>
          <w:rFonts w:ascii="Calibri Light" w:hAnsi="Calibri Light" w:cs="DIN-Regular"/>
          <w:color w:val="000000"/>
          <w:sz w:val="34"/>
          <w:szCs w:val="34"/>
        </w:rPr>
        <w:t>• Tilløp til brann slukkes om mulig. Brannvesen tar ansvar for å slukke større branntilløp.</w:t>
      </w:r>
    </w:p>
    <w:p w14:paraId="580B869D" w14:textId="77777777" w:rsidR="0039030C" w:rsidRDefault="0039030C" w:rsidP="0039030C">
      <w:pPr>
        <w:autoSpaceDE w:val="0"/>
        <w:autoSpaceDN w:val="0"/>
        <w:adjustRightInd w:val="0"/>
        <w:spacing w:before="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>
        <w:rPr>
          <w:rFonts w:ascii="Calibri Light" w:hAnsi="Calibri Light" w:cs="DIN-Regular"/>
          <w:color w:val="000000"/>
          <w:sz w:val="34"/>
          <w:szCs w:val="34"/>
        </w:rPr>
        <w:t>•Viktig å trekke unna bygningen ved brannalarm.</w:t>
      </w:r>
    </w:p>
    <w:p w14:paraId="4D3810AC" w14:textId="77777777" w:rsidR="0039030C" w:rsidRDefault="0039030C" w:rsidP="0039030C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-Bold"/>
          <w:b/>
          <w:bCs/>
          <w:color w:val="000000"/>
          <w:sz w:val="34"/>
          <w:szCs w:val="34"/>
        </w:rPr>
      </w:pPr>
    </w:p>
    <w:p w14:paraId="7AE475F1" w14:textId="77777777" w:rsidR="0039030C" w:rsidRDefault="0039030C" w:rsidP="0039030C">
      <w:pPr>
        <w:autoSpaceDE w:val="0"/>
        <w:autoSpaceDN w:val="0"/>
        <w:adjustRightInd w:val="0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>
        <w:rPr>
          <w:rFonts w:ascii="Calibri Light" w:hAnsi="Calibri Light" w:cs="DIN-Regular"/>
          <w:color w:val="000000"/>
          <w:sz w:val="34"/>
          <w:szCs w:val="34"/>
        </w:rPr>
        <w:t xml:space="preserve">Se også </w:t>
      </w:r>
      <w:hyperlink r:id="rId28" w:history="1">
        <w:r>
          <w:rPr>
            <w:rStyle w:val="Hyperkobling"/>
            <w:rFonts w:ascii="Calibri Light" w:hAnsi="Calibri Light" w:cs="DIN-Regular"/>
            <w:sz w:val="34"/>
            <w:szCs w:val="34"/>
          </w:rPr>
          <w:t>https://www.hiof.no/om/hms/sikkerhet/brannvern/</w:t>
        </w:r>
      </w:hyperlink>
      <w:r>
        <w:rPr>
          <w:rFonts w:ascii="Calibri Light" w:hAnsi="Calibri Light" w:cs="DIN-Regular"/>
          <w:color w:val="000000"/>
          <w:sz w:val="34"/>
          <w:szCs w:val="34"/>
        </w:rPr>
        <w:tab/>
      </w:r>
    </w:p>
    <w:p w14:paraId="298D8820" w14:textId="77777777" w:rsidR="0039030C" w:rsidRDefault="0039030C" w:rsidP="0039030C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Calibri Light" w:hAnsi="Calibri Light" w:cs="DIN-Bold"/>
          <w:b/>
          <w:bCs/>
          <w:color w:val="000000"/>
          <w:sz w:val="34"/>
          <w:szCs w:val="34"/>
        </w:rPr>
      </w:pPr>
    </w:p>
    <w:p w14:paraId="35AC0AEB" w14:textId="77777777" w:rsidR="0039030C" w:rsidRDefault="0039030C" w:rsidP="0039030C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-Bold"/>
          <w:b/>
          <w:bCs/>
          <w:color w:val="000000"/>
          <w:sz w:val="34"/>
          <w:szCs w:val="34"/>
        </w:rPr>
      </w:pPr>
      <w:r>
        <w:rPr>
          <w:rFonts w:ascii="Calibri Light" w:hAnsi="Calibri Light" w:cs="DIN-Bold"/>
          <w:b/>
          <w:bCs/>
          <w:color w:val="000000"/>
          <w:sz w:val="34"/>
          <w:szCs w:val="34"/>
        </w:rPr>
        <w:t>Funksjonshemmede:</w:t>
      </w:r>
    </w:p>
    <w:p w14:paraId="242BA44D" w14:textId="0ABF3A1A" w:rsidR="0039030C" w:rsidRDefault="00AA61A9" w:rsidP="0039030C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color w:val="003E75" w:themeColor="background2" w:themeShade="40"/>
          <w:sz w:val="34"/>
          <w:szCs w:val="34"/>
        </w:rPr>
      </w:pPr>
      <w:bookmarkStart w:id="38" w:name="_Hlk164683354"/>
      <w:bookmarkStart w:id="39" w:name="_Hlk164667951"/>
      <w:r>
        <w:rPr>
          <w:rFonts w:ascii="Calibri Light" w:hAnsi="Calibri Light" w:cs="DIN-Regular"/>
          <w:color w:val="000000"/>
          <w:sz w:val="34"/>
          <w:szCs w:val="34"/>
        </w:rPr>
        <w:t xml:space="preserve">Ansvarlig lærer </w:t>
      </w:r>
      <w:bookmarkEnd w:id="38"/>
      <w:r w:rsidR="0039030C">
        <w:rPr>
          <w:rFonts w:ascii="Calibri Light" w:hAnsi="Calibri Light" w:cs="DIN-Regular"/>
          <w:color w:val="000000"/>
          <w:sz w:val="34"/>
          <w:szCs w:val="34"/>
        </w:rPr>
        <w:t>har et særskilt ansvar for å være oppmerksom på om det er funksjonshemmede i lokalene. Det er alles ansvar å påse at funksjonshemmede blir evakuert og ivaretatt.</w:t>
      </w:r>
    </w:p>
    <w:p w14:paraId="71B9ECB8" w14:textId="311939CB" w:rsidR="00FE053F" w:rsidRDefault="00FE053F" w:rsidP="00FE053F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color w:val="003E75" w:themeColor="background2" w:themeShade="40"/>
          <w:sz w:val="34"/>
          <w:szCs w:val="34"/>
        </w:rPr>
      </w:pPr>
    </w:p>
    <w:bookmarkEnd w:id="37"/>
    <w:bookmarkEnd w:id="39"/>
    <w:p w14:paraId="04BB44AC" w14:textId="77777777" w:rsidR="0070365D" w:rsidRDefault="0070365D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color w:val="auto"/>
          <w:sz w:val="34"/>
          <w:szCs w:val="34"/>
        </w:rPr>
      </w:pPr>
    </w:p>
    <w:p w14:paraId="1F46330F" w14:textId="77777777" w:rsidR="00FE053F" w:rsidRDefault="00FE053F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color w:val="auto"/>
          <w:sz w:val="34"/>
          <w:szCs w:val="34"/>
        </w:rPr>
      </w:pPr>
    </w:p>
    <w:p w14:paraId="63217F3E" w14:textId="77777777" w:rsidR="00391CF1" w:rsidRPr="00F16B65" w:rsidRDefault="00391CF1" w:rsidP="00CA4C2D">
      <w:pPr>
        <w:pStyle w:val="Overskrift2"/>
        <w:numPr>
          <w:ilvl w:val="1"/>
          <w:numId w:val="40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40" w:name="_Toc164253382"/>
      <w:r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t>slukking av brann</w:t>
      </w:r>
      <w:bookmarkEnd w:id="40"/>
    </w:p>
    <w:p w14:paraId="171B6197" w14:textId="113592F1" w:rsidR="00B135E6" w:rsidRDefault="009B6290" w:rsidP="00391CF1">
      <w:pPr>
        <w:autoSpaceDE w:val="0"/>
        <w:autoSpaceDN w:val="0"/>
        <w:adjustRightInd w:val="0"/>
        <w:spacing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>
        <w:rPr>
          <w:rFonts w:ascii="Calibri Light" w:hAnsi="Calibri Light" w:cs="DIN-Regular"/>
          <w:color w:val="000000"/>
          <w:sz w:val="34"/>
          <w:szCs w:val="34"/>
        </w:rPr>
        <w:t>Seksjon eiendom</w:t>
      </w:r>
      <w:r w:rsidR="00FE053F" w:rsidRPr="00391CF1">
        <w:rPr>
          <w:rFonts w:ascii="Calibri Light" w:hAnsi="Calibri Light" w:cs="DIN-Regular"/>
          <w:color w:val="000000"/>
          <w:sz w:val="34"/>
          <w:szCs w:val="34"/>
        </w:rPr>
        <w:t xml:space="preserve"> gjennomføre</w:t>
      </w:r>
      <w:r w:rsidR="0061723B">
        <w:rPr>
          <w:rFonts w:ascii="Calibri Light" w:hAnsi="Calibri Light" w:cs="DIN-Regular"/>
          <w:color w:val="000000"/>
          <w:sz w:val="34"/>
          <w:szCs w:val="34"/>
        </w:rPr>
        <w:t>r</w:t>
      </w:r>
      <w:r w:rsidR="00FE053F" w:rsidRPr="00391CF1">
        <w:rPr>
          <w:rFonts w:ascii="Calibri Light" w:hAnsi="Calibri Light" w:cs="DIN-Regular"/>
          <w:color w:val="000000"/>
          <w:sz w:val="34"/>
          <w:szCs w:val="34"/>
        </w:rPr>
        <w:t xml:space="preserve"> risikovurdering</w:t>
      </w:r>
      <w:r w:rsidR="0061723B">
        <w:rPr>
          <w:rFonts w:ascii="Calibri Light" w:hAnsi="Calibri Light" w:cs="DIN-Regular"/>
          <w:color w:val="000000"/>
          <w:sz w:val="34"/>
          <w:szCs w:val="34"/>
        </w:rPr>
        <w:t xml:space="preserve"> fortløpende</w:t>
      </w:r>
      <w:r w:rsidR="00FE053F" w:rsidRPr="00391CF1">
        <w:rPr>
          <w:rFonts w:ascii="Calibri Light" w:hAnsi="Calibri Light" w:cs="DIN-Regular"/>
          <w:color w:val="000000"/>
          <w:sz w:val="34"/>
          <w:szCs w:val="34"/>
        </w:rPr>
        <w:t xml:space="preserve"> for å avdekke</w:t>
      </w:r>
      <w:r w:rsidR="00391CF1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="00FE053F" w:rsidRPr="00391CF1">
        <w:rPr>
          <w:rFonts w:ascii="Calibri Light" w:hAnsi="Calibri Light" w:cs="DIN-Regular"/>
          <w:color w:val="000000"/>
          <w:sz w:val="34"/>
          <w:szCs w:val="34"/>
        </w:rPr>
        <w:t xml:space="preserve">behov for nødvendige slukkemidler. Disse </w:t>
      </w:r>
      <w:r w:rsidR="0061723B">
        <w:rPr>
          <w:rFonts w:ascii="Calibri Light" w:hAnsi="Calibri Light" w:cs="DIN-Regular"/>
          <w:color w:val="000000"/>
          <w:sz w:val="34"/>
          <w:szCs w:val="34"/>
        </w:rPr>
        <w:t>er</w:t>
      </w:r>
      <w:r w:rsidR="00391CF1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="00FE053F" w:rsidRPr="00391CF1">
        <w:rPr>
          <w:rFonts w:ascii="Calibri Light" w:hAnsi="Calibri Light" w:cs="DIN-Regular"/>
          <w:color w:val="000000"/>
          <w:sz w:val="34"/>
          <w:szCs w:val="34"/>
        </w:rPr>
        <w:t>plassert lett tilgjengelig i lokalet.</w:t>
      </w:r>
    </w:p>
    <w:p w14:paraId="172D52FD" w14:textId="77777777" w:rsidR="0039030C" w:rsidRDefault="0039030C" w:rsidP="00391CF1">
      <w:pPr>
        <w:autoSpaceDE w:val="0"/>
        <w:autoSpaceDN w:val="0"/>
        <w:adjustRightInd w:val="0"/>
        <w:spacing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</w:p>
    <w:p w14:paraId="107B9F32" w14:textId="77777777" w:rsidR="00391CF1" w:rsidRDefault="00391CF1" w:rsidP="00391CF1">
      <w:pPr>
        <w:pStyle w:val="Listeavsnitt"/>
      </w:pPr>
    </w:p>
    <w:tbl>
      <w:tblPr>
        <w:tblStyle w:val="Tabellrutenett"/>
        <w:tblW w:w="9923" w:type="dxa"/>
        <w:tblInd w:w="-289" w:type="dxa"/>
        <w:tblLook w:val="04A0" w:firstRow="1" w:lastRow="0" w:firstColumn="1" w:lastColumn="0" w:noHBand="0" w:noVBand="1"/>
      </w:tblPr>
      <w:tblGrid>
        <w:gridCol w:w="2836"/>
        <w:gridCol w:w="7087"/>
      </w:tblGrid>
      <w:tr w:rsidR="00391CF1" w14:paraId="4972EF62" w14:textId="77777777" w:rsidTr="00391CF1">
        <w:trPr>
          <w:trHeight w:val="485"/>
        </w:trPr>
        <w:tc>
          <w:tcPr>
            <w:tcW w:w="9923" w:type="dxa"/>
            <w:gridSpan w:val="2"/>
            <w:shd w:val="clear" w:color="auto" w:fill="CCFFCC"/>
            <w:vAlign w:val="center"/>
          </w:tcPr>
          <w:p w14:paraId="7197039F" w14:textId="77777777" w:rsidR="00391CF1" w:rsidRP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b/>
                <w:bCs/>
                <w:sz w:val="36"/>
                <w:szCs w:val="36"/>
              </w:rPr>
            </w:pPr>
            <w:r w:rsidRPr="00391CF1">
              <w:rPr>
                <w:rFonts w:ascii="Calibri Light" w:hAnsi="Calibri Light"/>
                <w:b/>
                <w:bCs/>
                <w:sz w:val="36"/>
                <w:szCs w:val="36"/>
              </w:rPr>
              <w:t>Slukking av brann i ulike materialer:</w:t>
            </w:r>
          </w:p>
        </w:tc>
      </w:tr>
      <w:tr w:rsidR="00391CF1" w14:paraId="09A51940" w14:textId="77777777" w:rsidTr="00391CF1">
        <w:trPr>
          <w:trHeight w:val="1683"/>
        </w:trPr>
        <w:tc>
          <w:tcPr>
            <w:tcW w:w="2836" w:type="dxa"/>
            <w:shd w:val="clear" w:color="auto" w:fill="CCFFCC"/>
          </w:tcPr>
          <w:p w14:paraId="59566FEC" w14:textId="77777777" w:rsidR="00391CF1" w:rsidRP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391CF1">
              <w:rPr>
                <w:rFonts w:ascii="Calibri Light" w:hAnsi="Calibri Light"/>
                <w:b/>
                <w:bCs/>
                <w:sz w:val="32"/>
                <w:szCs w:val="32"/>
              </w:rPr>
              <w:t>Generell</w:t>
            </w:r>
          </w:p>
        </w:tc>
        <w:tc>
          <w:tcPr>
            <w:tcW w:w="7087" w:type="dxa"/>
          </w:tcPr>
          <w:p w14:paraId="64108B19" w14:textId="77777777" w:rsidR="00391CF1" w:rsidRDefault="00391CF1" w:rsidP="00391CF1">
            <w:pPr>
              <w:pStyle w:val="Listeavsnitt"/>
              <w:spacing w:before="120"/>
              <w:ind w:left="0"/>
              <w:rPr>
                <w:rFonts w:ascii="Calibri Light" w:hAnsi="Calibri Light"/>
                <w:b/>
                <w:bCs/>
                <w:sz w:val="16"/>
                <w:szCs w:val="16"/>
              </w:rPr>
            </w:pPr>
          </w:p>
          <w:p w14:paraId="69B51A2B" w14:textId="77777777" w:rsidR="00391CF1" w:rsidRDefault="00391CF1" w:rsidP="00391CF1">
            <w:pPr>
              <w:pStyle w:val="Listeavsnitt"/>
              <w:spacing w:before="120"/>
              <w:ind w:left="0"/>
              <w:rPr>
                <w:rFonts w:ascii="Calibri Light" w:hAnsi="Calibri Light"/>
                <w:sz w:val="16"/>
                <w:szCs w:val="16"/>
              </w:rPr>
            </w:pPr>
            <w:r w:rsidRPr="00391CF1">
              <w:rPr>
                <w:rFonts w:ascii="Calibri Light" w:hAnsi="Calibri Light"/>
                <w:b/>
                <w:bCs/>
                <w:sz w:val="30"/>
                <w:szCs w:val="30"/>
              </w:rPr>
              <w:t>Tenk alltid på egen sikkerhet!</w:t>
            </w:r>
            <w:r w:rsidRPr="00391CF1">
              <w:rPr>
                <w:rFonts w:ascii="Calibri Light" w:hAnsi="Calibri Light"/>
                <w:sz w:val="30"/>
                <w:szCs w:val="30"/>
              </w:rPr>
              <w:t xml:space="preserve"> </w:t>
            </w:r>
          </w:p>
          <w:p w14:paraId="63B9C686" w14:textId="77777777" w:rsidR="00391CF1" w:rsidRPr="00391CF1" w:rsidRDefault="00391CF1" w:rsidP="00391CF1">
            <w:pPr>
              <w:pStyle w:val="Listeavsnitt"/>
              <w:spacing w:before="120"/>
              <w:ind w:left="0"/>
              <w:rPr>
                <w:rFonts w:ascii="Calibri Light" w:hAnsi="Calibri Light"/>
                <w:sz w:val="16"/>
                <w:szCs w:val="16"/>
              </w:rPr>
            </w:pPr>
          </w:p>
          <w:p w14:paraId="6901F9E3" w14:textId="77777777" w:rsidR="00391CF1" w:rsidRDefault="00391CF1" w:rsidP="00391CF1">
            <w:pPr>
              <w:pStyle w:val="Listeavsnitt"/>
              <w:spacing w:before="360"/>
              <w:ind w:left="0"/>
              <w:rPr>
                <w:rFonts w:ascii="Calibri Light" w:hAnsi="Calibri Light"/>
                <w:sz w:val="30"/>
                <w:szCs w:val="30"/>
              </w:rPr>
            </w:pPr>
            <w:r w:rsidRPr="00391CF1">
              <w:rPr>
                <w:rFonts w:ascii="Calibri Light" w:hAnsi="Calibri Light"/>
                <w:sz w:val="30"/>
                <w:szCs w:val="30"/>
              </w:rPr>
              <w:t xml:space="preserve">• Tilløp til brann slukkes om mulig. Større branntilløp   </w:t>
            </w:r>
            <w:r>
              <w:rPr>
                <w:rFonts w:ascii="Calibri Light" w:hAnsi="Calibri Light"/>
                <w:sz w:val="30"/>
                <w:szCs w:val="30"/>
              </w:rPr>
              <w:t xml:space="preserve"> </w:t>
            </w:r>
          </w:p>
          <w:p w14:paraId="0BDC794C" w14:textId="77777777" w:rsidR="00391CF1" w:rsidRPr="00391CF1" w:rsidRDefault="00391CF1" w:rsidP="00391CF1">
            <w:pPr>
              <w:pStyle w:val="Listeavsnitt"/>
              <w:spacing w:before="120"/>
              <w:ind w:left="0"/>
              <w:rPr>
                <w:rFonts w:ascii="Calibri Light" w:hAnsi="Calibri Light"/>
                <w:sz w:val="30"/>
                <w:szCs w:val="30"/>
              </w:rPr>
            </w:pPr>
            <w:r>
              <w:rPr>
                <w:rFonts w:ascii="Calibri Light" w:hAnsi="Calibri Light"/>
                <w:sz w:val="30"/>
                <w:szCs w:val="30"/>
              </w:rPr>
              <w:t xml:space="preserve">    </w:t>
            </w:r>
            <w:r w:rsidRPr="00391CF1">
              <w:rPr>
                <w:rFonts w:ascii="Calibri Light" w:hAnsi="Calibri Light"/>
                <w:sz w:val="30"/>
                <w:szCs w:val="30"/>
              </w:rPr>
              <w:t xml:space="preserve">har Brannvesenet ansvar for å slukke </w:t>
            </w:r>
          </w:p>
          <w:p w14:paraId="24260771" w14:textId="77777777" w:rsidR="00391CF1" w:rsidRPr="00391CF1" w:rsidRDefault="00391CF1" w:rsidP="00391CF1">
            <w:pPr>
              <w:pStyle w:val="Listeavsnitt"/>
              <w:spacing w:before="120"/>
              <w:ind w:left="0"/>
              <w:rPr>
                <w:rFonts w:ascii="Calibri Light" w:hAnsi="Calibri Light"/>
                <w:sz w:val="30"/>
                <w:szCs w:val="30"/>
              </w:rPr>
            </w:pPr>
            <w:r w:rsidRPr="00391CF1">
              <w:rPr>
                <w:rFonts w:ascii="Calibri Light" w:hAnsi="Calibri Light"/>
                <w:sz w:val="30"/>
                <w:szCs w:val="30"/>
              </w:rPr>
              <w:t xml:space="preserve">• Vann (ved risikofri bruk) </w:t>
            </w:r>
          </w:p>
          <w:p w14:paraId="61F841AE" w14:textId="77777777" w:rsidR="00391CF1" w:rsidRPr="00391CF1" w:rsidRDefault="00391CF1" w:rsidP="00391CF1">
            <w:pPr>
              <w:pStyle w:val="Listeavsnitt"/>
              <w:spacing w:before="120"/>
              <w:ind w:left="0"/>
              <w:rPr>
                <w:rFonts w:ascii="Calibri Light" w:hAnsi="Calibri Light"/>
                <w:sz w:val="30"/>
                <w:szCs w:val="30"/>
              </w:rPr>
            </w:pPr>
            <w:r w:rsidRPr="00391CF1">
              <w:rPr>
                <w:rFonts w:ascii="Calibri Light" w:hAnsi="Calibri Light"/>
                <w:sz w:val="30"/>
                <w:szCs w:val="30"/>
              </w:rPr>
              <w:t xml:space="preserve">• Vann for å nedkjøle gassflasker (stålsylindere) som bør </w:t>
            </w:r>
          </w:p>
          <w:p w14:paraId="0BFCA2EE" w14:textId="77777777" w:rsidR="00391CF1" w:rsidRDefault="00391CF1" w:rsidP="00391CF1">
            <w:pPr>
              <w:pStyle w:val="Listeavsnitt"/>
              <w:spacing w:before="120"/>
              <w:ind w:left="0"/>
              <w:rPr>
                <w:rFonts w:ascii="Calibri Light" w:hAnsi="Calibri Light"/>
                <w:b/>
                <w:bCs/>
                <w:sz w:val="30"/>
                <w:szCs w:val="30"/>
              </w:rPr>
            </w:pPr>
            <w:r w:rsidRPr="00391CF1">
              <w:rPr>
                <w:rFonts w:ascii="Calibri Light" w:hAnsi="Calibri Light"/>
                <w:sz w:val="30"/>
                <w:szCs w:val="30"/>
              </w:rPr>
              <w:t xml:space="preserve">   fjernes fra brannområdet før ilden får spredt seg</w:t>
            </w:r>
          </w:p>
          <w:p w14:paraId="76033B75" w14:textId="77777777" w:rsidR="00391CF1" w:rsidRDefault="00391CF1" w:rsidP="00391CF1">
            <w:pPr>
              <w:pStyle w:val="Listeavsnitt"/>
              <w:spacing w:before="120"/>
              <w:ind w:left="0"/>
              <w:rPr>
                <w:rFonts w:ascii="Calibri Light" w:hAnsi="Calibri Light"/>
                <w:b/>
                <w:bCs/>
                <w:sz w:val="30"/>
                <w:szCs w:val="30"/>
              </w:rPr>
            </w:pPr>
          </w:p>
          <w:p w14:paraId="750CDDC7" w14:textId="77777777" w:rsidR="00A676A6" w:rsidRPr="00391CF1" w:rsidRDefault="00A676A6" w:rsidP="00391CF1">
            <w:pPr>
              <w:pStyle w:val="Listeavsnitt"/>
              <w:spacing w:before="120"/>
              <w:ind w:left="0"/>
              <w:rPr>
                <w:rFonts w:ascii="Calibri Light" w:hAnsi="Calibri Light"/>
                <w:b/>
                <w:bCs/>
                <w:sz w:val="30"/>
                <w:szCs w:val="30"/>
              </w:rPr>
            </w:pPr>
          </w:p>
        </w:tc>
      </w:tr>
      <w:tr w:rsidR="00391CF1" w14:paraId="60475DBD" w14:textId="77777777" w:rsidTr="007F188B">
        <w:trPr>
          <w:trHeight w:val="485"/>
        </w:trPr>
        <w:tc>
          <w:tcPr>
            <w:tcW w:w="9923" w:type="dxa"/>
            <w:gridSpan w:val="2"/>
            <w:shd w:val="clear" w:color="auto" w:fill="CCFFCC"/>
            <w:vAlign w:val="center"/>
          </w:tcPr>
          <w:p w14:paraId="1DC66CC4" w14:textId="77777777" w:rsidR="00391CF1" w:rsidRP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b/>
                <w:bCs/>
                <w:sz w:val="36"/>
                <w:szCs w:val="36"/>
              </w:rPr>
            </w:pPr>
            <w:r w:rsidRPr="00391CF1">
              <w:rPr>
                <w:rFonts w:ascii="Calibri Light" w:hAnsi="Calibri Light"/>
                <w:b/>
                <w:bCs/>
                <w:sz w:val="36"/>
                <w:szCs w:val="36"/>
              </w:rPr>
              <w:lastRenderedPageBreak/>
              <w:t>Slukking av brann i ulike materialer:</w:t>
            </w:r>
          </w:p>
        </w:tc>
      </w:tr>
      <w:tr w:rsidR="00391CF1" w14:paraId="32B47D38" w14:textId="77777777" w:rsidTr="00391CF1">
        <w:trPr>
          <w:trHeight w:val="1126"/>
        </w:trPr>
        <w:tc>
          <w:tcPr>
            <w:tcW w:w="2836" w:type="dxa"/>
            <w:shd w:val="clear" w:color="auto" w:fill="CCFFCC"/>
          </w:tcPr>
          <w:p w14:paraId="2CE400E4" w14:textId="77777777" w:rsidR="00391CF1" w:rsidRP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391CF1">
              <w:rPr>
                <w:rFonts w:ascii="Calibri Light" w:hAnsi="Calibri Light"/>
                <w:b/>
                <w:bCs/>
                <w:sz w:val="32"/>
                <w:szCs w:val="32"/>
              </w:rPr>
              <w:t>Hår/klær</w:t>
            </w:r>
          </w:p>
        </w:tc>
        <w:tc>
          <w:tcPr>
            <w:tcW w:w="7087" w:type="dxa"/>
          </w:tcPr>
          <w:p w14:paraId="4202ED84" w14:textId="77777777" w:rsid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sz w:val="16"/>
                <w:szCs w:val="16"/>
              </w:rPr>
            </w:pPr>
          </w:p>
          <w:p w14:paraId="055EADC2" w14:textId="77777777" w:rsidR="00391CF1" w:rsidRP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sz w:val="30"/>
                <w:szCs w:val="30"/>
              </w:rPr>
            </w:pPr>
            <w:r w:rsidRPr="00391CF1">
              <w:rPr>
                <w:rFonts w:ascii="Calibri Light" w:hAnsi="Calibri Light"/>
                <w:sz w:val="30"/>
                <w:szCs w:val="30"/>
              </w:rPr>
              <w:t xml:space="preserve">• Bruk nød-dusj, fuktet teppe eller brannteppe </w:t>
            </w:r>
          </w:p>
          <w:p w14:paraId="1C3CA5EC" w14:textId="77777777" w:rsidR="00391CF1" w:rsidRP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sz w:val="30"/>
                <w:szCs w:val="30"/>
              </w:rPr>
            </w:pPr>
            <w:r w:rsidRPr="00391CF1">
              <w:rPr>
                <w:rFonts w:ascii="Calibri Light" w:hAnsi="Calibri Light"/>
                <w:sz w:val="30"/>
                <w:szCs w:val="30"/>
              </w:rPr>
              <w:t xml:space="preserve">• Rull rundt på gulvet ved brann i klær </w:t>
            </w:r>
          </w:p>
          <w:p w14:paraId="4ED826B2" w14:textId="77777777" w:rsidR="00E3683D" w:rsidRPr="00E3683D" w:rsidRDefault="00391CF1" w:rsidP="00E3683D">
            <w:pPr>
              <w:pStyle w:val="Listeavsnitt"/>
              <w:spacing w:before="120"/>
              <w:ind w:left="0"/>
              <w:rPr>
                <w:rFonts w:ascii="Calibri Light" w:hAnsi="Calibri Light"/>
                <w:sz w:val="30"/>
                <w:szCs w:val="30"/>
              </w:rPr>
            </w:pPr>
            <w:r w:rsidRPr="00391CF1">
              <w:rPr>
                <w:rFonts w:ascii="Calibri Light" w:hAnsi="Calibri Light"/>
                <w:sz w:val="30"/>
                <w:szCs w:val="30"/>
              </w:rPr>
              <w:t xml:space="preserve">• </w:t>
            </w:r>
            <w:r w:rsidR="00E3683D" w:rsidRPr="00E3683D">
              <w:rPr>
                <w:rFonts w:ascii="Calibri Light" w:hAnsi="Calibri Light"/>
                <w:sz w:val="30"/>
                <w:szCs w:val="30"/>
              </w:rPr>
              <w:t xml:space="preserve">Unngå direkte sprøytning av vann mot ansiktet pga. </w:t>
            </w:r>
          </w:p>
          <w:p w14:paraId="5551515B" w14:textId="77777777" w:rsidR="00E3683D" w:rsidRDefault="00E3683D" w:rsidP="00E3683D">
            <w:pPr>
              <w:pStyle w:val="Listeavsnitt"/>
              <w:spacing w:before="120"/>
              <w:ind w:left="0"/>
              <w:rPr>
                <w:rFonts w:ascii="Calibri Light" w:hAnsi="Calibri Light"/>
                <w:sz w:val="16"/>
                <w:szCs w:val="16"/>
              </w:rPr>
            </w:pPr>
            <w:r w:rsidRPr="00E3683D">
              <w:rPr>
                <w:rFonts w:ascii="Calibri Light" w:hAnsi="Calibri Light"/>
                <w:sz w:val="30"/>
                <w:szCs w:val="30"/>
              </w:rPr>
              <w:t xml:space="preserve">   stort trykk og kulde- effekter ved bruk av brannslange</w:t>
            </w:r>
          </w:p>
          <w:p w14:paraId="65601939" w14:textId="2BAAEFF8" w:rsidR="00391CF1" w:rsidRP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b/>
                <w:bCs/>
                <w:sz w:val="16"/>
                <w:szCs w:val="16"/>
              </w:rPr>
            </w:pPr>
          </w:p>
        </w:tc>
      </w:tr>
      <w:tr w:rsidR="00391CF1" w14:paraId="5C6E1A07" w14:textId="77777777" w:rsidTr="00391CF1">
        <w:tc>
          <w:tcPr>
            <w:tcW w:w="2836" w:type="dxa"/>
            <w:shd w:val="clear" w:color="auto" w:fill="CCFFCC"/>
          </w:tcPr>
          <w:p w14:paraId="51349B32" w14:textId="77777777" w:rsidR="00391CF1" w:rsidRP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391CF1">
              <w:rPr>
                <w:rFonts w:ascii="Calibri Light" w:hAnsi="Calibri Light"/>
                <w:b/>
                <w:bCs/>
                <w:sz w:val="32"/>
                <w:szCs w:val="32"/>
              </w:rPr>
              <w:t>Åpent kar</w:t>
            </w:r>
          </w:p>
        </w:tc>
        <w:tc>
          <w:tcPr>
            <w:tcW w:w="7087" w:type="dxa"/>
          </w:tcPr>
          <w:p w14:paraId="6A329C70" w14:textId="77777777" w:rsid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sz w:val="16"/>
                <w:szCs w:val="16"/>
              </w:rPr>
            </w:pPr>
          </w:p>
          <w:p w14:paraId="32A85545" w14:textId="77777777" w:rsid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sz w:val="16"/>
                <w:szCs w:val="16"/>
              </w:rPr>
            </w:pPr>
            <w:r w:rsidRPr="00391CF1">
              <w:rPr>
                <w:rFonts w:ascii="Calibri Light" w:hAnsi="Calibri Light"/>
                <w:sz w:val="30"/>
                <w:szCs w:val="30"/>
              </w:rPr>
              <w:t>• Legg noe tett over åpningen (grytelokk, bok, teppe)</w:t>
            </w:r>
          </w:p>
          <w:p w14:paraId="7EDC1712" w14:textId="77777777" w:rsidR="00391CF1" w:rsidRP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b/>
                <w:bCs/>
                <w:sz w:val="16"/>
                <w:szCs w:val="16"/>
              </w:rPr>
            </w:pPr>
          </w:p>
        </w:tc>
      </w:tr>
      <w:tr w:rsidR="00391CF1" w14:paraId="3E9DE9EE" w14:textId="77777777" w:rsidTr="00391CF1">
        <w:tc>
          <w:tcPr>
            <w:tcW w:w="2836" w:type="dxa"/>
            <w:shd w:val="clear" w:color="auto" w:fill="CCFFCC"/>
          </w:tcPr>
          <w:p w14:paraId="06E96E91" w14:textId="77777777" w:rsidR="00391CF1" w:rsidRP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391CF1">
              <w:rPr>
                <w:rFonts w:ascii="Calibri Light" w:hAnsi="Calibri Light"/>
                <w:b/>
                <w:bCs/>
                <w:sz w:val="32"/>
                <w:szCs w:val="32"/>
              </w:rPr>
              <w:t>Elektrisk utstyr</w:t>
            </w:r>
          </w:p>
        </w:tc>
        <w:tc>
          <w:tcPr>
            <w:tcW w:w="7087" w:type="dxa"/>
          </w:tcPr>
          <w:p w14:paraId="444352FE" w14:textId="77777777" w:rsid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sz w:val="16"/>
                <w:szCs w:val="16"/>
              </w:rPr>
            </w:pPr>
          </w:p>
          <w:p w14:paraId="65D3BB74" w14:textId="77777777" w:rsid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sz w:val="16"/>
                <w:szCs w:val="16"/>
              </w:rPr>
            </w:pPr>
            <w:r w:rsidRPr="00391CF1">
              <w:rPr>
                <w:rFonts w:ascii="Calibri Light" w:hAnsi="Calibri Light"/>
                <w:sz w:val="30"/>
                <w:szCs w:val="30"/>
              </w:rPr>
              <w:t>• Primært CO2 , alternativt pulverapparat, brannteppe</w:t>
            </w:r>
          </w:p>
          <w:p w14:paraId="06CB4189" w14:textId="77777777" w:rsidR="00391CF1" w:rsidRP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b/>
                <w:bCs/>
                <w:sz w:val="16"/>
                <w:szCs w:val="16"/>
              </w:rPr>
            </w:pPr>
          </w:p>
        </w:tc>
      </w:tr>
      <w:tr w:rsidR="00391CF1" w14:paraId="1EDF77FD" w14:textId="77777777" w:rsidTr="00391CF1">
        <w:tc>
          <w:tcPr>
            <w:tcW w:w="2836" w:type="dxa"/>
            <w:shd w:val="clear" w:color="auto" w:fill="CCFFCC"/>
          </w:tcPr>
          <w:p w14:paraId="4B241C0A" w14:textId="77777777" w:rsidR="00391CF1" w:rsidRP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391CF1">
              <w:rPr>
                <w:rFonts w:ascii="Calibri Light" w:hAnsi="Calibri Light"/>
                <w:b/>
                <w:bCs/>
                <w:sz w:val="32"/>
                <w:szCs w:val="32"/>
              </w:rPr>
              <w:t>Organisk stoff laboratoriebenk eller gulv</w:t>
            </w:r>
          </w:p>
        </w:tc>
        <w:tc>
          <w:tcPr>
            <w:tcW w:w="7087" w:type="dxa"/>
          </w:tcPr>
          <w:p w14:paraId="43547789" w14:textId="77777777" w:rsid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sz w:val="16"/>
                <w:szCs w:val="16"/>
              </w:rPr>
            </w:pPr>
          </w:p>
          <w:p w14:paraId="1A7A9CB0" w14:textId="77777777" w:rsidR="00391CF1" w:rsidRP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sz w:val="30"/>
                <w:szCs w:val="30"/>
              </w:rPr>
            </w:pPr>
            <w:r w:rsidRPr="00391CF1">
              <w:rPr>
                <w:rFonts w:ascii="Calibri Light" w:hAnsi="Calibri Light"/>
                <w:sz w:val="30"/>
                <w:szCs w:val="30"/>
              </w:rPr>
              <w:t xml:space="preserve">• Fortrinnsvis CO2 </w:t>
            </w:r>
          </w:p>
          <w:p w14:paraId="6CD9BE36" w14:textId="77777777" w:rsidR="00391CF1" w:rsidRP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sz w:val="30"/>
                <w:szCs w:val="30"/>
              </w:rPr>
            </w:pPr>
            <w:r w:rsidRPr="00391CF1">
              <w:rPr>
                <w:rFonts w:ascii="Calibri Light" w:hAnsi="Calibri Light"/>
                <w:sz w:val="30"/>
                <w:szCs w:val="30"/>
              </w:rPr>
              <w:t xml:space="preserve">• Bruk pulverapparat bare dersom brannen ikke lar seg </w:t>
            </w:r>
          </w:p>
          <w:p w14:paraId="7863193F" w14:textId="77777777" w:rsidR="00391CF1" w:rsidRP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sz w:val="30"/>
                <w:szCs w:val="30"/>
              </w:rPr>
            </w:pPr>
            <w:r w:rsidRPr="00391CF1">
              <w:rPr>
                <w:rFonts w:ascii="Calibri Light" w:hAnsi="Calibri Light"/>
                <w:sz w:val="30"/>
                <w:szCs w:val="30"/>
              </w:rPr>
              <w:t xml:space="preserve">   slokke med CO2 </w:t>
            </w:r>
          </w:p>
          <w:p w14:paraId="0CCC7B01" w14:textId="77777777" w:rsid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sz w:val="16"/>
                <w:szCs w:val="16"/>
              </w:rPr>
            </w:pPr>
            <w:r w:rsidRPr="00391CF1">
              <w:rPr>
                <w:rFonts w:ascii="Calibri Light" w:hAnsi="Calibri Light"/>
                <w:sz w:val="30"/>
                <w:szCs w:val="30"/>
              </w:rPr>
              <w:t>• Bruk av brannteppe</w:t>
            </w:r>
          </w:p>
          <w:p w14:paraId="1B97853F" w14:textId="77777777" w:rsidR="00391CF1" w:rsidRP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b/>
                <w:bCs/>
                <w:sz w:val="16"/>
                <w:szCs w:val="16"/>
              </w:rPr>
            </w:pPr>
          </w:p>
        </w:tc>
      </w:tr>
      <w:tr w:rsidR="00391CF1" w14:paraId="549D24D4" w14:textId="77777777" w:rsidTr="00391CF1">
        <w:tc>
          <w:tcPr>
            <w:tcW w:w="2836" w:type="dxa"/>
            <w:shd w:val="clear" w:color="auto" w:fill="CCFFCC"/>
          </w:tcPr>
          <w:p w14:paraId="7E0ADDED" w14:textId="77777777" w:rsidR="00391CF1" w:rsidRP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391CF1">
              <w:rPr>
                <w:rFonts w:ascii="Calibri Light" w:hAnsi="Calibri Light"/>
                <w:b/>
                <w:bCs/>
                <w:sz w:val="32"/>
                <w:szCs w:val="32"/>
              </w:rPr>
              <w:t>Fosforbrann</w:t>
            </w:r>
          </w:p>
        </w:tc>
        <w:tc>
          <w:tcPr>
            <w:tcW w:w="7087" w:type="dxa"/>
          </w:tcPr>
          <w:p w14:paraId="01F0D612" w14:textId="77777777" w:rsid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sz w:val="16"/>
                <w:szCs w:val="16"/>
              </w:rPr>
            </w:pPr>
          </w:p>
          <w:p w14:paraId="0F512584" w14:textId="77777777" w:rsid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sz w:val="16"/>
                <w:szCs w:val="16"/>
              </w:rPr>
            </w:pPr>
            <w:r w:rsidRPr="00391CF1">
              <w:rPr>
                <w:rFonts w:ascii="Calibri Light" w:hAnsi="Calibri Light"/>
                <w:sz w:val="30"/>
                <w:szCs w:val="30"/>
              </w:rPr>
              <w:t>• Fuktig sand</w:t>
            </w:r>
          </w:p>
          <w:p w14:paraId="3718FC8B" w14:textId="77777777" w:rsidR="00391CF1" w:rsidRP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b/>
                <w:bCs/>
                <w:sz w:val="16"/>
                <w:szCs w:val="16"/>
              </w:rPr>
            </w:pPr>
          </w:p>
        </w:tc>
      </w:tr>
      <w:tr w:rsidR="00391CF1" w14:paraId="77449834" w14:textId="77777777" w:rsidTr="00391CF1">
        <w:tc>
          <w:tcPr>
            <w:tcW w:w="2836" w:type="dxa"/>
            <w:shd w:val="clear" w:color="auto" w:fill="CCFFCC"/>
          </w:tcPr>
          <w:p w14:paraId="2B9ACC08" w14:textId="77777777" w:rsidR="00391CF1" w:rsidRP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391CF1">
              <w:rPr>
                <w:rFonts w:ascii="Calibri Light" w:hAnsi="Calibri Light"/>
                <w:b/>
                <w:bCs/>
                <w:sz w:val="32"/>
                <w:szCs w:val="32"/>
              </w:rPr>
              <w:t>Alkali- eller jordalkalimetall</w:t>
            </w:r>
          </w:p>
        </w:tc>
        <w:tc>
          <w:tcPr>
            <w:tcW w:w="7087" w:type="dxa"/>
          </w:tcPr>
          <w:p w14:paraId="6C9221C6" w14:textId="77777777" w:rsidR="000A5E6C" w:rsidRDefault="000A5E6C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sz w:val="16"/>
                <w:szCs w:val="16"/>
              </w:rPr>
            </w:pPr>
          </w:p>
          <w:p w14:paraId="3D26A516" w14:textId="77777777" w:rsidR="00391CF1" w:rsidRP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sz w:val="30"/>
                <w:szCs w:val="30"/>
              </w:rPr>
            </w:pPr>
            <w:r w:rsidRPr="00391CF1">
              <w:rPr>
                <w:rFonts w:ascii="Calibri Light" w:hAnsi="Calibri Light"/>
                <w:sz w:val="30"/>
                <w:szCs w:val="30"/>
              </w:rPr>
              <w:t xml:space="preserve">• Tørr sand, NaCl (evt. i blanding), pulverapparat med </w:t>
            </w:r>
          </w:p>
          <w:p w14:paraId="0E981616" w14:textId="77777777" w:rsid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sz w:val="16"/>
                <w:szCs w:val="16"/>
              </w:rPr>
            </w:pPr>
            <w:r w:rsidRPr="00391CF1">
              <w:rPr>
                <w:rFonts w:ascii="Calibri Light" w:hAnsi="Calibri Light"/>
                <w:sz w:val="30"/>
                <w:szCs w:val="30"/>
              </w:rPr>
              <w:t xml:space="preserve">   </w:t>
            </w:r>
            <w:r w:rsidR="000A5E6C" w:rsidRPr="00391CF1">
              <w:rPr>
                <w:rFonts w:ascii="Calibri Light" w:hAnsi="Calibri Light"/>
                <w:sz w:val="30"/>
                <w:szCs w:val="30"/>
              </w:rPr>
              <w:t>S</w:t>
            </w:r>
            <w:r w:rsidRPr="00391CF1">
              <w:rPr>
                <w:rFonts w:ascii="Calibri Light" w:hAnsi="Calibri Light"/>
                <w:sz w:val="30"/>
                <w:szCs w:val="30"/>
              </w:rPr>
              <w:t>pesialpulver</w:t>
            </w:r>
          </w:p>
          <w:p w14:paraId="7B93FC57" w14:textId="77777777" w:rsidR="000A5E6C" w:rsidRPr="000A5E6C" w:rsidRDefault="000A5E6C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b/>
                <w:bCs/>
                <w:sz w:val="16"/>
                <w:szCs w:val="16"/>
              </w:rPr>
            </w:pPr>
          </w:p>
        </w:tc>
      </w:tr>
      <w:tr w:rsidR="00E3683D" w14:paraId="0AD9BD5E" w14:textId="77777777" w:rsidTr="00391CF1">
        <w:tc>
          <w:tcPr>
            <w:tcW w:w="2836" w:type="dxa"/>
            <w:shd w:val="clear" w:color="auto" w:fill="CCFFCC"/>
          </w:tcPr>
          <w:p w14:paraId="452048D9" w14:textId="05F56B90" w:rsidR="00E3683D" w:rsidRPr="00391CF1" w:rsidRDefault="00E3683D" w:rsidP="007F188B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>
              <w:rPr>
                <w:rFonts w:ascii="Calibri Light" w:hAnsi="Calibri Light"/>
                <w:b/>
                <w:bCs/>
                <w:sz w:val="32"/>
                <w:szCs w:val="32"/>
              </w:rPr>
              <w:t>Brann i trevirke</w:t>
            </w:r>
          </w:p>
        </w:tc>
        <w:tc>
          <w:tcPr>
            <w:tcW w:w="7087" w:type="dxa"/>
          </w:tcPr>
          <w:p w14:paraId="02978BC5" w14:textId="65D7B771" w:rsidR="00E3683D" w:rsidRPr="00E3683D" w:rsidRDefault="00E3683D" w:rsidP="00E3683D">
            <w:pPr>
              <w:pStyle w:val="Listeavsnitt"/>
              <w:numPr>
                <w:ilvl w:val="0"/>
                <w:numId w:val="37"/>
              </w:numPr>
              <w:ind w:left="181" w:hanging="141"/>
              <w:rPr>
                <w:rFonts w:ascii="Calibri Light" w:hAnsi="Calibri Light"/>
                <w:sz w:val="30"/>
                <w:szCs w:val="30"/>
              </w:rPr>
            </w:pPr>
            <w:r>
              <w:rPr>
                <w:rFonts w:ascii="Calibri Light" w:hAnsi="Calibri Light"/>
                <w:sz w:val="30"/>
                <w:szCs w:val="30"/>
              </w:rPr>
              <w:t xml:space="preserve"> Vann er beste slukkemiddel (når dette kan brukes risikofritt)</w:t>
            </w:r>
          </w:p>
        </w:tc>
      </w:tr>
    </w:tbl>
    <w:p w14:paraId="1D8FF3CF" w14:textId="77777777" w:rsidR="00391CF1" w:rsidRDefault="00391CF1" w:rsidP="00391CF1">
      <w:pPr>
        <w:pStyle w:val="Listeavsnitt"/>
        <w:rPr>
          <w:b/>
          <w:bCs/>
        </w:rPr>
      </w:pPr>
    </w:p>
    <w:p w14:paraId="36891BD9" w14:textId="77777777" w:rsidR="00B135E6" w:rsidRDefault="00B135E6" w:rsidP="00391CF1">
      <w:pPr>
        <w:autoSpaceDE w:val="0"/>
        <w:autoSpaceDN w:val="0"/>
        <w:adjustRightInd w:val="0"/>
        <w:spacing w:after="0" w:line="240" w:lineRule="auto"/>
        <w:rPr>
          <w:rFonts w:ascii="Calibri Light" w:hAnsi="Calibri Light"/>
          <w:sz w:val="34"/>
          <w:szCs w:val="34"/>
        </w:rPr>
      </w:pPr>
    </w:p>
    <w:p w14:paraId="44FE30E5" w14:textId="40D57240" w:rsidR="000A5E6C" w:rsidRDefault="000A5E6C" w:rsidP="00391CF1">
      <w:pPr>
        <w:autoSpaceDE w:val="0"/>
        <w:autoSpaceDN w:val="0"/>
        <w:adjustRightInd w:val="0"/>
        <w:spacing w:after="0" w:line="240" w:lineRule="auto"/>
        <w:rPr>
          <w:rFonts w:ascii="Calibri Light" w:hAnsi="Calibri Light"/>
          <w:sz w:val="34"/>
          <w:szCs w:val="34"/>
        </w:rPr>
      </w:pPr>
    </w:p>
    <w:p w14:paraId="578CDFE2" w14:textId="5275CAC0" w:rsidR="0039030C" w:rsidRDefault="0039030C" w:rsidP="00391CF1">
      <w:pPr>
        <w:autoSpaceDE w:val="0"/>
        <w:autoSpaceDN w:val="0"/>
        <w:adjustRightInd w:val="0"/>
        <w:spacing w:after="0" w:line="240" w:lineRule="auto"/>
        <w:rPr>
          <w:rFonts w:ascii="Calibri Light" w:hAnsi="Calibri Light"/>
          <w:sz w:val="34"/>
          <w:szCs w:val="34"/>
        </w:rPr>
      </w:pPr>
    </w:p>
    <w:p w14:paraId="0BF005F0" w14:textId="12208808" w:rsidR="0039030C" w:rsidRDefault="0039030C" w:rsidP="00391CF1">
      <w:pPr>
        <w:autoSpaceDE w:val="0"/>
        <w:autoSpaceDN w:val="0"/>
        <w:adjustRightInd w:val="0"/>
        <w:spacing w:after="0" w:line="240" w:lineRule="auto"/>
        <w:rPr>
          <w:rFonts w:ascii="Calibri Light" w:hAnsi="Calibri Light"/>
          <w:sz w:val="34"/>
          <w:szCs w:val="34"/>
        </w:rPr>
      </w:pPr>
    </w:p>
    <w:p w14:paraId="050F4518" w14:textId="35DA6750" w:rsidR="0039030C" w:rsidRDefault="0039030C" w:rsidP="00391CF1">
      <w:pPr>
        <w:autoSpaceDE w:val="0"/>
        <w:autoSpaceDN w:val="0"/>
        <w:adjustRightInd w:val="0"/>
        <w:spacing w:after="0" w:line="240" w:lineRule="auto"/>
        <w:rPr>
          <w:rFonts w:ascii="Calibri Light" w:hAnsi="Calibri Light"/>
          <w:sz w:val="34"/>
          <w:szCs w:val="34"/>
        </w:rPr>
      </w:pPr>
    </w:p>
    <w:p w14:paraId="16BA2761" w14:textId="7E857A5E" w:rsidR="0039030C" w:rsidRDefault="0039030C" w:rsidP="00391CF1">
      <w:pPr>
        <w:autoSpaceDE w:val="0"/>
        <w:autoSpaceDN w:val="0"/>
        <w:adjustRightInd w:val="0"/>
        <w:spacing w:after="0" w:line="240" w:lineRule="auto"/>
        <w:rPr>
          <w:rFonts w:ascii="Calibri Light" w:hAnsi="Calibri Light"/>
          <w:sz w:val="34"/>
          <w:szCs w:val="34"/>
        </w:rPr>
      </w:pPr>
    </w:p>
    <w:p w14:paraId="61B468F3" w14:textId="612B1568" w:rsidR="0039030C" w:rsidRDefault="0039030C" w:rsidP="00391CF1">
      <w:pPr>
        <w:autoSpaceDE w:val="0"/>
        <w:autoSpaceDN w:val="0"/>
        <w:adjustRightInd w:val="0"/>
        <w:spacing w:after="0" w:line="240" w:lineRule="auto"/>
        <w:rPr>
          <w:rFonts w:ascii="Calibri Light" w:hAnsi="Calibri Light"/>
          <w:sz w:val="34"/>
          <w:szCs w:val="34"/>
        </w:rPr>
      </w:pPr>
    </w:p>
    <w:p w14:paraId="4CE11C89" w14:textId="77777777" w:rsidR="0039030C" w:rsidRDefault="0039030C" w:rsidP="00391CF1">
      <w:pPr>
        <w:autoSpaceDE w:val="0"/>
        <w:autoSpaceDN w:val="0"/>
        <w:adjustRightInd w:val="0"/>
        <w:spacing w:after="0" w:line="240" w:lineRule="auto"/>
        <w:rPr>
          <w:rFonts w:ascii="Calibri Light" w:hAnsi="Calibri Light"/>
          <w:sz w:val="34"/>
          <w:szCs w:val="34"/>
        </w:rPr>
      </w:pPr>
    </w:p>
    <w:p w14:paraId="66A68B98" w14:textId="77777777" w:rsidR="000A5E6C" w:rsidRDefault="000A5E6C" w:rsidP="00391CF1">
      <w:pPr>
        <w:autoSpaceDE w:val="0"/>
        <w:autoSpaceDN w:val="0"/>
        <w:adjustRightInd w:val="0"/>
        <w:spacing w:after="0" w:line="240" w:lineRule="auto"/>
        <w:rPr>
          <w:rFonts w:ascii="Calibri Light" w:hAnsi="Calibri Light"/>
          <w:sz w:val="34"/>
          <w:szCs w:val="34"/>
        </w:rPr>
      </w:pPr>
    </w:p>
    <w:p w14:paraId="3ABD6373" w14:textId="4893718D" w:rsidR="00711AA2" w:rsidRDefault="00CA4C2D" w:rsidP="00711AA2">
      <w:pPr>
        <w:spacing w:before="60"/>
        <w:rPr>
          <w:rFonts w:ascii="Calibri" w:hAnsi="Calibri"/>
          <w:color w:val="003E75" w:themeColor="background2" w:themeShade="40"/>
          <w:sz w:val="96"/>
          <w:szCs w:val="96"/>
        </w:rPr>
      </w:pPr>
      <w:r>
        <w:rPr>
          <w:rFonts w:ascii="Calibri" w:hAnsi="Calibri"/>
          <w:color w:val="003E75" w:themeColor="background2" w:themeShade="40"/>
          <w:sz w:val="96"/>
          <w:szCs w:val="96"/>
        </w:rPr>
        <w:lastRenderedPageBreak/>
        <w:t>7</w:t>
      </w:r>
    </w:p>
    <w:p w14:paraId="0E9D0C8B" w14:textId="77777777" w:rsidR="00711AA2" w:rsidRDefault="00711AA2" w:rsidP="00711AA2">
      <w:pPr>
        <w:pStyle w:val="Overskrift1"/>
        <w:ind w:right="1701"/>
        <w:rPr>
          <w:rFonts w:ascii="Calibri" w:hAnsi="Calibri"/>
          <w:b/>
          <w:bCs/>
          <w:color w:val="003E75" w:themeColor="background2" w:themeShade="40"/>
          <w:sz w:val="96"/>
          <w:szCs w:val="96"/>
        </w:rPr>
      </w:pPr>
      <w:bookmarkStart w:id="41" w:name="_Toc164253383"/>
      <w:r>
        <w:rPr>
          <w:rFonts w:ascii="Calibri" w:hAnsi="Calibri"/>
          <w:b/>
          <w:bCs/>
          <w:color w:val="003E75" w:themeColor="background2" w:themeShade="40"/>
          <w:sz w:val="96"/>
          <w:szCs w:val="96"/>
        </w:rPr>
        <w:t>UTSTYR OG TEKNISKE HJELPEMIDLER</w:t>
      </w:r>
      <w:bookmarkEnd w:id="41"/>
    </w:p>
    <w:p w14:paraId="39F6FB33" w14:textId="77777777" w:rsidR="000A5E6C" w:rsidRDefault="000A5E6C" w:rsidP="00391CF1">
      <w:pPr>
        <w:autoSpaceDE w:val="0"/>
        <w:autoSpaceDN w:val="0"/>
        <w:adjustRightInd w:val="0"/>
        <w:spacing w:after="0" w:line="240" w:lineRule="auto"/>
        <w:rPr>
          <w:rFonts w:ascii="Calibri Light" w:hAnsi="Calibri Light"/>
          <w:sz w:val="34"/>
          <w:szCs w:val="34"/>
        </w:rPr>
      </w:pPr>
    </w:p>
    <w:p w14:paraId="530FB109" w14:textId="27676706" w:rsidR="000A5E6C" w:rsidRDefault="00E3683D" w:rsidP="005A57A3">
      <w:pPr>
        <w:autoSpaceDE w:val="0"/>
        <w:autoSpaceDN w:val="0"/>
        <w:adjustRightInd w:val="0"/>
        <w:spacing w:after="0" w:line="240" w:lineRule="auto"/>
        <w:ind w:firstLine="2127"/>
        <w:rPr>
          <w:rFonts w:ascii="Calibri Light" w:hAnsi="Calibri Light"/>
          <w:sz w:val="34"/>
          <w:szCs w:val="34"/>
        </w:rPr>
      </w:pPr>
      <w:r>
        <w:rPr>
          <w:noProof/>
        </w:rPr>
        <w:drawing>
          <wp:inline distT="0" distB="0" distL="0" distR="0" wp14:anchorId="44E808ED" wp14:editId="14AB4B56">
            <wp:extent cx="4228354" cy="3220287"/>
            <wp:effectExtent l="0" t="0" r="1270" b="0"/>
            <wp:docPr id="17934981" name="Bilde 2" descr="Bordsag At254Sb/Aw10Bsb2 - Axminster Axminster Trade - Gustav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rdsag At254Sb/Aw10Bsb2 - Axminster Axminster Trade - Gustavse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858" cy="323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0EFF5" w14:textId="77777777" w:rsidR="00E3683D" w:rsidRDefault="00E3683D" w:rsidP="005A57A3">
      <w:pPr>
        <w:autoSpaceDE w:val="0"/>
        <w:autoSpaceDN w:val="0"/>
        <w:adjustRightInd w:val="0"/>
        <w:spacing w:after="0" w:line="240" w:lineRule="auto"/>
        <w:ind w:firstLine="2127"/>
        <w:rPr>
          <w:rFonts w:ascii="Calibri Light" w:hAnsi="Calibri Light"/>
          <w:sz w:val="34"/>
          <w:szCs w:val="34"/>
        </w:rPr>
      </w:pPr>
    </w:p>
    <w:p w14:paraId="315F5554" w14:textId="77777777" w:rsidR="00E3683D" w:rsidRDefault="00E3683D" w:rsidP="005A57A3">
      <w:pPr>
        <w:autoSpaceDE w:val="0"/>
        <w:autoSpaceDN w:val="0"/>
        <w:adjustRightInd w:val="0"/>
        <w:spacing w:after="0" w:line="240" w:lineRule="auto"/>
        <w:ind w:firstLine="2127"/>
        <w:rPr>
          <w:rFonts w:ascii="Calibri Light" w:hAnsi="Calibri Light"/>
          <w:sz w:val="34"/>
          <w:szCs w:val="34"/>
        </w:rPr>
      </w:pPr>
    </w:p>
    <w:p w14:paraId="1C079A7C" w14:textId="77777777" w:rsidR="00711AA2" w:rsidRDefault="00711AA2" w:rsidP="00391CF1">
      <w:pPr>
        <w:autoSpaceDE w:val="0"/>
        <w:autoSpaceDN w:val="0"/>
        <w:adjustRightInd w:val="0"/>
        <w:spacing w:after="0" w:line="240" w:lineRule="auto"/>
        <w:rPr>
          <w:rFonts w:ascii="Calibri Light" w:hAnsi="Calibri Light"/>
          <w:sz w:val="34"/>
          <w:szCs w:val="34"/>
        </w:rPr>
      </w:pPr>
    </w:p>
    <w:p w14:paraId="6ABE5652" w14:textId="6462F716" w:rsidR="00711AA2" w:rsidRPr="00F16B65" w:rsidRDefault="00CA4C2D" w:rsidP="00CA4C2D">
      <w:pPr>
        <w:pStyle w:val="Overskrift2"/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42" w:name="_Toc164253384"/>
      <w:r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lastRenderedPageBreak/>
        <w:t xml:space="preserve">7.1 </w:t>
      </w:r>
      <w:r w:rsidR="00711AA2"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t>GENERELLE sikkerhetsBESTEMMELSER for utstyr og maskiner</w:t>
      </w:r>
      <w:bookmarkEnd w:id="42"/>
    </w:p>
    <w:p w14:paraId="23026860" w14:textId="77777777" w:rsidR="00711AA2" w:rsidRDefault="00711AA2" w:rsidP="00711AA2">
      <w:pPr>
        <w:autoSpaceDE w:val="0"/>
        <w:autoSpaceDN w:val="0"/>
        <w:adjustRightInd w:val="0"/>
        <w:spacing w:before="0" w:after="0" w:line="240" w:lineRule="auto"/>
        <w:rPr>
          <w:rFonts w:ascii="DINCond-Bold" w:hAnsi="DINCond-Bold" w:cs="DINCond-Bold"/>
          <w:b/>
          <w:bCs/>
          <w:color w:val="004894"/>
          <w:sz w:val="24"/>
          <w:szCs w:val="24"/>
        </w:rPr>
      </w:pPr>
    </w:p>
    <w:p w14:paraId="2E6AE386" w14:textId="77777777" w:rsidR="00711AA2" w:rsidRPr="00943617" w:rsidRDefault="00711AA2" w:rsidP="005537FA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943617">
        <w:rPr>
          <w:rFonts w:ascii="Calibri Light" w:hAnsi="Calibri Light" w:cs="DIN-Regular"/>
          <w:color w:val="000000"/>
          <w:sz w:val="34"/>
          <w:szCs w:val="34"/>
        </w:rPr>
        <w:t>• Alle skal gjøre seg kjent med lokale sikkerhetsregler for</w:t>
      </w:r>
      <w:r w:rsidR="00943617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943617">
        <w:rPr>
          <w:rFonts w:ascii="Calibri Light" w:hAnsi="Calibri Light" w:cs="DIN-Regular"/>
          <w:color w:val="000000"/>
          <w:sz w:val="34"/>
          <w:szCs w:val="34"/>
        </w:rPr>
        <w:t>den maskin og det utstyr som skal brukes.</w:t>
      </w:r>
    </w:p>
    <w:p w14:paraId="55A74B71" w14:textId="77777777" w:rsidR="00711AA2" w:rsidRPr="00943617" w:rsidRDefault="00711AA2" w:rsidP="005537FA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943617">
        <w:rPr>
          <w:rFonts w:ascii="Calibri Light" w:hAnsi="Calibri Light" w:cs="DIN-Regular"/>
          <w:color w:val="000000"/>
          <w:sz w:val="34"/>
          <w:szCs w:val="34"/>
        </w:rPr>
        <w:t>• Utstyr og apparatur skal risikovurderes før det tas i bruk</w:t>
      </w:r>
      <w:r w:rsidR="00943617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943617">
        <w:rPr>
          <w:rFonts w:ascii="Calibri Light" w:hAnsi="Calibri Light" w:cs="DIN-Regular"/>
          <w:color w:val="000000"/>
          <w:sz w:val="34"/>
          <w:szCs w:val="34"/>
        </w:rPr>
        <w:t>eller ved nye oppstillinger</w:t>
      </w:r>
      <w:r w:rsidR="005537FA"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0E061DFF" w14:textId="77777777" w:rsidR="00711AA2" w:rsidRPr="00943617" w:rsidRDefault="00711AA2" w:rsidP="005537FA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943617">
        <w:rPr>
          <w:rFonts w:ascii="Calibri Light" w:hAnsi="Calibri Light" w:cs="DIN-Regular"/>
          <w:color w:val="000000"/>
          <w:sz w:val="34"/>
          <w:szCs w:val="34"/>
        </w:rPr>
        <w:t>• Det kreves godkjent opplæring før bruk av maskiner og utstyr</w:t>
      </w:r>
      <w:r w:rsidR="005537FA"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1BB9815A" w14:textId="77777777" w:rsidR="00711AA2" w:rsidRPr="00943617" w:rsidRDefault="00711AA2" w:rsidP="005537FA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943617">
        <w:rPr>
          <w:rFonts w:ascii="Calibri Light" w:hAnsi="Calibri Light" w:cs="DIN-Regular"/>
          <w:color w:val="000000"/>
          <w:sz w:val="34"/>
          <w:szCs w:val="34"/>
        </w:rPr>
        <w:t>• Maskiner som kan medføre helsefare skal kun benyttes</w:t>
      </w:r>
      <w:r w:rsidR="005537FA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943617">
        <w:rPr>
          <w:rFonts w:ascii="Calibri Light" w:hAnsi="Calibri Light" w:cs="DIN-Regular"/>
          <w:color w:val="000000"/>
          <w:sz w:val="34"/>
          <w:szCs w:val="34"/>
        </w:rPr>
        <w:t>under tilsyn av kvalifisert personell. Minimum 2 personer</w:t>
      </w:r>
      <w:r w:rsidR="005537FA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943617">
        <w:rPr>
          <w:rFonts w:ascii="Calibri Light" w:hAnsi="Calibri Light" w:cs="DIN-Regular"/>
          <w:color w:val="000000"/>
          <w:sz w:val="34"/>
          <w:szCs w:val="34"/>
        </w:rPr>
        <w:t>skal være til stede ved slikt arbeid</w:t>
      </w:r>
      <w:r w:rsidR="005537FA"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36A418A3" w14:textId="4C8A932F" w:rsidR="00711AA2" w:rsidRPr="00943617" w:rsidRDefault="00711AA2" w:rsidP="005537FA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943617">
        <w:rPr>
          <w:rFonts w:ascii="Calibri Light" w:hAnsi="Calibri Light" w:cs="DIN-Regular"/>
          <w:color w:val="000000"/>
          <w:sz w:val="34"/>
          <w:szCs w:val="34"/>
        </w:rPr>
        <w:t>• Egnet arbeidstøy, påbudt verneutstyr og verneinnretninger</w:t>
      </w:r>
      <w:r w:rsidR="005537FA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943617">
        <w:rPr>
          <w:rFonts w:ascii="Calibri Light" w:hAnsi="Calibri Light" w:cs="DIN-Regular"/>
          <w:color w:val="000000"/>
          <w:sz w:val="34"/>
          <w:szCs w:val="34"/>
        </w:rPr>
        <w:t>skal finnes og brukes.</w:t>
      </w:r>
    </w:p>
    <w:p w14:paraId="5051EEDE" w14:textId="77777777" w:rsidR="00711AA2" w:rsidRPr="00943617" w:rsidRDefault="00711AA2" w:rsidP="005537FA">
      <w:pPr>
        <w:autoSpaceDE w:val="0"/>
        <w:autoSpaceDN w:val="0"/>
        <w:adjustRightInd w:val="0"/>
        <w:spacing w:before="60" w:after="0" w:line="240" w:lineRule="auto"/>
        <w:ind w:left="426" w:hanging="142"/>
        <w:rPr>
          <w:rFonts w:ascii="Calibri Light" w:hAnsi="Calibri Light" w:cs="DIN-Regular"/>
          <w:color w:val="000000"/>
          <w:sz w:val="34"/>
          <w:szCs w:val="34"/>
        </w:rPr>
      </w:pPr>
      <w:r w:rsidRPr="00943617">
        <w:rPr>
          <w:rFonts w:ascii="Calibri Light" w:hAnsi="Calibri Light" w:cs="DIN-Regular"/>
          <w:color w:val="000000"/>
          <w:sz w:val="34"/>
          <w:szCs w:val="34"/>
        </w:rPr>
        <w:t>- Ved sponbrytende arbeid, arbeid i kuttmaskiner, sager og</w:t>
      </w:r>
      <w:r w:rsidR="005537FA">
        <w:rPr>
          <w:rFonts w:ascii="Calibri Light" w:hAnsi="Calibri Light" w:cs="DIN-Regular"/>
          <w:color w:val="000000"/>
          <w:sz w:val="34"/>
          <w:szCs w:val="34"/>
        </w:rPr>
        <w:t xml:space="preserve">    </w:t>
      </w:r>
      <w:r w:rsidRPr="00943617">
        <w:rPr>
          <w:rFonts w:ascii="Calibri Light" w:hAnsi="Calibri Light" w:cs="DIN-Regular"/>
          <w:color w:val="000000"/>
          <w:sz w:val="34"/>
          <w:szCs w:val="34"/>
        </w:rPr>
        <w:t>lignende skal øyevern brukes</w:t>
      </w:r>
    </w:p>
    <w:p w14:paraId="7245A9B0" w14:textId="77777777" w:rsidR="00711AA2" w:rsidRPr="00943617" w:rsidRDefault="00711AA2" w:rsidP="005537FA">
      <w:pPr>
        <w:autoSpaceDE w:val="0"/>
        <w:autoSpaceDN w:val="0"/>
        <w:adjustRightInd w:val="0"/>
        <w:spacing w:before="60" w:after="0" w:line="240" w:lineRule="auto"/>
        <w:ind w:left="426" w:hanging="142"/>
        <w:rPr>
          <w:rFonts w:ascii="Calibri Light" w:hAnsi="Calibri Light" w:cs="DIN-Regular"/>
          <w:color w:val="000000"/>
          <w:sz w:val="34"/>
          <w:szCs w:val="34"/>
        </w:rPr>
      </w:pPr>
      <w:r w:rsidRPr="00943617">
        <w:rPr>
          <w:rFonts w:ascii="Calibri Light" w:hAnsi="Calibri Light" w:cs="DIN-Regular"/>
          <w:color w:val="000000"/>
          <w:sz w:val="34"/>
          <w:szCs w:val="34"/>
        </w:rPr>
        <w:t>- Ved arbeid som medfører støy skal det brukes</w:t>
      </w:r>
      <w:r w:rsidR="005537FA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943617">
        <w:rPr>
          <w:rFonts w:ascii="Calibri Light" w:hAnsi="Calibri Light" w:cs="DIN-Regular"/>
          <w:color w:val="000000"/>
          <w:sz w:val="34"/>
          <w:szCs w:val="34"/>
        </w:rPr>
        <w:t>hørselvern, også av de som utfører andre oppgaver i</w:t>
      </w:r>
      <w:r w:rsidR="005537FA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943617">
        <w:rPr>
          <w:rFonts w:ascii="Calibri Light" w:hAnsi="Calibri Light" w:cs="DIN-Regular"/>
          <w:color w:val="000000"/>
          <w:sz w:val="34"/>
          <w:szCs w:val="34"/>
        </w:rPr>
        <w:t>støysonen</w:t>
      </w:r>
    </w:p>
    <w:p w14:paraId="758BCC7B" w14:textId="77777777" w:rsidR="00711AA2" w:rsidRPr="00943617" w:rsidRDefault="00711AA2" w:rsidP="005537FA">
      <w:pPr>
        <w:autoSpaceDE w:val="0"/>
        <w:autoSpaceDN w:val="0"/>
        <w:adjustRightInd w:val="0"/>
        <w:spacing w:before="60" w:after="0" w:line="240" w:lineRule="auto"/>
        <w:ind w:left="426" w:hanging="142"/>
        <w:rPr>
          <w:rFonts w:ascii="Calibri Light" w:hAnsi="Calibri Light" w:cs="DIN-Regular"/>
          <w:color w:val="000000"/>
          <w:sz w:val="34"/>
          <w:szCs w:val="34"/>
        </w:rPr>
      </w:pPr>
      <w:r w:rsidRPr="00943617">
        <w:rPr>
          <w:rFonts w:ascii="Calibri Light" w:hAnsi="Calibri Light" w:cs="DIN-Regular"/>
          <w:color w:val="000000"/>
          <w:sz w:val="34"/>
          <w:szCs w:val="34"/>
        </w:rPr>
        <w:t>- Ved arbeid som medfører utvikling av giftige gasser og</w:t>
      </w:r>
      <w:r w:rsidR="005537FA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943617">
        <w:rPr>
          <w:rFonts w:ascii="Calibri Light" w:hAnsi="Calibri Light" w:cs="DIN-Regular"/>
          <w:color w:val="000000"/>
          <w:sz w:val="34"/>
          <w:szCs w:val="34"/>
        </w:rPr>
        <w:t>støv skal det brukes åndedrettsvern</w:t>
      </w:r>
    </w:p>
    <w:p w14:paraId="0F307B27" w14:textId="77777777" w:rsidR="00711AA2" w:rsidRPr="00943617" w:rsidRDefault="00711AA2" w:rsidP="005537FA">
      <w:pPr>
        <w:autoSpaceDE w:val="0"/>
        <w:autoSpaceDN w:val="0"/>
        <w:adjustRightInd w:val="0"/>
        <w:spacing w:before="60" w:after="0" w:line="240" w:lineRule="auto"/>
        <w:ind w:left="426" w:hanging="142"/>
        <w:rPr>
          <w:rFonts w:ascii="Calibri Light" w:hAnsi="Calibri Light" w:cs="DIN-Regular"/>
          <w:color w:val="000000"/>
          <w:sz w:val="34"/>
          <w:szCs w:val="34"/>
        </w:rPr>
      </w:pPr>
      <w:r w:rsidRPr="00943617">
        <w:rPr>
          <w:rFonts w:ascii="Calibri Light" w:hAnsi="Calibri Light" w:cs="DIN-Regular"/>
          <w:color w:val="000000"/>
          <w:sz w:val="34"/>
          <w:szCs w:val="34"/>
        </w:rPr>
        <w:t>- Der arbeidet tilsier det skal vernesko brukes</w:t>
      </w:r>
    </w:p>
    <w:p w14:paraId="321832F0" w14:textId="35367BC2" w:rsidR="00711AA2" w:rsidRPr="00943617" w:rsidRDefault="00711AA2" w:rsidP="005537FA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E3683D">
        <w:rPr>
          <w:rFonts w:ascii="Calibri Light" w:hAnsi="Calibri Light" w:cs="DIN-Regular"/>
          <w:color w:val="000000"/>
          <w:sz w:val="34"/>
          <w:szCs w:val="34"/>
        </w:rPr>
        <w:t>•  Maskiner og utstyr skal ha en utstyrsansvarlig. Alt</w:t>
      </w:r>
      <w:r w:rsidR="005537FA" w:rsidRPr="00E3683D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E3683D">
        <w:rPr>
          <w:rFonts w:ascii="Calibri Light" w:hAnsi="Calibri Light" w:cs="DIN-Regular"/>
          <w:color w:val="000000"/>
          <w:sz w:val="34"/>
          <w:szCs w:val="34"/>
        </w:rPr>
        <w:t>maskinelt utstyr skal rutinemessig kontrolleres og</w:t>
      </w:r>
      <w:r w:rsidR="005537FA" w:rsidRPr="00E3683D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E3683D">
        <w:rPr>
          <w:rFonts w:ascii="Calibri Light" w:hAnsi="Calibri Light" w:cs="DIN-Regular"/>
          <w:color w:val="000000"/>
          <w:sz w:val="34"/>
          <w:szCs w:val="34"/>
        </w:rPr>
        <w:t>vedlikeholdes</w:t>
      </w:r>
      <w:r w:rsidR="005537FA" w:rsidRPr="00E3683D"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6566E957" w14:textId="77777777" w:rsidR="00711AA2" w:rsidRPr="00943617" w:rsidRDefault="00711AA2" w:rsidP="005537FA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943617">
        <w:rPr>
          <w:rFonts w:ascii="Calibri Light" w:hAnsi="Calibri Light" w:cs="DIN-Regular"/>
          <w:color w:val="000000"/>
          <w:sz w:val="34"/>
          <w:szCs w:val="34"/>
        </w:rPr>
        <w:t>• Skader som påføres maskiner eller verktøy skal straks</w:t>
      </w:r>
      <w:r w:rsidR="005537FA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943617">
        <w:rPr>
          <w:rFonts w:ascii="Calibri Light" w:hAnsi="Calibri Light" w:cs="DIN-Regular"/>
          <w:color w:val="000000"/>
          <w:sz w:val="34"/>
          <w:szCs w:val="34"/>
        </w:rPr>
        <w:t>meldes som avvik, og feil skal utbedres</w:t>
      </w:r>
      <w:r w:rsidR="005537FA"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3812ABBD" w14:textId="77777777" w:rsidR="00711AA2" w:rsidRDefault="00711AA2" w:rsidP="005537FA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943617">
        <w:rPr>
          <w:rFonts w:ascii="Calibri Light" w:hAnsi="Calibri Light" w:cs="DIN-Regular"/>
          <w:color w:val="000000"/>
          <w:sz w:val="34"/>
          <w:szCs w:val="34"/>
        </w:rPr>
        <w:t>• Det skal holdes god orden, og alt materiell legges på</w:t>
      </w:r>
      <w:r w:rsidR="005537FA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943617">
        <w:rPr>
          <w:rFonts w:ascii="Calibri Light" w:hAnsi="Calibri Light" w:cs="DIN-Regular"/>
          <w:color w:val="000000"/>
          <w:sz w:val="34"/>
          <w:szCs w:val="34"/>
        </w:rPr>
        <w:t>riktig plass etter bruk</w:t>
      </w:r>
      <w:r w:rsidR="005537FA"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3F53322C" w14:textId="77777777" w:rsidR="00B25569" w:rsidRDefault="00B25569" w:rsidP="005537FA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</w:p>
    <w:p w14:paraId="75B8AAE2" w14:textId="615F5FF9" w:rsidR="00B25569" w:rsidRPr="00F16B65" w:rsidRDefault="00B25569" w:rsidP="00CA4C2D">
      <w:pPr>
        <w:pStyle w:val="Overskrift2"/>
        <w:numPr>
          <w:ilvl w:val="1"/>
          <w:numId w:val="41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43" w:name="_Toc164253385"/>
      <w:r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lastRenderedPageBreak/>
        <w:t>AVTREKKSSKAP</w:t>
      </w:r>
      <w:bookmarkEnd w:id="43"/>
      <w:r w:rsidR="0061723B"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t xml:space="preserve"> </w:t>
      </w:r>
    </w:p>
    <w:p w14:paraId="48808554" w14:textId="77777777" w:rsidR="00B25569" w:rsidRPr="00B25569" w:rsidRDefault="00B25569" w:rsidP="00F87E36">
      <w:pPr>
        <w:autoSpaceDE w:val="0"/>
        <w:autoSpaceDN w:val="0"/>
        <w:adjustRightInd w:val="0"/>
        <w:spacing w:before="24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B25569">
        <w:rPr>
          <w:rFonts w:ascii="Calibri Light" w:hAnsi="Calibri Light" w:cs="DIN-Regular"/>
          <w:color w:val="000000"/>
          <w:sz w:val="34"/>
          <w:szCs w:val="34"/>
        </w:rPr>
        <w:t>• Rett bruk av ventilasjon og avtrekk skal sikre at ansatte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B25569">
        <w:rPr>
          <w:rFonts w:ascii="Calibri Light" w:hAnsi="Calibri Light" w:cs="DIN-Regular"/>
          <w:color w:val="000000"/>
          <w:sz w:val="34"/>
          <w:szCs w:val="34"/>
        </w:rPr>
        <w:t>og studenter ikke blir eksponert for farlige stoffer</w:t>
      </w:r>
      <w:r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0587D0A5" w14:textId="77777777" w:rsidR="00B25569" w:rsidRPr="00B25569" w:rsidRDefault="00B25569" w:rsidP="00F87E36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B25569">
        <w:rPr>
          <w:rFonts w:ascii="Calibri Light" w:hAnsi="Calibri Light" w:cs="DIN-Regular"/>
          <w:color w:val="000000"/>
          <w:sz w:val="34"/>
          <w:szCs w:val="34"/>
        </w:rPr>
        <w:t>• Avtrekksskap skal benyttes i samsvar med lokale rutiner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B25569">
        <w:rPr>
          <w:rFonts w:ascii="Calibri Light" w:hAnsi="Calibri Light" w:cs="DIN-Regular"/>
          <w:color w:val="000000"/>
          <w:sz w:val="34"/>
          <w:szCs w:val="34"/>
        </w:rPr>
        <w:t>og rutiner for hvert enkelt skap</w:t>
      </w:r>
      <w:r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465BF759" w14:textId="77777777" w:rsidR="00B25569" w:rsidRPr="00B25569" w:rsidRDefault="00B25569" w:rsidP="00F87E36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B25569">
        <w:rPr>
          <w:rFonts w:ascii="Calibri Light" w:hAnsi="Calibri Light" w:cs="DIN-Regular"/>
          <w:color w:val="000000"/>
          <w:sz w:val="34"/>
          <w:szCs w:val="34"/>
        </w:rPr>
        <w:t>• Riktig bruk fører til bedre kapasitet for de som har behov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B25569">
        <w:rPr>
          <w:rFonts w:ascii="Calibri Light" w:hAnsi="Calibri Light" w:cs="DIN-Regular"/>
          <w:color w:val="000000"/>
          <w:sz w:val="34"/>
          <w:szCs w:val="34"/>
        </w:rPr>
        <w:t>for avtrekk og reduserer energiforbruket</w:t>
      </w:r>
      <w:r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512CEE05" w14:textId="4B103BA5" w:rsidR="00B25569" w:rsidRPr="00B25569" w:rsidRDefault="00B25569" w:rsidP="00F87E36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B25569">
        <w:rPr>
          <w:rFonts w:ascii="Calibri Light" w:hAnsi="Calibri Light" w:cs="DIN-Regular"/>
          <w:color w:val="000000"/>
          <w:sz w:val="34"/>
          <w:szCs w:val="34"/>
        </w:rPr>
        <w:t xml:space="preserve">• </w:t>
      </w:r>
      <w:r w:rsidR="0016097B">
        <w:rPr>
          <w:rFonts w:ascii="Calibri Light" w:hAnsi="Calibri Light" w:cs="DIN-Regular"/>
          <w:color w:val="000000"/>
          <w:sz w:val="34"/>
          <w:szCs w:val="34"/>
        </w:rPr>
        <w:t>HMS-kontakt</w:t>
      </w:r>
      <w:r w:rsidRPr="00B25569">
        <w:rPr>
          <w:rFonts w:ascii="Calibri Light" w:hAnsi="Calibri Light" w:cs="DIN-Regular"/>
          <w:color w:val="000000"/>
          <w:sz w:val="34"/>
          <w:szCs w:val="34"/>
        </w:rPr>
        <w:t xml:space="preserve"> har ansvar for å følge opp rett bruk</w:t>
      </w:r>
      <w:r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43B403BE" w14:textId="77777777" w:rsidR="00B25569" w:rsidRPr="00B25569" w:rsidRDefault="00B25569" w:rsidP="00F87E36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B25569">
        <w:rPr>
          <w:rFonts w:ascii="Calibri Light" w:hAnsi="Calibri Light" w:cs="DIN-Regular"/>
          <w:color w:val="000000"/>
          <w:sz w:val="34"/>
          <w:szCs w:val="34"/>
        </w:rPr>
        <w:t>• Skapene skal kontrolleres jevnlig</w:t>
      </w:r>
      <w:r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6C006643" w14:textId="77777777" w:rsidR="00B25569" w:rsidRPr="00B25569" w:rsidRDefault="00B25569" w:rsidP="00F87E36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B25569">
        <w:rPr>
          <w:rFonts w:ascii="Calibri Light" w:hAnsi="Calibri Light" w:cs="DIN-Regular"/>
          <w:color w:val="000000"/>
          <w:sz w:val="34"/>
          <w:szCs w:val="34"/>
        </w:rPr>
        <w:t>• Lufthastigheten i avtrekksskap skal være 0,5 m/s</w:t>
      </w:r>
      <w:r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66601B2A" w14:textId="77777777" w:rsidR="00F87E36" w:rsidRDefault="00F87E36" w:rsidP="00B2556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-Bold"/>
          <w:b/>
          <w:bCs/>
          <w:color w:val="000000"/>
          <w:sz w:val="34"/>
          <w:szCs w:val="34"/>
        </w:rPr>
      </w:pPr>
    </w:p>
    <w:p w14:paraId="0FFEF9CB" w14:textId="77777777" w:rsidR="00B25569" w:rsidRPr="00B25569" w:rsidRDefault="00B25569" w:rsidP="00B2556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-Bold"/>
          <w:b/>
          <w:bCs/>
          <w:color w:val="000000"/>
          <w:sz w:val="34"/>
          <w:szCs w:val="34"/>
        </w:rPr>
      </w:pPr>
      <w:r w:rsidRPr="00B25569">
        <w:rPr>
          <w:rFonts w:ascii="Calibri Light" w:hAnsi="Calibri Light" w:cs="DINPro-Bold"/>
          <w:b/>
          <w:bCs/>
          <w:color w:val="000000"/>
          <w:sz w:val="34"/>
          <w:szCs w:val="34"/>
        </w:rPr>
        <w:t>Definisjoner på avtrekksskap</w:t>
      </w:r>
    </w:p>
    <w:p w14:paraId="43C1AAED" w14:textId="77777777" w:rsidR="00B25569" w:rsidRPr="00B25569" w:rsidRDefault="00B25569" w:rsidP="00F87E3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DINPro"/>
          <w:color w:val="000000"/>
          <w:sz w:val="34"/>
          <w:szCs w:val="34"/>
        </w:rPr>
      </w:pPr>
      <w:r w:rsidRPr="00B25569">
        <w:rPr>
          <w:rFonts w:ascii="Calibri Light" w:hAnsi="Calibri Light" w:cs="DINPro"/>
          <w:color w:val="000000"/>
          <w:sz w:val="34"/>
          <w:szCs w:val="34"/>
        </w:rPr>
        <w:t>Prinsipp: Slippe kjemisk damp ut av bygningen eller absorbere</w:t>
      </w:r>
    </w:p>
    <w:p w14:paraId="77C71931" w14:textId="77777777" w:rsidR="00B25569" w:rsidRPr="00B25569" w:rsidRDefault="00B25569" w:rsidP="00B2556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000000"/>
          <w:sz w:val="34"/>
          <w:szCs w:val="34"/>
        </w:rPr>
      </w:pPr>
      <w:r w:rsidRPr="00B25569">
        <w:rPr>
          <w:rFonts w:ascii="Calibri Light" w:hAnsi="Calibri Light" w:cs="DINPro"/>
          <w:color w:val="000000"/>
          <w:sz w:val="34"/>
          <w:szCs w:val="34"/>
        </w:rPr>
        <w:t>dampen med karbonfilter. Formålet er å håndtere kjemisk</w:t>
      </w:r>
    </w:p>
    <w:p w14:paraId="2C1E5780" w14:textId="77777777" w:rsidR="00B25569" w:rsidRPr="00B25569" w:rsidRDefault="00B25569" w:rsidP="00B2556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-Bold"/>
          <w:b/>
          <w:bCs/>
          <w:color w:val="000000"/>
          <w:sz w:val="34"/>
          <w:szCs w:val="34"/>
        </w:rPr>
      </w:pPr>
      <w:r w:rsidRPr="00B25569">
        <w:rPr>
          <w:rFonts w:ascii="Calibri Light" w:hAnsi="Calibri Light" w:cs="DINPro"/>
          <w:color w:val="000000"/>
          <w:sz w:val="34"/>
          <w:szCs w:val="34"/>
        </w:rPr>
        <w:t xml:space="preserve">damp, inkludert sterke syrer og baser. </w:t>
      </w:r>
      <w:r w:rsidRPr="00B25569">
        <w:rPr>
          <w:rFonts w:ascii="Calibri Light" w:hAnsi="Calibri Light" w:cs="DINPro-Bold"/>
          <w:b/>
          <w:bCs/>
          <w:color w:val="000000"/>
          <w:sz w:val="34"/>
          <w:szCs w:val="34"/>
        </w:rPr>
        <w:t>Beskytter operatør.</w:t>
      </w:r>
    </w:p>
    <w:p w14:paraId="230F9627" w14:textId="77777777" w:rsidR="00B25569" w:rsidRDefault="00B25569" w:rsidP="00B25569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</w:p>
    <w:tbl>
      <w:tblPr>
        <w:tblStyle w:val="Tabellrutenett"/>
        <w:tblW w:w="0" w:type="auto"/>
        <w:tblInd w:w="284" w:type="dxa"/>
        <w:tblLook w:val="04A0" w:firstRow="1" w:lastRow="0" w:firstColumn="1" w:lastColumn="0" w:noHBand="0" w:noVBand="1"/>
      </w:tblPr>
      <w:tblGrid>
        <w:gridCol w:w="2121"/>
        <w:gridCol w:w="7224"/>
      </w:tblGrid>
      <w:tr w:rsidR="00F87E36" w14:paraId="29333A6D" w14:textId="77777777" w:rsidTr="007F188B">
        <w:trPr>
          <w:trHeight w:val="483"/>
        </w:trPr>
        <w:tc>
          <w:tcPr>
            <w:tcW w:w="9345" w:type="dxa"/>
            <w:gridSpan w:val="2"/>
            <w:shd w:val="clear" w:color="auto" w:fill="CCFFCC"/>
          </w:tcPr>
          <w:p w14:paraId="2800290A" w14:textId="77777777" w:rsidR="00F87E36" w:rsidRPr="00F87E36" w:rsidRDefault="00F87E36" w:rsidP="00B25569">
            <w:pPr>
              <w:autoSpaceDE w:val="0"/>
              <w:autoSpaceDN w:val="0"/>
              <w:adjustRightInd w:val="0"/>
              <w:spacing w:before="60"/>
              <w:rPr>
                <w:rFonts w:ascii="Calibri Light" w:hAnsi="Calibri Light" w:cs="DIN-Regular"/>
                <w:color w:val="000000"/>
                <w:sz w:val="36"/>
                <w:szCs w:val="36"/>
              </w:rPr>
            </w:pPr>
            <w:r w:rsidRPr="00F87E36">
              <w:rPr>
                <w:rFonts w:ascii="Calibri Light" w:hAnsi="Calibri Light" w:cs="DINPro-Bold"/>
                <w:b/>
                <w:bCs/>
                <w:sz w:val="36"/>
                <w:szCs w:val="36"/>
              </w:rPr>
              <w:t>Kontroll av avtrekksskap</w:t>
            </w:r>
          </w:p>
        </w:tc>
      </w:tr>
      <w:tr w:rsidR="00F87E36" w14:paraId="249E1104" w14:textId="77777777" w:rsidTr="007F188B">
        <w:trPr>
          <w:trHeight w:val="483"/>
        </w:trPr>
        <w:tc>
          <w:tcPr>
            <w:tcW w:w="2121" w:type="dxa"/>
            <w:shd w:val="clear" w:color="auto" w:fill="CCFFCC"/>
          </w:tcPr>
          <w:p w14:paraId="2D55409D" w14:textId="77777777" w:rsidR="00F87E36" w:rsidRPr="00F87E36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2"/>
                <w:szCs w:val="32"/>
              </w:rPr>
            </w:pPr>
            <w:r w:rsidRPr="00F87E36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 xml:space="preserve">Luke </w:t>
            </w:r>
          </w:p>
        </w:tc>
        <w:tc>
          <w:tcPr>
            <w:tcW w:w="7224" w:type="dxa"/>
          </w:tcPr>
          <w:p w14:paraId="3A9C98C8" w14:textId="77777777" w:rsidR="00F87E36" w:rsidRPr="00AB713A" w:rsidRDefault="00F87E36" w:rsidP="00AB713A">
            <w:pPr>
              <w:autoSpaceDE w:val="0"/>
              <w:autoSpaceDN w:val="0"/>
              <w:adjustRightInd w:val="0"/>
              <w:spacing w:before="120" w:after="120"/>
              <w:rPr>
                <w:rFonts w:ascii="Calibri Light" w:hAnsi="Calibri Light" w:cs="DINPro"/>
                <w:sz w:val="30"/>
                <w:szCs w:val="30"/>
              </w:rPr>
            </w:pPr>
            <w:r w:rsidRPr="00AB713A">
              <w:rPr>
                <w:rFonts w:ascii="Calibri Light" w:hAnsi="Calibri Light" w:cs="DINPro"/>
                <w:sz w:val="30"/>
                <w:szCs w:val="30"/>
              </w:rPr>
              <w:t>Går luken som den skal? Ved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inspeksjon av gamle avtrekksskap;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sjekk wirene som løfter skapluken,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og kontroller at luken kan sikres med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låse- og stoppinner for å hindre at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luken faller helt igjen hvis wiren ryker .</w:t>
            </w:r>
          </w:p>
        </w:tc>
      </w:tr>
      <w:tr w:rsidR="00F87E36" w14:paraId="3F12E9B9" w14:textId="77777777" w:rsidTr="007F188B">
        <w:trPr>
          <w:trHeight w:val="483"/>
        </w:trPr>
        <w:tc>
          <w:tcPr>
            <w:tcW w:w="2121" w:type="dxa"/>
            <w:shd w:val="clear" w:color="auto" w:fill="CCFFCC"/>
          </w:tcPr>
          <w:p w14:paraId="5EFF908E" w14:textId="77777777" w:rsidR="00F87E36" w:rsidRPr="00F87E36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F87E36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Lys</w:t>
            </w:r>
          </w:p>
        </w:tc>
        <w:tc>
          <w:tcPr>
            <w:tcW w:w="7224" w:type="dxa"/>
          </w:tcPr>
          <w:p w14:paraId="0D598A14" w14:textId="77777777" w:rsidR="00F87E36" w:rsidRPr="00AB713A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AB713A">
              <w:rPr>
                <w:rFonts w:ascii="Calibri Light" w:hAnsi="Calibri Light" w:cs="DINPro"/>
                <w:sz w:val="30"/>
                <w:szCs w:val="30"/>
              </w:rPr>
              <w:t>Virker lyset?</w:t>
            </w:r>
          </w:p>
        </w:tc>
      </w:tr>
      <w:tr w:rsidR="00F87E36" w14:paraId="38F7FF22" w14:textId="77777777" w:rsidTr="007F188B">
        <w:trPr>
          <w:trHeight w:val="483"/>
        </w:trPr>
        <w:tc>
          <w:tcPr>
            <w:tcW w:w="2121" w:type="dxa"/>
            <w:shd w:val="clear" w:color="auto" w:fill="CCFFCC"/>
          </w:tcPr>
          <w:p w14:paraId="539D2A7C" w14:textId="77777777" w:rsidR="00F87E36" w:rsidRPr="00F87E36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F87E36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Renhet</w:t>
            </w:r>
          </w:p>
        </w:tc>
        <w:tc>
          <w:tcPr>
            <w:tcW w:w="7224" w:type="dxa"/>
          </w:tcPr>
          <w:p w14:paraId="4F73AD70" w14:textId="77777777" w:rsidR="00F87E36" w:rsidRPr="00AB713A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AB713A">
              <w:rPr>
                <w:rFonts w:ascii="Calibri Light" w:hAnsi="Calibri Light" w:cs="DINPro"/>
                <w:sz w:val="30"/>
                <w:szCs w:val="30"/>
              </w:rPr>
              <w:t>Er det rent på overflater i skapet,</w:t>
            </w:r>
          </w:p>
          <w:p w14:paraId="23D18C16" w14:textId="77777777" w:rsidR="00F87E36" w:rsidRPr="00AB713A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AB713A">
              <w:rPr>
                <w:rFonts w:ascii="Calibri Light" w:hAnsi="Calibri Light" w:cs="DINPro"/>
                <w:sz w:val="30"/>
                <w:szCs w:val="30"/>
              </w:rPr>
              <w:t>skjerm over lys, spalter o.l.?</w:t>
            </w:r>
          </w:p>
        </w:tc>
      </w:tr>
      <w:tr w:rsidR="00F87E36" w14:paraId="3C476576" w14:textId="77777777" w:rsidTr="007F188B">
        <w:trPr>
          <w:trHeight w:val="483"/>
        </w:trPr>
        <w:tc>
          <w:tcPr>
            <w:tcW w:w="2121" w:type="dxa"/>
            <w:shd w:val="clear" w:color="auto" w:fill="CCFFCC"/>
          </w:tcPr>
          <w:p w14:paraId="1D039EB5" w14:textId="77777777" w:rsidR="00F87E36" w:rsidRPr="00F87E36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F87E36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Regulering</w:t>
            </w:r>
          </w:p>
        </w:tc>
        <w:tc>
          <w:tcPr>
            <w:tcW w:w="7224" w:type="dxa"/>
          </w:tcPr>
          <w:p w14:paraId="2EEC5A0D" w14:textId="77777777" w:rsidR="00F87E36" w:rsidRPr="00AB713A" w:rsidRDefault="00F87E36" w:rsidP="00AB713A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AB713A">
              <w:rPr>
                <w:rFonts w:ascii="Calibri Light" w:hAnsi="Calibri Light" w:cs="DINPro"/>
                <w:sz w:val="30"/>
                <w:szCs w:val="30"/>
              </w:rPr>
              <w:t>Kan en regulere avtrekk i topp eller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bunn ?</w:t>
            </w:r>
          </w:p>
        </w:tc>
      </w:tr>
      <w:tr w:rsidR="00F87E36" w14:paraId="0824BDA7" w14:textId="77777777" w:rsidTr="007F188B">
        <w:trPr>
          <w:trHeight w:val="483"/>
        </w:trPr>
        <w:tc>
          <w:tcPr>
            <w:tcW w:w="2121" w:type="dxa"/>
            <w:shd w:val="clear" w:color="auto" w:fill="CCFFCC"/>
          </w:tcPr>
          <w:p w14:paraId="1A0C3750" w14:textId="77777777" w:rsidR="00F87E36" w:rsidRPr="00F87E36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F87E36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Bryter/</w:t>
            </w:r>
          </w:p>
          <w:p w14:paraId="61B2AA90" w14:textId="77777777" w:rsidR="00F87E36" w:rsidRPr="00F87E36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F87E36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knapp</w:t>
            </w:r>
          </w:p>
        </w:tc>
        <w:tc>
          <w:tcPr>
            <w:tcW w:w="7224" w:type="dxa"/>
          </w:tcPr>
          <w:p w14:paraId="1E46407D" w14:textId="77777777" w:rsidR="00F87E36" w:rsidRPr="00AB713A" w:rsidRDefault="00F87E36" w:rsidP="00AB713A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AB713A">
              <w:rPr>
                <w:rFonts w:ascii="Calibri Light" w:hAnsi="Calibri Light" w:cs="DINPro"/>
                <w:sz w:val="30"/>
                <w:szCs w:val="30"/>
              </w:rPr>
              <w:t>Er det bryter/knapp for justering av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max avtrekk, samt indikasjonslys?</w:t>
            </w:r>
          </w:p>
        </w:tc>
      </w:tr>
      <w:tr w:rsidR="00F87E36" w14:paraId="384A26B7" w14:textId="77777777" w:rsidTr="007F188B">
        <w:trPr>
          <w:trHeight w:val="483"/>
        </w:trPr>
        <w:tc>
          <w:tcPr>
            <w:tcW w:w="2121" w:type="dxa"/>
            <w:shd w:val="clear" w:color="auto" w:fill="CCFFCC"/>
          </w:tcPr>
          <w:p w14:paraId="048C52AA" w14:textId="77777777" w:rsidR="00F87E36" w:rsidRPr="00F87E36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F87E36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Klistremerker</w:t>
            </w:r>
          </w:p>
        </w:tc>
        <w:tc>
          <w:tcPr>
            <w:tcW w:w="7224" w:type="dxa"/>
          </w:tcPr>
          <w:p w14:paraId="164BF091" w14:textId="77777777" w:rsidR="00F87E36" w:rsidRPr="00AB713A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AB713A">
              <w:rPr>
                <w:rFonts w:ascii="Calibri Light" w:hAnsi="Calibri Light" w:cs="DINPro"/>
                <w:sz w:val="30"/>
                <w:szCs w:val="30"/>
              </w:rPr>
              <w:t>Er det montert klistremerker for «max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åpnings-høyde» for luke og merke for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«Hold luken helt nede når skapet ikke</w:t>
            </w:r>
          </w:p>
          <w:p w14:paraId="7A58B5FA" w14:textId="77777777" w:rsidR="00F87E36" w:rsidRPr="00AB713A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AB713A">
              <w:rPr>
                <w:rFonts w:ascii="Calibri Light" w:hAnsi="Calibri Light" w:cs="DINPro"/>
                <w:sz w:val="30"/>
                <w:szCs w:val="30"/>
              </w:rPr>
              <w:t>er i bruk»?</w:t>
            </w:r>
          </w:p>
        </w:tc>
      </w:tr>
      <w:tr w:rsidR="00AB713A" w14:paraId="3C676AD8" w14:textId="77777777" w:rsidTr="007F188B">
        <w:trPr>
          <w:trHeight w:val="483"/>
        </w:trPr>
        <w:tc>
          <w:tcPr>
            <w:tcW w:w="9345" w:type="dxa"/>
            <w:gridSpan w:val="2"/>
            <w:shd w:val="clear" w:color="auto" w:fill="CCFFCC"/>
          </w:tcPr>
          <w:p w14:paraId="0FBC0DBB" w14:textId="77777777" w:rsidR="00AB713A" w:rsidRPr="00F87E36" w:rsidRDefault="00AB713A" w:rsidP="007F188B">
            <w:pPr>
              <w:autoSpaceDE w:val="0"/>
              <w:autoSpaceDN w:val="0"/>
              <w:adjustRightInd w:val="0"/>
              <w:spacing w:before="60"/>
              <w:rPr>
                <w:rFonts w:ascii="Calibri Light" w:hAnsi="Calibri Light" w:cs="DIN-Regular"/>
                <w:color w:val="000000"/>
                <w:sz w:val="36"/>
                <w:szCs w:val="36"/>
              </w:rPr>
            </w:pPr>
            <w:r w:rsidRPr="00F87E36">
              <w:rPr>
                <w:rFonts w:ascii="Calibri Light" w:hAnsi="Calibri Light" w:cs="DINPro-Bold"/>
                <w:b/>
                <w:bCs/>
                <w:sz w:val="36"/>
                <w:szCs w:val="36"/>
              </w:rPr>
              <w:lastRenderedPageBreak/>
              <w:t>Kontroll av avtrekksskap</w:t>
            </w:r>
          </w:p>
        </w:tc>
      </w:tr>
      <w:tr w:rsidR="00F87E36" w14:paraId="4103DB2C" w14:textId="77777777" w:rsidTr="007F188B">
        <w:trPr>
          <w:trHeight w:val="483"/>
        </w:trPr>
        <w:tc>
          <w:tcPr>
            <w:tcW w:w="2121" w:type="dxa"/>
            <w:shd w:val="clear" w:color="auto" w:fill="CCFFCC"/>
          </w:tcPr>
          <w:p w14:paraId="667AA4E0" w14:textId="77777777" w:rsidR="00F87E36" w:rsidRPr="00F87E36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F87E36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Tømt skap</w:t>
            </w:r>
          </w:p>
        </w:tc>
        <w:tc>
          <w:tcPr>
            <w:tcW w:w="7224" w:type="dxa"/>
          </w:tcPr>
          <w:p w14:paraId="0A141F5D" w14:textId="77777777" w:rsidR="00F87E36" w:rsidRPr="00AB713A" w:rsidRDefault="00F87E36" w:rsidP="00AB713A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AB713A">
              <w:rPr>
                <w:rFonts w:ascii="Calibri Light" w:hAnsi="Calibri Light" w:cs="DINPro"/>
                <w:sz w:val="30"/>
                <w:szCs w:val="30"/>
              </w:rPr>
              <w:t>Er skap tømt ved måling? (Utstyr i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skapet vil forstyrre luftstrømmen og gi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unøyaktig måling)</w:t>
            </w:r>
          </w:p>
        </w:tc>
      </w:tr>
      <w:tr w:rsidR="00F87E36" w14:paraId="305D427C" w14:textId="77777777" w:rsidTr="007F188B">
        <w:trPr>
          <w:trHeight w:val="483"/>
        </w:trPr>
        <w:tc>
          <w:tcPr>
            <w:tcW w:w="2121" w:type="dxa"/>
            <w:shd w:val="clear" w:color="auto" w:fill="CCFFCC"/>
          </w:tcPr>
          <w:p w14:paraId="4BFBFD27" w14:textId="77777777" w:rsidR="00F87E36" w:rsidRPr="00F87E36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F87E36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Åpningshøyde</w:t>
            </w:r>
          </w:p>
          <w:p w14:paraId="1D2B96AA" w14:textId="77777777" w:rsidR="00F87E36" w:rsidRPr="00F87E36" w:rsidRDefault="00F87E36" w:rsidP="00F87E36">
            <w:pPr>
              <w:autoSpaceDE w:val="0"/>
              <w:autoSpaceDN w:val="0"/>
              <w:adjustRightInd w:val="0"/>
              <w:spacing w:before="60"/>
              <w:rPr>
                <w:rFonts w:ascii="Calibri Light" w:hAnsi="Calibri Light" w:cs="DIN-Regular"/>
                <w:color w:val="000000"/>
                <w:sz w:val="32"/>
                <w:szCs w:val="32"/>
              </w:rPr>
            </w:pPr>
            <w:r w:rsidRPr="00F87E36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og lufthastighet</w:t>
            </w:r>
          </w:p>
        </w:tc>
        <w:tc>
          <w:tcPr>
            <w:tcW w:w="7224" w:type="dxa"/>
          </w:tcPr>
          <w:p w14:paraId="2C3FB4E7" w14:textId="77777777" w:rsidR="00F87E36" w:rsidRPr="00AB713A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AB713A">
              <w:rPr>
                <w:rFonts w:ascii="Calibri Light" w:hAnsi="Calibri Light" w:cs="DINPro"/>
                <w:sz w:val="30"/>
                <w:szCs w:val="30"/>
              </w:rPr>
              <w:t>Ved åpningshøyde på 30 cm skal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gjennomsnittshastighet (griphastighet)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i den frie åpningen være minimum 0,4</w:t>
            </w:r>
          </w:p>
          <w:p w14:paraId="230BBDCA" w14:textId="77777777" w:rsidR="00F87E36" w:rsidRPr="00AB713A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AB713A">
              <w:rPr>
                <w:rFonts w:ascii="Calibri Light" w:hAnsi="Calibri Light" w:cs="DINPro"/>
                <w:sz w:val="30"/>
                <w:szCs w:val="30"/>
              </w:rPr>
              <w:t>m/s, helst 0,5 m/s. Ved måling skal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maks 80 % av skapene i rommet ha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en åpning på 30 cm, de øvrige skal ha</w:t>
            </w:r>
          </w:p>
          <w:p w14:paraId="147CA6E2" w14:textId="77777777" w:rsidR="00F87E36" w:rsidRPr="00AB713A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AB713A">
              <w:rPr>
                <w:rFonts w:ascii="Calibri Light" w:hAnsi="Calibri Light" w:cs="DINPro"/>
                <w:sz w:val="30"/>
                <w:szCs w:val="30"/>
              </w:rPr>
              <w:t>mindre åpning. Kontrollmålingen er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en gjennomsnittshastighet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i åpnings-tverrsnittet.</w:t>
            </w:r>
          </w:p>
          <w:p w14:paraId="0D1ADDEF" w14:textId="77777777" w:rsidR="00F87E36" w:rsidRPr="00AB713A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AB713A">
              <w:rPr>
                <w:rFonts w:ascii="Calibri Light" w:hAnsi="Calibri Light" w:cs="DINPro"/>
                <w:sz w:val="30"/>
                <w:szCs w:val="30"/>
              </w:rPr>
              <w:t>Målingene utføres med vaneometer.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Antall målepunkter i horisontalplanet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er avhengig av bredde på skapet (5-7</w:t>
            </w:r>
          </w:p>
          <w:p w14:paraId="5AC0C548" w14:textId="77777777" w:rsidR="00F87E36" w:rsidRPr="00AB713A" w:rsidRDefault="00F87E36" w:rsidP="00F87E36">
            <w:pPr>
              <w:autoSpaceDE w:val="0"/>
              <w:autoSpaceDN w:val="0"/>
              <w:adjustRightInd w:val="0"/>
              <w:spacing w:before="60"/>
              <w:rPr>
                <w:rFonts w:ascii="Calibri Light" w:hAnsi="Calibri Light" w:cs="DIN-Regular"/>
                <w:color w:val="000000"/>
                <w:sz w:val="30"/>
                <w:szCs w:val="30"/>
              </w:rPr>
            </w:pPr>
            <w:r w:rsidRPr="00AB713A">
              <w:rPr>
                <w:rFonts w:ascii="Calibri Light" w:hAnsi="Calibri Light" w:cs="DINPro"/>
                <w:sz w:val="30"/>
                <w:szCs w:val="30"/>
              </w:rPr>
              <w:t>målinger).</w:t>
            </w:r>
          </w:p>
        </w:tc>
      </w:tr>
      <w:tr w:rsidR="00F87E36" w14:paraId="4D369A4D" w14:textId="77777777" w:rsidTr="007F188B">
        <w:trPr>
          <w:trHeight w:val="483"/>
        </w:trPr>
        <w:tc>
          <w:tcPr>
            <w:tcW w:w="2121" w:type="dxa"/>
            <w:shd w:val="clear" w:color="auto" w:fill="CCFFCC"/>
          </w:tcPr>
          <w:p w14:paraId="04CC5509" w14:textId="77777777" w:rsidR="00F87E36" w:rsidRPr="00AB713A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AB713A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Fri</w:t>
            </w:r>
          </w:p>
          <w:p w14:paraId="2DE6E069" w14:textId="77777777" w:rsidR="00F87E36" w:rsidRPr="00AB713A" w:rsidRDefault="00F87E36" w:rsidP="00F87E36">
            <w:pPr>
              <w:autoSpaceDE w:val="0"/>
              <w:autoSpaceDN w:val="0"/>
              <w:adjustRightInd w:val="0"/>
              <w:spacing w:before="60"/>
              <w:rPr>
                <w:rFonts w:ascii="Calibri Light" w:hAnsi="Calibri Light" w:cs="DIN-Regular"/>
                <w:color w:val="000000"/>
                <w:sz w:val="32"/>
                <w:szCs w:val="32"/>
              </w:rPr>
            </w:pPr>
            <w:r w:rsidRPr="00AB713A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luftstrøm</w:t>
            </w:r>
          </w:p>
        </w:tc>
        <w:tc>
          <w:tcPr>
            <w:tcW w:w="7224" w:type="dxa"/>
          </w:tcPr>
          <w:p w14:paraId="0D3BE115" w14:textId="77777777" w:rsidR="00F87E36" w:rsidRPr="00AB713A" w:rsidRDefault="00F87E36" w:rsidP="00AB713A">
            <w:pPr>
              <w:autoSpaceDE w:val="0"/>
              <w:autoSpaceDN w:val="0"/>
              <w:adjustRightInd w:val="0"/>
              <w:rPr>
                <w:rFonts w:ascii="Calibri Light" w:hAnsi="Calibri Light" w:cs="DIN-Regular"/>
                <w:color w:val="000000"/>
                <w:sz w:val="30"/>
                <w:szCs w:val="30"/>
              </w:rPr>
            </w:pPr>
            <w:r w:rsidRPr="00AB713A">
              <w:rPr>
                <w:rFonts w:ascii="Calibri Light" w:hAnsi="Calibri Light" w:cs="DINPro"/>
                <w:sz w:val="30"/>
                <w:szCs w:val="30"/>
              </w:rPr>
              <w:t>Sjekk at kroppen ikke skjermer for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luft-strømningene i lukeåpningen og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vaneometer.</w:t>
            </w:r>
          </w:p>
        </w:tc>
      </w:tr>
      <w:tr w:rsidR="00F87E36" w14:paraId="7CAEA9AE" w14:textId="77777777" w:rsidTr="007F188B">
        <w:trPr>
          <w:trHeight w:val="483"/>
        </w:trPr>
        <w:tc>
          <w:tcPr>
            <w:tcW w:w="2121" w:type="dxa"/>
            <w:shd w:val="clear" w:color="auto" w:fill="CCFFCC"/>
          </w:tcPr>
          <w:p w14:paraId="42CA543D" w14:textId="77777777" w:rsidR="00F87E36" w:rsidRPr="00AB713A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AB713A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Undertrykk</w:t>
            </w:r>
          </w:p>
          <w:p w14:paraId="670E80F3" w14:textId="77777777" w:rsidR="00F87E36" w:rsidRPr="00AB713A" w:rsidRDefault="00F87E36" w:rsidP="00F87E36">
            <w:pPr>
              <w:autoSpaceDE w:val="0"/>
              <w:autoSpaceDN w:val="0"/>
              <w:adjustRightInd w:val="0"/>
              <w:spacing w:before="60"/>
              <w:rPr>
                <w:rFonts w:ascii="Calibri Light" w:hAnsi="Calibri Light" w:cs="DIN-Regular"/>
                <w:color w:val="000000"/>
                <w:sz w:val="32"/>
                <w:szCs w:val="32"/>
              </w:rPr>
            </w:pPr>
            <w:r w:rsidRPr="00AB713A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i rommet</w:t>
            </w:r>
          </w:p>
        </w:tc>
        <w:tc>
          <w:tcPr>
            <w:tcW w:w="7224" w:type="dxa"/>
          </w:tcPr>
          <w:p w14:paraId="3275CD7C" w14:textId="77777777" w:rsidR="00F87E36" w:rsidRPr="00AB713A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AB713A">
              <w:rPr>
                <w:rFonts w:ascii="Calibri Light" w:hAnsi="Calibri Light" w:cs="DINPro"/>
                <w:sz w:val="30"/>
                <w:szCs w:val="30"/>
              </w:rPr>
              <w:t>Sjekk at det er svakt undertrykk i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rommet ved åpningshøyde på 30 cm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for ikke mer enn 80% av skapene og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ved lukene i lukket stilling (gjøres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ved å åpne en liten glipe på 1-2 cm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på dør til korridor. Bruk røykampull,</w:t>
            </w:r>
          </w:p>
          <w:p w14:paraId="6C58D467" w14:textId="77777777" w:rsidR="00F87E36" w:rsidRPr="00AB713A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AB713A">
              <w:rPr>
                <w:rFonts w:ascii="Calibri Light" w:hAnsi="Calibri Light" w:cs="DINPro"/>
                <w:sz w:val="30"/>
                <w:szCs w:val="30"/>
              </w:rPr>
              <w:t>hastighetsmåler, nesen for å sjekke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at det er undertrykk i rommet. Det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skal ikke være vanskelig å åpne dør i</w:t>
            </w:r>
          </w:p>
          <w:p w14:paraId="26D962C3" w14:textId="77777777" w:rsidR="00F87E36" w:rsidRPr="00AB713A" w:rsidRDefault="00F87E36" w:rsidP="00F87E36">
            <w:pPr>
              <w:autoSpaceDE w:val="0"/>
              <w:autoSpaceDN w:val="0"/>
              <w:adjustRightInd w:val="0"/>
              <w:spacing w:before="60"/>
              <w:rPr>
                <w:rFonts w:ascii="Calibri Light" w:hAnsi="Calibri Light" w:cs="DIN-Regular"/>
                <w:color w:val="000000"/>
                <w:sz w:val="30"/>
                <w:szCs w:val="30"/>
              </w:rPr>
            </w:pPr>
            <w:r w:rsidRPr="00AB713A">
              <w:rPr>
                <w:rFonts w:ascii="Calibri Light" w:hAnsi="Calibri Light" w:cs="DINPro"/>
                <w:sz w:val="30"/>
                <w:szCs w:val="30"/>
              </w:rPr>
              <w:t>korridor</w:t>
            </w:r>
          </w:p>
        </w:tc>
      </w:tr>
    </w:tbl>
    <w:p w14:paraId="53B0660E" w14:textId="77777777" w:rsidR="00F87E36" w:rsidRDefault="00F87E36" w:rsidP="00B25569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</w:p>
    <w:p w14:paraId="31480C04" w14:textId="510B1C9A" w:rsidR="007F188B" w:rsidRDefault="007F188B" w:rsidP="00B25569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</w:p>
    <w:p w14:paraId="3401C2A1" w14:textId="77777777" w:rsidR="005A57A3" w:rsidRDefault="005A57A3" w:rsidP="00B25569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</w:p>
    <w:p w14:paraId="429477C6" w14:textId="77777777" w:rsidR="005A57A3" w:rsidRDefault="005A57A3" w:rsidP="00B25569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</w:p>
    <w:p w14:paraId="54C3C63D" w14:textId="77777777" w:rsidR="005A57A3" w:rsidRDefault="005A57A3" w:rsidP="00B25569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</w:p>
    <w:p w14:paraId="7598EDCB" w14:textId="77777777" w:rsidR="005A57A3" w:rsidRDefault="005A57A3" w:rsidP="00B25569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</w:p>
    <w:p w14:paraId="06E78A92" w14:textId="77777777" w:rsidR="005A57A3" w:rsidRDefault="005A57A3" w:rsidP="00B25569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</w:p>
    <w:p w14:paraId="7BBBC665" w14:textId="77777777" w:rsidR="005A57A3" w:rsidRDefault="005A57A3" w:rsidP="00B25569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</w:p>
    <w:p w14:paraId="6DB71C35" w14:textId="77777777" w:rsidR="005A57A3" w:rsidRDefault="005A57A3" w:rsidP="00B25569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</w:p>
    <w:p w14:paraId="24C1FF7D" w14:textId="77777777" w:rsidR="005A57A3" w:rsidRPr="005A57A3" w:rsidRDefault="005A57A3" w:rsidP="00B25569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</w:p>
    <w:p w14:paraId="417316FB" w14:textId="09B2E738" w:rsidR="007F188B" w:rsidRPr="005A57A3" w:rsidRDefault="007F188B" w:rsidP="00CA4C2D">
      <w:pPr>
        <w:pStyle w:val="Overskrift2"/>
        <w:numPr>
          <w:ilvl w:val="1"/>
          <w:numId w:val="41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44" w:name="_Toc164253386"/>
      <w:r w:rsidRPr="005A57A3"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lastRenderedPageBreak/>
        <w:t>VARMT ARBEID</w:t>
      </w:r>
      <w:bookmarkEnd w:id="44"/>
    </w:p>
    <w:p w14:paraId="77457A57" w14:textId="77777777" w:rsidR="007F188B" w:rsidRDefault="007F188B" w:rsidP="00B25569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</w:p>
    <w:p w14:paraId="3F734FAB" w14:textId="77777777" w:rsidR="007F188B" w:rsidRPr="007F188B" w:rsidRDefault="007F188B" w:rsidP="007F188B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7F188B">
        <w:rPr>
          <w:rFonts w:ascii="Calibri Light" w:hAnsi="Calibri Light" w:cs="DIN-Regular"/>
          <w:color w:val="000000"/>
          <w:sz w:val="34"/>
          <w:szCs w:val="34"/>
        </w:rPr>
        <w:t>Varmt arbeid defineres som alle bygge-, installasjons-,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7F188B">
        <w:rPr>
          <w:rFonts w:ascii="Calibri Light" w:hAnsi="Calibri Light" w:cs="DIN-Regular"/>
          <w:color w:val="000000"/>
          <w:sz w:val="34"/>
          <w:szCs w:val="34"/>
        </w:rPr>
        <w:t>monterings-, demonterings-, reparasjons-, vedlikeholds- og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7F188B">
        <w:rPr>
          <w:rFonts w:ascii="Calibri Light" w:hAnsi="Calibri Light" w:cs="DIN-Regular"/>
          <w:color w:val="000000"/>
          <w:sz w:val="34"/>
          <w:szCs w:val="34"/>
        </w:rPr>
        <w:t>lignende arbeider, hvor det benyttes åpen ild, oppvarming,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7F188B">
        <w:rPr>
          <w:rFonts w:ascii="Calibri Light" w:hAnsi="Calibri Light" w:cs="DIN-Regular"/>
          <w:color w:val="000000"/>
          <w:sz w:val="34"/>
          <w:szCs w:val="34"/>
        </w:rPr>
        <w:t>sveise-, skjære-, lodde- og/eller slipeutstyr.</w:t>
      </w:r>
    </w:p>
    <w:p w14:paraId="45C43AE6" w14:textId="77777777" w:rsidR="007F188B" w:rsidRPr="007F188B" w:rsidRDefault="007F188B" w:rsidP="007F188B">
      <w:pPr>
        <w:autoSpaceDE w:val="0"/>
        <w:autoSpaceDN w:val="0"/>
        <w:adjustRightInd w:val="0"/>
        <w:spacing w:after="12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7F188B">
        <w:rPr>
          <w:rFonts w:ascii="Calibri Light" w:hAnsi="Calibri Light" w:cs="DIN-Regular"/>
          <w:color w:val="000000"/>
          <w:sz w:val="34"/>
          <w:szCs w:val="34"/>
        </w:rPr>
        <w:t>Før varmt arbeid starter:</w:t>
      </w:r>
    </w:p>
    <w:p w14:paraId="141452FD" w14:textId="77777777" w:rsidR="007F188B" w:rsidRPr="007F188B" w:rsidRDefault="007F188B" w:rsidP="007F188B">
      <w:pPr>
        <w:autoSpaceDE w:val="0"/>
        <w:autoSpaceDN w:val="0"/>
        <w:adjustRightInd w:val="0"/>
        <w:spacing w:before="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7F188B">
        <w:rPr>
          <w:rFonts w:ascii="Calibri Light" w:hAnsi="Calibri Light" w:cs="DIN-Regular"/>
          <w:color w:val="000000"/>
          <w:sz w:val="34"/>
          <w:szCs w:val="34"/>
        </w:rPr>
        <w:t>• Sikre at varmt arbeid utføres på en forsvarlig måte slik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7F188B">
        <w:rPr>
          <w:rFonts w:ascii="Calibri Light" w:hAnsi="Calibri Light" w:cs="DIN-Regular"/>
          <w:color w:val="000000"/>
          <w:sz w:val="34"/>
          <w:szCs w:val="34"/>
        </w:rPr>
        <w:t>at helse, brann og eksplosjonsrisiko reduseres til et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7F188B">
        <w:rPr>
          <w:rFonts w:ascii="Calibri Light" w:hAnsi="Calibri Light" w:cs="DIN-Regular"/>
          <w:color w:val="000000"/>
          <w:sz w:val="34"/>
          <w:szCs w:val="34"/>
        </w:rPr>
        <w:t>minimum</w:t>
      </w:r>
      <w:r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6AC067AF" w14:textId="77777777" w:rsidR="007F188B" w:rsidRPr="007F188B" w:rsidRDefault="007F188B" w:rsidP="007F188B">
      <w:pPr>
        <w:autoSpaceDE w:val="0"/>
        <w:autoSpaceDN w:val="0"/>
        <w:adjustRightInd w:val="0"/>
        <w:spacing w:before="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7F188B">
        <w:rPr>
          <w:rFonts w:ascii="Calibri Light" w:hAnsi="Calibri Light" w:cs="DIN-Regular"/>
          <w:color w:val="000000"/>
          <w:sz w:val="34"/>
          <w:szCs w:val="34"/>
        </w:rPr>
        <w:t>• Gjennomfør risikovurdering, planlegg arbeidet og sørg for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7F188B">
        <w:rPr>
          <w:rFonts w:ascii="Calibri Light" w:hAnsi="Calibri Light" w:cs="DIN-Regular"/>
          <w:color w:val="000000"/>
          <w:sz w:val="34"/>
          <w:szCs w:val="34"/>
        </w:rPr>
        <w:t>at nødvendige sikkerhetstiltak er iverksatt</w:t>
      </w:r>
      <w:r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7256921E" w14:textId="56B686FA" w:rsidR="007F188B" w:rsidRPr="007F188B" w:rsidRDefault="007F188B" w:rsidP="007F188B">
      <w:pPr>
        <w:autoSpaceDE w:val="0"/>
        <w:autoSpaceDN w:val="0"/>
        <w:adjustRightInd w:val="0"/>
        <w:spacing w:before="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  <w:r w:rsidRPr="007F188B">
        <w:rPr>
          <w:rFonts w:ascii="Calibri Light" w:hAnsi="Calibri Light" w:cs="DIN-Regular"/>
          <w:color w:val="000000"/>
          <w:sz w:val="34"/>
          <w:szCs w:val="34"/>
        </w:rPr>
        <w:t>• Sørg for at det er tilrettelagt på fast arbeidssted</w:t>
      </w:r>
      <w:r>
        <w:rPr>
          <w:rFonts w:ascii="Calibri Light" w:hAnsi="Calibri Light" w:cs="DIN-Regular"/>
          <w:color w:val="auto"/>
          <w:sz w:val="34"/>
          <w:szCs w:val="34"/>
        </w:rPr>
        <w:t>.</w:t>
      </w:r>
    </w:p>
    <w:p w14:paraId="7E30782A" w14:textId="77777777" w:rsidR="007F188B" w:rsidRPr="007F188B" w:rsidRDefault="007F188B" w:rsidP="007F188B">
      <w:pPr>
        <w:autoSpaceDE w:val="0"/>
        <w:autoSpaceDN w:val="0"/>
        <w:adjustRightInd w:val="0"/>
        <w:spacing w:before="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  <w:r w:rsidRPr="007F188B">
        <w:rPr>
          <w:rFonts w:ascii="Calibri Light" w:hAnsi="Calibri Light" w:cs="DIN-Regular"/>
          <w:color w:val="auto"/>
          <w:sz w:val="34"/>
          <w:szCs w:val="34"/>
        </w:rPr>
        <w:t>• Kontakt Brannvernleder dersom varmt arbeid skal skje</w:t>
      </w:r>
      <w:r>
        <w:rPr>
          <w:rFonts w:ascii="Calibri Light" w:hAnsi="Calibri Light" w:cs="DIN-Regular"/>
          <w:color w:val="auto"/>
          <w:sz w:val="34"/>
          <w:szCs w:val="34"/>
        </w:rPr>
        <w:t xml:space="preserve"> </w:t>
      </w:r>
      <w:r w:rsidRPr="007F188B">
        <w:rPr>
          <w:rFonts w:ascii="Calibri Light" w:hAnsi="Calibri Light" w:cs="DIN-Regular"/>
          <w:color w:val="auto"/>
          <w:sz w:val="34"/>
          <w:szCs w:val="34"/>
        </w:rPr>
        <w:t>i eksplosjonsfarlige rom</w:t>
      </w:r>
      <w:r>
        <w:rPr>
          <w:rFonts w:ascii="Calibri Light" w:hAnsi="Calibri Light" w:cs="DIN-Regular"/>
          <w:color w:val="auto"/>
          <w:sz w:val="34"/>
          <w:szCs w:val="34"/>
        </w:rPr>
        <w:t>.</w:t>
      </w:r>
    </w:p>
    <w:p w14:paraId="247ED96C" w14:textId="77777777" w:rsidR="007F188B" w:rsidRPr="007F188B" w:rsidRDefault="007F188B" w:rsidP="007F188B">
      <w:pPr>
        <w:autoSpaceDE w:val="0"/>
        <w:autoSpaceDN w:val="0"/>
        <w:adjustRightInd w:val="0"/>
        <w:spacing w:before="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  <w:r w:rsidRPr="007F188B">
        <w:rPr>
          <w:rFonts w:ascii="Calibri Light" w:hAnsi="Calibri Light" w:cs="DIN-Regular"/>
          <w:color w:val="auto"/>
          <w:sz w:val="34"/>
          <w:szCs w:val="34"/>
        </w:rPr>
        <w:t>• Sørg for at arbeidstillatelse ved varmt arbeid er gitt ved</w:t>
      </w:r>
      <w:r>
        <w:rPr>
          <w:rFonts w:ascii="Calibri Light" w:hAnsi="Calibri Light" w:cs="DIN-Regular"/>
          <w:color w:val="auto"/>
          <w:sz w:val="34"/>
          <w:szCs w:val="34"/>
        </w:rPr>
        <w:t xml:space="preserve"> </w:t>
      </w:r>
      <w:r w:rsidRPr="007F188B">
        <w:rPr>
          <w:rFonts w:ascii="Calibri Light" w:hAnsi="Calibri Light" w:cs="DIN-Regular"/>
          <w:color w:val="auto"/>
          <w:sz w:val="34"/>
          <w:szCs w:val="34"/>
        </w:rPr>
        <w:t>bruk av eksterne firma</w:t>
      </w:r>
      <w:r>
        <w:rPr>
          <w:rFonts w:ascii="Calibri Light" w:hAnsi="Calibri Light" w:cs="DIN-Regular"/>
          <w:color w:val="auto"/>
          <w:sz w:val="34"/>
          <w:szCs w:val="34"/>
        </w:rPr>
        <w:t>.</w:t>
      </w:r>
    </w:p>
    <w:p w14:paraId="3167C8F2" w14:textId="3364FCCA" w:rsidR="007F188B" w:rsidRDefault="007F188B" w:rsidP="007F188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  <w:r w:rsidRPr="007F188B">
        <w:rPr>
          <w:rFonts w:ascii="Calibri Light" w:hAnsi="Calibri Light" w:cs="DIN-Regular"/>
          <w:color w:val="auto"/>
          <w:sz w:val="34"/>
          <w:szCs w:val="34"/>
        </w:rPr>
        <w:t>• Sikre at etterarbeid blir gjennomført</w:t>
      </w:r>
      <w:r>
        <w:rPr>
          <w:rFonts w:ascii="Calibri Light" w:hAnsi="Calibri Light" w:cs="DIN-Regular"/>
          <w:color w:val="auto"/>
          <w:sz w:val="34"/>
          <w:szCs w:val="34"/>
        </w:rPr>
        <w:t>.</w:t>
      </w:r>
    </w:p>
    <w:p w14:paraId="44428E4D" w14:textId="77777777" w:rsidR="0016097B" w:rsidRPr="007F188B" w:rsidRDefault="0016097B" w:rsidP="007F188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6AF9AF98" w14:textId="77777777" w:rsidR="00AE6D29" w:rsidRDefault="00AE6D29" w:rsidP="00495898">
      <w:pPr>
        <w:autoSpaceDE w:val="0"/>
        <w:autoSpaceDN w:val="0"/>
        <w:adjustRightInd w:val="0"/>
        <w:spacing w:before="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</w:p>
    <w:p w14:paraId="07D25BD9" w14:textId="77777777" w:rsidR="00AE6D29" w:rsidRDefault="00AE6D29" w:rsidP="00495898">
      <w:pPr>
        <w:autoSpaceDE w:val="0"/>
        <w:autoSpaceDN w:val="0"/>
        <w:adjustRightInd w:val="0"/>
        <w:spacing w:before="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</w:p>
    <w:p w14:paraId="7AF188AD" w14:textId="319701A0" w:rsidR="00F249DB" w:rsidRDefault="00F249DB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09262E1F" w14:textId="18C40A52" w:rsidR="00F122FE" w:rsidRDefault="00F122FE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33CCA1F7" w14:textId="4C6E40B8" w:rsidR="00F122FE" w:rsidRDefault="00F122FE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3CB5B154" w14:textId="2160BF3B" w:rsidR="00F122FE" w:rsidRDefault="00F122FE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1794FA80" w14:textId="495ABF97" w:rsidR="00F122FE" w:rsidRDefault="00F122FE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3974DB73" w14:textId="53138B37" w:rsidR="00F122FE" w:rsidRDefault="00F122FE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2FD09EEA" w14:textId="716D39FE" w:rsidR="00F122FE" w:rsidRDefault="00F122FE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0656ADF4" w14:textId="465C13AD" w:rsidR="00F122FE" w:rsidRDefault="00F122FE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556BA9DD" w14:textId="1E607135" w:rsidR="00F122FE" w:rsidRDefault="00F122FE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74E3C3A2" w14:textId="77777777" w:rsidR="00F122FE" w:rsidRDefault="00F122FE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1F154C83" w14:textId="07998693" w:rsidR="00C45017" w:rsidRDefault="00CA4C2D" w:rsidP="00C45017">
      <w:pPr>
        <w:spacing w:before="60"/>
        <w:rPr>
          <w:rFonts w:ascii="Calibri" w:hAnsi="Calibri"/>
          <w:color w:val="003E75" w:themeColor="background2" w:themeShade="40"/>
          <w:sz w:val="96"/>
          <w:szCs w:val="96"/>
        </w:rPr>
      </w:pPr>
      <w:r>
        <w:rPr>
          <w:rFonts w:ascii="Calibri" w:hAnsi="Calibri"/>
          <w:color w:val="003E75" w:themeColor="background2" w:themeShade="40"/>
          <w:sz w:val="96"/>
          <w:szCs w:val="96"/>
        </w:rPr>
        <w:lastRenderedPageBreak/>
        <w:t>8</w:t>
      </w:r>
    </w:p>
    <w:p w14:paraId="0F24F437" w14:textId="77777777" w:rsidR="00F249DB" w:rsidRDefault="00C45017" w:rsidP="00C45017">
      <w:pPr>
        <w:autoSpaceDE w:val="0"/>
        <w:autoSpaceDN w:val="0"/>
        <w:adjustRightInd w:val="0"/>
        <w:spacing w:before="60" w:after="0" w:line="240" w:lineRule="auto"/>
        <w:rPr>
          <w:rFonts w:ascii="Calibri" w:hAnsi="Calibri"/>
          <w:b/>
          <w:bCs/>
          <w:color w:val="003E75" w:themeColor="background2" w:themeShade="40"/>
          <w:sz w:val="96"/>
          <w:szCs w:val="96"/>
        </w:rPr>
      </w:pPr>
      <w:r>
        <w:rPr>
          <w:rFonts w:ascii="Calibri" w:hAnsi="Calibri"/>
          <w:b/>
          <w:bCs/>
          <w:color w:val="003E75" w:themeColor="background2" w:themeShade="40"/>
          <w:sz w:val="96"/>
          <w:szCs w:val="96"/>
        </w:rPr>
        <w:t xml:space="preserve">KJEMIKALIER OG FARLIGE STOFFER </w:t>
      </w:r>
    </w:p>
    <w:p w14:paraId="17B9A56B" w14:textId="77777777" w:rsidR="00C45017" w:rsidRDefault="00C45017" w:rsidP="00C45017">
      <w:pPr>
        <w:autoSpaceDE w:val="0"/>
        <w:autoSpaceDN w:val="0"/>
        <w:adjustRightInd w:val="0"/>
        <w:spacing w:before="60" w:after="0" w:line="240" w:lineRule="auto"/>
        <w:rPr>
          <w:rFonts w:ascii="Calibri" w:hAnsi="Calibri"/>
          <w:b/>
          <w:bCs/>
          <w:color w:val="003E75" w:themeColor="background2" w:themeShade="40"/>
          <w:sz w:val="96"/>
          <w:szCs w:val="96"/>
        </w:rPr>
      </w:pPr>
    </w:p>
    <w:p w14:paraId="480BBFA1" w14:textId="77777777" w:rsidR="00C45017" w:rsidRDefault="00C45017" w:rsidP="00C45017">
      <w:pPr>
        <w:autoSpaceDE w:val="0"/>
        <w:autoSpaceDN w:val="0"/>
        <w:adjustRightInd w:val="0"/>
        <w:spacing w:before="60" w:after="0" w:line="240" w:lineRule="auto"/>
        <w:jc w:val="center"/>
        <w:rPr>
          <w:rFonts w:ascii="Calibri Light" w:hAnsi="Calibri Light" w:cs="DIN-Regular"/>
          <w:color w:val="auto"/>
          <w:sz w:val="34"/>
          <w:szCs w:val="34"/>
        </w:rPr>
      </w:pPr>
      <w:r>
        <w:rPr>
          <w:noProof/>
        </w:rPr>
        <w:drawing>
          <wp:inline distT="0" distB="0" distL="0" distR="0" wp14:anchorId="5595DAAE" wp14:editId="70F31ADA">
            <wp:extent cx="4657725" cy="4657725"/>
            <wp:effectExtent l="0" t="0" r="9525" b="9525"/>
            <wp:docPr id="5" name="Bilde 5" descr="Helsefarlige stoffer - HELSE - Tegninger.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sefarlige stoffer - HELSE - Tegninger.no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36174" w14:textId="77777777" w:rsidR="007265DE" w:rsidRDefault="007265DE" w:rsidP="00C45017">
      <w:pPr>
        <w:autoSpaceDE w:val="0"/>
        <w:autoSpaceDN w:val="0"/>
        <w:adjustRightInd w:val="0"/>
        <w:spacing w:before="60" w:after="0" w:line="240" w:lineRule="auto"/>
        <w:jc w:val="center"/>
        <w:rPr>
          <w:rFonts w:ascii="Calibri Light" w:hAnsi="Calibri Light" w:cs="DIN-Regular"/>
          <w:color w:val="auto"/>
          <w:sz w:val="34"/>
          <w:szCs w:val="34"/>
        </w:rPr>
      </w:pPr>
    </w:p>
    <w:p w14:paraId="337E4A13" w14:textId="77777777" w:rsidR="007265DE" w:rsidRDefault="007265DE" w:rsidP="00C45017">
      <w:pPr>
        <w:autoSpaceDE w:val="0"/>
        <w:autoSpaceDN w:val="0"/>
        <w:adjustRightInd w:val="0"/>
        <w:spacing w:before="60" w:after="0" w:line="240" w:lineRule="auto"/>
        <w:jc w:val="center"/>
        <w:rPr>
          <w:rFonts w:ascii="Calibri Light" w:hAnsi="Calibri Light" w:cs="DIN-Regular"/>
          <w:color w:val="auto"/>
          <w:sz w:val="34"/>
          <w:szCs w:val="34"/>
        </w:rPr>
      </w:pPr>
    </w:p>
    <w:p w14:paraId="0EEC97D1" w14:textId="22FF23FC" w:rsidR="007265DE" w:rsidRPr="00F16B65" w:rsidRDefault="007265DE" w:rsidP="00CA4C2D">
      <w:pPr>
        <w:pStyle w:val="Overskrift2"/>
        <w:numPr>
          <w:ilvl w:val="1"/>
          <w:numId w:val="42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45" w:name="_Toc164253387"/>
      <w:r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lastRenderedPageBreak/>
        <w:t>gENERELLE SIKKERHETSBESTEMMELSER FOR KJEMIKALIER OG FARLIGE STOFFER</w:t>
      </w:r>
      <w:bookmarkEnd w:id="45"/>
    </w:p>
    <w:p w14:paraId="2588E965" w14:textId="77777777" w:rsidR="007265DE" w:rsidRDefault="007265DE" w:rsidP="007265DE">
      <w:pPr>
        <w:pStyle w:val="Overskrift2"/>
        <w:ind w:left="567" w:right="-426" w:hanging="567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</w:p>
    <w:p w14:paraId="106E9193" w14:textId="77777777" w:rsidR="007265DE" w:rsidRPr="007265DE" w:rsidRDefault="007265DE" w:rsidP="007265DE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  <w:r w:rsidRPr="007265DE">
        <w:rPr>
          <w:rFonts w:ascii="Calibri Light" w:hAnsi="Calibri Light" w:cs="DIN-Regular"/>
          <w:color w:val="auto"/>
          <w:sz w:val="34"/>
          <w:szCs w:val="34"/>
        </w:rPr>
        <w:t>• Alle kjemikalier og farlige stoffer skal oppbevares,</w:t>
      </w:r>
      <w:r>
        <w:rPr>
          <w:rFonts w:ascii="Calibri Light" w:hAnsi="Calibri Light" w:cs="DIN-Regular"/>
          <w:color w:val="auto"/>
          <w:sz w:val="34"/>
          <w:szCs w:val="34"/>
        </w:rPr>
        <w:t xml:space="preserve"> </w:t>
      </w:r>
      <w:r w:rsidRPr="007265DE">
        <w:rPr>
          <w:rFonts w:ascii="Calibri Light" w:hAnsi="Calibri Light" w:cs="DIN-Regular"/>
          <w:color w:val="auto"/>
          <w:sz w:val="34"/>
          <w:szCs w:val="34"/>
        </w:rPr>
        <w:t>merkes,</w:t>
      </w:r>
      <w:r>
        <w:rPr>
          <w:rFonts w:ascii="Calibri Light" w:hAnsi="Calibri Light" w:cs="DIN-Regular"/>
          <w:color w:val="auto"/>
          <w:sz w:val="34"/>
          <w:szCs w:val="34"/>
        </w:rPr>
        <w:t xml:space="preserve"> </w:t>
      </w:r>
      <w:r w:rsidRPr="007265DE">
        <w:rPr>
          <w:rFonts w:ascii="Calibri Light" w:hAnsi="Calibri Light" w:cs="DIN-Regular"/>
          <w:color w:val="auto"/>
          <w:sz w:val="34"/>
          <w:szCs w:val="34"/>
        </w:rPr>
        <w:t>håndteres og avhendes forskriftsmessig</w:t>
      </w:r>
      <w:r>
        <w:rPr>
          <w:rFonts w:ascii="Calibri Light" w:hAnsi="Calibri Light" w:cs="DIN-Regular"/>
          <w:color w:val="auto"/>
          <w:sz w:val="34"/>
          <w:szCs w:val="34"/>
        </w:rPr>
        <w:t>.</w:t>
      </w:r>
    </w:p>
    <w:p w14:paraId="7CD36B9F" w14:textId="77777777" w:rsidR="007265DE" w:rsidRPr="007265DE" w:rsidRDefault="007265DE" w:rsidP="007265DE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  <w:r w:rsidRPr="007265DE">
        <w:rPr>
          <w:rFonts w:ascii="Calibri Light" w:hAnsi="Calibri Light" w:cs="DIN-Regular"/>
          <w:color w:val="auto"/>
          <w:sz w:val="34"/>
          <w:szCs w:val="34"/>
        </w:rPr>
        <w:t>• Ansatte og studenter skal gjøre seg kjent med kjemikaliet/stoffets sikkerhetsdatablad og gjennomført</w:t>
      </w:r>
      <w:r>
        <w:rPr>
          <w:rFonts w:ascii="Calibri Light" w:hAnsi="Calibri Light" w:cs="DIN-Regular"/>
          <w:color w:val="auto"/>
          <w:sz w:val="34"/>
          <w:szCs w:val="34"/>
        </w:rPr>
        <w:t xml:space="preserve"> </w:t>
      </w:r>
      <w:r w:rsidRPr="007265DE">
        <w:rPr>
          <w:rFonts w:ascii="Calibri Light" w:hAnsi="Calibri Light" w:cs="DIN-Regular"/>
          <w:color w:val="auto"/>
          <w:sz w:val="34"/>
          <w:szCs w:val="34"/>
        </w:rPr>
        <w:t>risikovurdering før arbeidet starter</w:t>
      </w:r>
      <w:r>
        <w:rPr>
          <w:rFonts w:ascii="Calibri Light" w:hAnsi="Calibri Light" w:cs="DIN-Regular"/>
          <w:color w:val="auto"/>
          <w:sz w:val="34"/>
          <w:szCs w:val="34"/>
        </w:rPr>
        <w:t>.</w:t>
      </w:r>
    </w:p>
    <w:p w14:paraId="55D4ADF1" w14:textId="77777777" w:rsidR="007265DE" w:rsidRPr="007265DE" w:rsidRDefault="007265DE" w:rsidP="007265DE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  <w:r w:rsidRPr="007265DE">
        <w:rPr>
          <w:rFonts w:ascii="Calibri Light" w:hAnsi="Calibri Light" w:cs="DIN-Regular"/>
          <w:color w:val="auto"/>
          <w:sz w:val="34"/>
          <w:szCs w:val="34"/>
        </w:rPr>
        <w:t>• Påbudt verneutstyr skal være tilgjengelig og brukes</w:t>
      </w:r>
      <w:r>
        <w:rPr>
          <w:rFonts w:ascii="Calibri Light" w:hAnsi="Calibri Light" w:cs="DIN-Regular"/>
          <w:color w:val="auto"/>
          <w:sz w:val="34"/>
          <w:szCs w:val="34"/>
        </w:rPr>
        <w:t>.</w:t>
      </w:r>
    </w:p>
    <w:p w14:paraId="3ED0B522" w14:textId="17D39625" w:rsidR="007265DE" w:rsidRDefault="007265DE" w:rsidP="004356A8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  <w:r w:rsidRPr="007265DE">
        <w:rPr>
          <w:rFonts w:ascii="Calibri Light" w:hAnsi="Calibri Light" w:cs="DIN-Regular"/>
          <w:color w:val="auto"/>
          <w:sz w:val="34"/>
          <w:szCs w:val="34"/>
        </w:rPr>
        <w:t>• Arbeid med helseskadelige kjemikalier og stoffer skal</w:t>
      </w:r>
      <w:r>
        <w:rPr>
          <w:rFonts w:ascii="Calibri Light" w:hAnsi="Calibri Light" w:cs="DIN-Regular"/>
          <w:color w:val="auto"/>
          <w:sz w:val="34"/>
          <w:szCs w:val="34"/>
        </w:rPr>
        <w:t xml:space="preserve"> </w:t>
      </w:r>
      <w:r w:rsidRPr="007265DE">
        <w:rPr>
          <w:rFonts w:ascii="Calibri Light" w:hAnsi="Calibri Light" w:cs="DIN-Regular"/>
          <w:color w:val="auto"/>
          <w:sz w:val="34"/>
          <w:szCs w:val="34"/>
        </w:rPr>
        <w:t>fortrinnsvis foregå i avtrekksskap eller under punktavsug</w:t>
      </w:r>
      <w:r>
        <w:rPr>
          <w:rFonts w:ascii="Calibri Light" w:hAnsi="Calibri Light" w:cs="DIN-Regular"/>
          <w:color w:val="auto"/>
          <w:sz w:val="34"/>
          <w:szCs w:val="34"/>
        </w:rPr>
        <w:t>.</w:t>
      </w:r>
    </w:p>
    <w:p w14:paraId="67C1B4D6" w14:textId="77777777" w:rsidR="007265DE" w:rsidRPr="007265DE" w:rsidRDefault="007265DE" w:rsidP="007265DE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0D436DA2" w14:textId="77777777" w:rsidR="007265DE" w:rsidRPr="007265DE" w:rsidRDefault="007265DE" w:rsidP="00C45017">
      <w:pPr>
        <w:autoSpaceDE w:val="0"/>
        <w:autoSpaceDN w:val="0"/>
        <w:adjustRightInd w:val="0"/>
        <w:spacing w:before="60" w:after="0" w:line="240" w:lineRule="auto"/>
        <w:jc w:val="center"/>
        <w:rPr>
          <w:rFonts w:ascii="Calibri Light" w:hAnsi="Calibri Light" w:cs="DIN-Regular"/>
          <w:color w:val="auto"/>
          <w:sz w:val="34"/>
          <w:szCs w:val="34"/>
        </w:rPr>
      </w:pPr>
    </w:p>
    <w:p w14:paraId="6ED184F0" w14:textId="77777777" w:rsidR="00C45017" w:rsidRDefault="00C45017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76E5E804" w14:textId="77777777" w:rsidR="00C45017" w:rsidRDefault="00C45017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6D02D2F8" w14:textId="77777777" w:rsidR="00C45017" w:rsidRDefault="00C45017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20645521" w14:textId="77777777" w:rsidR="00C45017" w:rsidRDefault="00C45017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44228F28" w14:textId="77777777" w:rsidR="00C45017" w:rsidRDefault="00C45017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7CDAC5E6" w14:textId="77777777" w:rsidR="007265DE" w:rsidRDefault="007265DE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6FE6F69F" w14:textId="77777777" w:rsidR="007265DE" w:rsidRDefault="007265DE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0A902B86" w14:textId="77777777" w:rsidR="007265DE" w:rsidRDefault="007265DE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57E26D99" w14:textId="77777777" w:rsidR="007265DE" w:rsidRDefault="007265DE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24937015" w14:textId="77777777" w:rsidR="007265DE" w:rsidRDefault="007265DE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473FA5E1" w14:textId="77777777" w:rsidR="007265DE" w:rsidRDefault="007265DE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6FCB70D1" w14:textId="77777777" w:rsidR="007265DE" w:rsidRDefault="007265DE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6AB3F816" w14:textId="77777777" w:rsidR="007265DE" w:rsidRDefault="007265DE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15414F11" w14:textId="77777777" w:rsidR="007265DE" w:rsidRDefault="007265DE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0583084F" w14:textId="79B1B5AC" w:rsidR="007265DE" w:rsidRDefault="007265DE" w:rsidP="00CA4C2D">
      <w:pPr>
        <w:pStyle w:val="Overskrift2"/>
        <w:numPr>
          <w:ilvl w:val="1"/>
          <w:numId w:val="42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46" w:name="_Toc164253388"/>
      <w:r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lastRenderedPageBreak/>
        <w:t>kRAV TIL LAGRING</w:t>
      </w:r>
      <w:bookmarkEnd w:id="46"/>
    </w:p>
    <w:p w14:paraId="34FE1A38" w14:textId="3487C5D1" w:rsidR="00626EA4" w:rsidRPr="00BD2E87" w:rsidRDefault="00626EA4" w:rsidP="00626EA4">
      <w:pPr>
        <w:rPr>
          <w:color w:val="000000" w:themeColor="text1"/>
        </w:rPr>
      </w:pPr>
      <w:r w:rsidRPr="00BD2E87">
        <w:rPr>
          <w:color w:val="000000" w:themeColor="text1"/>
        </w:rPr>
        <w:t>Her følger generell beskrivelse av krav til oppbevaring og lagring. Sett deg inn i gjeldende rutiner for verkstedet</w:t>
      </w:r>
    </w:p>
    <w:tbl>
      <w:tblPr>
        <w:tblStyle w:val="Tabellrutenett"/>
        <w:tblW w:w="9923" w:type="dxa"/>
        <w:tblInd w:w="-289" w:type="dxa"/>
        <w:tblLook w:val="04A0" w:firstRow="1" w:lastRow="0" w:firstColumn="1" w:lastColumn="0" w:noHBand="0" w:noVBand="1"/>
      </w:tblPr>
      <w:tblGrid>
        <w:gridCol w:w="1838"/>
        <w:gridCol w:w="8085"/>
      </w:tblGrid>
      <w:tr w:rsidR="007265DE" w14:paraId="21E0E766" w14:textId="77777777" w:rsidTr="00BC06D0">
        <w:tc>
          <w:tcPr>
            <w:tcW w:w="9923" w:type="dxa"/>
            <w:gridSpan w:val="2"/>
            <w:shd w:val="clear" w:color="auto" w:fill="CCFFCC"/>
          </w:tcPr>
          <w:p w14:paraId="0EE27CF8" w14:textId="77777777" w:rsidR="007265DE" w:rsidRPr="00A1598E" w:rsidRDefault="007265DE" w:rsidP="007265DE">
            <w:pPr>
              <w:rPr>
                <w:rFonts w:ascii="Calibri Light" w:hAnsi="Calibri Light"/>
                <w:sz w:val="36"/>
                <w:szCs w:val="36"/>
              </w:rPr>
            </w:pPr>
            <w:r w:rsidRPr="00A1598E">
              <w:rPr>
                <w:rFonts w:ascii="Calibri Light" w:hAnsi="Calibri Light" w:cs="DINPro-Bold"/>
                <w:b/>
                <w:bCs/>
                <w:sz w:val="36"/>
                <w:szCs w:val="36"/>
              </w:rPr>
              <w:t>Krav til lagring (skap, reoler, rom/lager)</w:t>
            </w:r>
          </w:p>
        </w:tc>
      </w:tr>
      <w:tr w:rsidR="007265DE" w14:paraId="7E5C97A3" w14:textId="77777777" w:rsidTr="00BC06D0">
        <w:tc>
          <w:tcPr>
            <w:tcW w:w="1838" w:type="dxa"/>
            <w:shd w:val="clear" w:color="auto" w:fill="CCFFCC"/>
          </w:tcPr>
          <w:p w14:paraId="4C19FB76" w14:textId="77777777" w:rsidR="007265DE" w:rsidRPr="00A1598E" w:rsidRDefault="00A1598E" w:rsidP="007265DE">
            <w:pPr>
              <w:rPr>
                <w:rFonts w:ascii="Calibri Light" w:hAnsi="Calibri Light"/>
                <w:sz w:val="32"/>
                <w:szCs w:val="32"/>
              </w:rPr>
            </w:pPr>
            <w:r w:rsidRPr="00A1598E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Generelt</w:t>
            </w:r>
          </w:p>
        </w:tc>
        <w:tc>
          <w:tcPr>
            <w:tcW w:w="8085" w:type="dxa"/>
          </w:tcPr>
          <w:p w14:paraId="1BD0BBAE" w14:textId="77777777" w:rsidR="00A1598E" w:rsidRPr="00A1598E" w:rsidRDefault="00A1598E" w:rsidP="00A1598E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A1598E">
              <w:rPr>
                <w:rFonts w:ascii="Calibri Light" w:hAnsi="Calibri Light" w:cs="DINPro"/>
                <w:sz w:val="30"/>
                <w:szCs w:val="30"/>
              </w:rPr>
              <w:t>•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Påbudt verneutstyr skal brukes. Sett opp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varselskilt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31BCC593" w14:textId="335E3F25" w:rsidR="00A1598E" w:rsidRPr="00A1598E" w:rsidRDefault="00A1598E" w:rsidP="00A1598E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A1598E">
              <w:rPr>
                <w:rFonts w:ascii="Calibri Light" w:hAnsi="Calibri Light" w:cs="DINPro"/>
                <w:sz w:val="30"/>
                <w:szCs w:val="30"/>
              </w:rPr>
              <w:t>• Kjemikalier og farlige stoffer skal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oppbevares og håndteres forskriftsmessig.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="00E92AFB">
              <w:rPr>
                <w:rFonts w:ascii="Calibri Light" w:hAnsi="Calibri Light" w:cs="DINPro"/>
                <w:sz w:val="30"/>
                <w:szCs w:val="30"/>
              </w:rPr>
              <w:t>S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pesielt giftige stoffer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skal oppbevares i låste skap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31F45732" w14:textId="77777777" w:rsidR="00A1598E" w:rsidRPr="00A1598E" w:rsidRDefault="00A1598E" w:rsidP="00A1598E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A1598E">
              <w:rPr>
                <w:rFonts w:ascii="Calibri Light" w:hAnsi="Calibri Light" w:cs="DINPro"/>
                <w:sz w:val="30"/>
                <w:szCs w:val="30"/>
              </w:rPr>
              <w:t>• Kjemikalier/farlige stoffer som kan reagere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med hverandre, skal lagres adskilt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05C1D4E3" w14:textId="77777777" w:rsidR="00A1598E" w:rsidRPr="00A1598E" w:rsidRDefault="00A1598E" w:rsidP="00A1598E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A1598E">
              <w:rPr>
                <w:rFonts w:ascii="Calibri Light" w:hAnsi="Calibri Light" w:cs="DINPro"/>
                <w:sz w:val="30"/>
                <w:szCs w:val="30"/>
              </w:rPr>
              <w:t>• Innhent informasjon fra sikkerhetsdatablad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og risikovurdering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33B0CD9D" w14:textId="40B91CD7" w:rsidR="00A1598E" w:rsidRPr="00A1598E" w:rsidRDefault="00A1598E" w:rsidP="00A1598E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A1598E">
              <w:rPr>
                <w:rFonts w:ascii="Calibri Light" w:hAnsi="Calibri Light" w:cs="DINPro"/>
                <w:sz w:val="30"/>
                <w:szCs w:val="30"/>
              </w:rPr>
              <w:t>• Tunge beholdere, store glassflasker eller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 xml:space="preserve">særlig farlige </w:t>
            </w:r>
            <w:r>
              <w:rPr>
                <w:rFonts w:ascii="Calibri Light" w:hAnsi="Calibri Light" w:cs="DINPro"/>
                <w:sz w:val="30"/>
                <w:szCs w:val="30"/>
              </w:rPr>
              <w:t>k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jemikalier/stoffer, skal ikke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lagres over hodehøyde.</w:t>
            </w:r>
          </w:p>
          <w:p w14:paraId="20CCD12F" w14:textId="77777777" w:rsidR="00A1598E" w:rsidRPr="00A1598E" w:rsidRDefault="00A1598E" w:rsidP="00A1598E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A1598E">
              <w:rPr>
                <w:rFonts w:ascii="Calibri Light" w:hAnsi="Calibri Light" w:cs="DINPro"/>
                <w:sz w:val="30"/>
                <w:szCs w:val="30"/>
              </w:rPr>
              <w:t>• Ved transport skal kjemikalieflasker bæres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i godkjente transportbeholdere eller kjøres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på tralle med karm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6C81C70C" w14:textId="77777777" w:rsidR="00A1598E" w:rsidRPr="00A1598E" w:rsidRDefault="00A1598E" w:rsidP="00A1598E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A1598E">
              <w:rPr>
                <w:rFonts w:ascii="Calibri Light" w:hAnsi="Calibri Light" w:cs="DINPro"/>
                <w:sz w:val="30"/>
                <w:szCs w:val="30"/>
              </w:rPr>
              <w:t>• Vis aktsomhet ved tømming av større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beholdere. Åpne flasker med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forsiktighet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49BE026F" w14:textId="6E2B379C" w:rsidR="00A1598E" w:rsidRPr="00A1598E" w:rsidRDefault="00A1598E" w:rsidP="00A1598E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A1598E">
              <w:rPr>
                <w:rFonts w:ascii="Calibri Light" w:hAnsi="Calibri Light" w:cs="DINPro"/>
                <w:sz w:val="30"/>
                <w:szCs w:val="30"/>
              </w:rPr>
              <w:t>• All emballasje uten original merking,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skal ha merkelapp som viser innhold,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 xml:space="preserve">brukerens navn, eventuelle </w:t>
            </w:r>
            <w:r w:rsidR="00E92AFB">
              <w:rPr>
                <w:rFonts w:ascii="Calibri Light" w:hAnsi="Calibri Light" w:cs="DINPro"/>
                <w:sz w:val="30"/>
                <w:szCs w:val="30"/>
              </w:rPr>
              <w:t>H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- og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="00E92AFB">
              <w:rPr>
                <w:rFonts w:ascii="Calibri Light" w:hAnsi="Calibri Light" w:cs="DINPro"/>
                <w:sz w:val="30"/>
                <w:szCs w:val="30"/>
              </w:rPr>
              <w:t>P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 xml:space="preserve">-setninger og </w:t>
            </w:r>
            <w:r>
              <w:rPr>
                <w:rFonts w:ascii="Calibri Light" w:hAnsi="Calibri Light" w:cs="DINPro"/>
                <w:sz w:val="30"/>
                <w:szCs w:val="30"/>
              </w:rPr>
              <w:t>m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erkelapp med faresymbol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19702588" w14:textId="77777777" w:rsidR="007265DE" w:rsidRDefault="00A1598E" w:rsidP="00A1598E">
            <w:pPr>
              <w:autoSpaceDE w:val="0"/>
              <w:autoSpaceDN w:val="0"/>
              <w:adjustRightInd w:val="0"/>
              <w:spacing w:before="60" w:after="60"/>
              <w:ind w:left="179" w:hanging="179"/>
            </w:pPr>
            <w:r w:rsidRPr="00A1598E">
              <w:rPr>
                <w:rFonts w:ascii="Calibri Light" w:hAnsi="Calibri Light" w:cs="DINPro"/>
                <w:sz w:val="30"/>
                <w:szCs w:val="30"/>
              </w:rPr>
              <w:t>• Dersom kjemikaliet/stoffet har gått ut på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dato og kvaliteten kan være forringet, skal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det avhendes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</w:tc>
      </w:tr>
      <w:tr w:rsidR="007265DE" w14:paraId="2DC140A1" w14:textId="77777777" w:rsidTr="00BC06D0">
        <w:tc>
          <w:tcPr>
            <w:tcW w:w="1838" w:type="dxa"/>
            <w:shd w:val="clear" w:color="auto" w:fill="CCFFCC"/>
          </w:tcPr>
          <w:p w14:paraId="41324220" w14:textId="77777777" w:rsidR="00A1598E" w:rsidRPr="00A1598E" w:rsidRDefault="00A1598E" w:rsidP="00A1598E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A1598E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Skap og</w:t>
            </w:r>
          </w:p>
          <w:p w14:paraId="401F8D7B" w14:textId="77777777" w:rsidR="007265DE" w:rsidRPr="00A1598E" w:rsidRDefault="00A1598E" w:rsidP="00A1598E">
            <w:pPr>
              <w:rPr>
                <w:rFonts w:ascii="Calibri Light" w:hAnsi="Calibri Light"/>
                <w:sz w:val="32"/>
                <w:szCs w:val="32"/>
              </w:rPr>
            </w:pPr>
            <w:r w:rsidRPr="00A1598E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reoler</w:t>
            </w:r>
          </w:p>
        </w:tc>
        <w:tc>
          <w:tcPr>
            <w:tcW w:w="8085" w:type="dxa"/>
          </w:tcPr>
          <w:p w14:paraId="158388F2" w14:textId="77777777" w:rsidR="00A1598E" w:rsidRPr="00A1598E" w:rsidRDefault="00A1598E" w:rsidP="00BD2E87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A1598E">
              <w:rPr>
                <w:rFonts w:ascii="Calibri Light" w:hAnsi="Calibri Light" w:cs="DINPro"/>
                <w:sz w:val="30"/>
                <w:szCs w:val="30"/>
              </w:rPr>
              <w:t>•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Merkes tydelig og i tråd med faremerking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7229568C" w14:textId="77777777" w:rsidR="00A1598E" w:rsidRPr="00A1598E" w:rsidRDefault="00A1598E" w:rsidP="00BD2E87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A1598E">
              <w:rPr>
                <w:rFonts w:ascii="Calibri Light" w:hAnsi="Calibri Light" w:cs="DINPro"/>
                <w:sz w:val="30"/>
                <w:szCs w:val="30"/>
              </w:rPr>
              <w:t>• Reoler må ha god avstand og være stabile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36EA2043" w14:textId="77777777" w:rsidR="00A1598E" w:rsidRPr="00A1598E" w:rsidRDefault="00A1598E" w:rsidP="00BD2E87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A1598E">
              <w:rPr>
                <w:rFonts w:ascii="Calibri Light" w:hAnsi="Calibri Light" w:cs="DINPro"/>
                <w:sz w:val="30"/>
                <w:szCs w:val="30"/>
              </w:rPr>
              <w:t>• Gulv skal ikke nyttes som lagerplass for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kjemikalier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4EE4774A" w14:textId="77777777" w:rsidR="007265DE" w:rsidRPr="00A1598E" w:rsidRDefault="00A1598E" w:rsidP="00BD2E87">
            <w:pPr>
              <w:autoSpaceDE w:val="0"/>
              <w:autoSpaceDN w:val="0"/>
              <w:adjustRightInd w:val="0"/>
              <w:spacing w:after="60"/>
              <w:rPr>
                <w:rFonts w:ascii="Calibri Light" w:hAnsi="Calibri Light"/>
                <w:sz w:val="30"/>
                <w:szCs w:val="30"/>
              </w:rPr>
            </w:pPr>
            <w:r w:rsidRPr="00A1598E">
              <w:rPr>
                <w:rFonts w:ascii="Calibri Light" w:hAnsi="Calibri Light" w:cs="DINPro"/>
                <w:sz w:val="30"/>
                <w:szCs w:val="30"/>
              </w:rPr>
              <w:t>• Gassflasker plasseres på de nederste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hyllene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</w:tc>
      </w:tr>
      <w:tr w:rsidR="007265DE" w14:paraId="5F936DC5" w14:textId="77777777" w:rsidTr="00BC06D0">
        <w:tc>
          <w:tcPr>
            <w:tcW w:w="1838" w:type="dxa"/>
            <w:shd w:val="clear" w:color="auto" w:fill="CCFFCC"/>
          </w:tcPr>
          <w:p w14:paraId="69D925CB" w14:textId="77777777" w:rsidR="00A1598E" w:rsidRPr="00A1598E" w:rsidRDefault="00A1598E" w:rsidP="00A1598E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A1598E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Rom og</w:t>
            </w:r>
          </w:p>
          <w:p w14:paraId="4A8BDD9F" w14:textId="0CB5F417" w:rsidR="007265DE" w:rsidRPr="00626EA4" w:rsidRDefault="00626EA4" w:rsidP="00A1598E">
            <w:pPr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A1598E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L</w:t>
            </w:r>
            <w:r w:rsidR="00A1598E" w:rsidRPr="00A1598E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agerrom</w:t>
            </w:r>
          </w:p>
        </w:tc>
        <w:tc>
          <w:tcPr>
            <w:tcW w:w="8085" w:type="dxa"/>
          </w:tcPr>
          <w:p w14:paraId="72C206C8" w14:textId="77777777" w:rsidR="00A1598E" w:rsidRPr="00A1598E" w:rsidRDefault="00A1598E" w:rsidP="00BD2E87">
            <w:pPr>
              <w:autoSpaceDE w:val="0"/>
              <w:autoSpaceDN w:val="0"/>
              <w:adjustRightInd w:val="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A1598E">
              <w:rPr>
                <w:rFonts w:ascii="Calibri Light" w:hAnsi="Calibri Light" w:cs="DINPro"/>
                <w:sz w:val="30"/>
                <w:szCs w:val="30"/>
              </w:rPr>
              <w:t>• Risikovurdering skal gjennomføres</w:t>
            </w:r>
          </w:p>
          <w:p w14:paraId="188B27AF" w14:textId="77777777" w:rsidR="00A1598E" w:rsidRPr="00A1598E" w:rsidRDefault="00A1598E" w:rsidP="00BD2E87">
            <w:pPr>
              <w:autoSpaceDE w:val="0"/>
              <w:autoSpaceDN w:val="0"/>
              <w:adjustRightInd w:val="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A1598E">
              <w:rPr>
                <w:rFonts w:ascii="Calibri Light" w:hAnsi="Calibri Light" w:cs="DINPro"/>
                <w:sz w:val="30"/>
                <w:szCs w:val="30"/>
              </w:rPr>
              <w:t>• Nødvendig verneutstyr og sikkerhetsutstyr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 xml:space="preserve">skal være lett </w:t>
            </w:r>
            <w:r>
              <w:rPr>
                <w:rFonts w:ascii="Calibri Light" w:hAnsi="Calibri Light" w:cs="DINPro"/>
                <w:sz w:val="30"/>
                <w:szCs w:val="30"/>
              </w:rPr>
              <w:t>t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ilgjengelig</w:t>
            </w:r>
          </w:p>
          <w:p w14:paraId="2D7E3653" w14:textId="77777777" w:rsidR="00A1598E" w:rsidRPr="00A1598E" w:rsidRDefault="00A1598E" w:rsidP="00BD2E87">
            <w:pPr>
              <w:autoSpaceDE w:val="0"/>
              <w:autoSpaceDN w:val="0"/>
              <w:adjustRightInd w:val="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A1598E">
              <w:rPr>
                <w:rFonts w:ascii="Calibri Light" w:hAnsi="Calibri Light" w:cs="DINPro"/>
                <w:sz w:val="30"/>
                <w:szCs w:val="30"/>
              </w:rPr>
              <w:t>• Rom sikres mot uvedkommende, og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 xml:space="preserve">inngangsdøren skal </w:t>
            </w:r>
            <w:r w:rsidR="00BC06D0">
              <w:rPr>
                <w:rFonts w:ascii="Calibri Light" w:hAnsi="Calibri Light" w:cs="DINPro"/>
                <w:sz w:val="30"/>
                <w:szCs w:val="30"/>
              </w:rPr>
              <w:t>m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erkes</w:t>
            </w:r>
          </w:p>
          <w:p w14:paraId="5DF6C825" w14:textId="77777777" w:rsidR="00A1598E" w:rsidRPr="00A1598E" w:rsidRDefault="00A1598E" w:rsidP="00BD2E87">
            <w:pPr>
              <w:autoSpaceDE w:val="0"/>
              <w:autoSpaceDN w:val="0"/>
              <w:adjustRightInd w:val="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A1598E">
              <w:rPr>
                <w:rFonts w:ascii="Calibri Light" w:hAnsi="Calibri Light" w:cs="DINPro"/>
                <w:sz w:val="30"/>
                <w:szCs w:val="30"/>
              </w:rPr>
              <w:t>• Lokale rutiner for kontroll skal utarbeides</w:t>
            </w:r>
          </w:p>
          <w:p w14:paraId="5F6923E8" w14:textId="77777777" w:rsidR="007265DE" w:rsidRPr="00A1598E" w:rsidRDefault="00A1598E" w:rsidP="00BC06D0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/>
                <w:sz w:val="30"/>
                <w:szCs w:val="30"/>
              </w:rPr>
            </w:pPr>
            <w:r w:rsidRPr="00A1598E">
              <w:rPr>
                <w:rFonts w:ascii="Calibri Light" w:hAnsi="Calibri Light" w:cs="DINPro"/>
                <w:sz w:val="30"/>
                <w:szCs w:val="30"/>
              </w:rPr>
              <w:t>• Mengder kjemikalier i et rom skal holdes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 xml:space="preserve">på et minimum. </w:t>
            </w:r>
            <w:r>
              <w:rPr>
                <w:rFonts w:ascii="Calibri Light" w:hAnsi="Calibri Light" w:cs="DINPro"/>
                <w:sz w:val="30"/>
                <w:szCs w:val="30"/>
              </w:rPr>
              <w:t>U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kurant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og utgått på dato skal avhendes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</w:tc>
      </w:tr>
    </w:tbl>
    <w:p w14:paraId="35E70D63" w14:textId="2E1252C7" w:rsidR="00C5350D" w:rsidRPr="0061723B" w:rsidRDefault="00C5350D" w:rsidP="00CA4C2D">
      <w:pPr>
        <w:pStyle w:val="Overskrift2"/>
        <w:numPr>
          <w:ilvl w:val="1"/>
          <w:numId w:val="42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47" w:name="_Toc164253389"/>
      <w:r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lastRenderedPageBreak/>
        <w:t>h</w:t>
      </w:r>
      <w:r w:rsidRPr="0061723B"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t>åndtering av etsende, brannfarlige, eksplosive stoffer og gasser</w:t>
      </w:r>
      <w:bookmarkEnd w:id="47"/>
      <w:r w:rsidR="0061723B"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t xml:space="preserve"> </w:t>
      </w:r>
    </w:p>
    <w:p w14:paraId="7BF95B3D" w14:textId="77777777" w:rsidR="00C5350D" w:rsidRPr="00C5350D" w:rsidRDefault="00C5350D" w:rsidP="00C5350D">
      <w:pPr>
        <w:spacing w:after="0"/>
        <w:rPr>
          <w:sz w:val="16"/>
          <w:szCs w:val="16"/>
        </w:rPr>
      </w:pPr>
    </w:p>
    <w:tbl>
      <w:tblPr>
        <w:tblStyle w:val="Tabellrutenett"/>
        <w:tblW w:w="9923" w:type="dxa"/>
        <w:tblInd w:w="-289" w:type="dxa"/>
        <w:tblLook w:val="04A0" w:firstRow="1" w:lastRow="0" w:firstColumn="1" w:lastColumn="0" w:noHBand="0" w:noVBand="1"/>
      </w:tblPr>
      <w:tblGrid>
        <w:gridCol w:w="1844"/>
        <w:gridCol w:w="8079"/>
      </w:tblGrid>
      <w:tr w:rsidR="00C5350D" w14:paraId="0EF10E7C" w14:textId="77777777" w:rsidTr="00C5350D">
        <w:tc>
          <w:tcPr>
            <w:tcW w:w="9923" w:type="dxa"/>
            <w:gridSpan w:val="2"/>
            <w:shd w:val="clear" w:color="auto" w:fill="CCFFCC"/>
          </w:tcPr>
          <w:p w14:paraId="282E2FEB" w14:textId="77777777" w:rsidR="00C5350D" w:rsidRPr="00C5350D" w:rsidRDefault="00C5350D" w:rsidP="007265DE">
            <w:pPr>
              <w:rPr>
                <w:rFonts w:ascii="Calibri Light" w:hAnsi="Calibri Light"/>
                <w:sz w:val="36"/>
                <w:szCs w:val="36"/>
              </w:rPr>
            </w:pPr>
            <w:r w:rsidRPr="00C5350D">
              <w:rPr>
                <w:rFonts w:ascii="Calibri Light" w:hAnsi="Calibri Light" w:cs="DINPro-Bold"/>
                <w:b/>
                <w:bCs/>
                <w:sz w:val="36"/>
                <w:szCs w:val="36"/>
              </w:rPr>
              <w:t>Behandling av sterke syrer og baser</w:t>
            </w:r>
          </w:p>
        </w:tc>
      </w:tr>
      <w:tr w:rsidR="00C5350D" w14:paraId="4D7F8EF5" w14:textId="77777777" w:rsidTr="00C5350D">
        <w:tc>
          <w:tcPr>
            <w:tcW w:w="1844" w:type="dxa"/>
            <w:shd w:val="clear" w:color="auto" w:fill="CCFFCC"/>
          </w:tcPr>
          <w:p w14:paraId="50C562CB" w14:textId="77777777" w:rsidR="00C5350D" w:rsidRPr="00C5350D" w:rsidRDefault="00C5350D" w:rsidP="00C5350D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C5350D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Sterke</w:t>
            </w:r>
          </w:p>
          <w:p w14:paraId="3F6BE4FB" w14:textId="77777777" w:rsidR="00C5350D" w:rsidRPr="00C5350D" w:rsidRDefault="00C5350D" w:rsidP="00C5350D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C5350D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syrer og</w:t>
            </w:r>
          </w:p>
          <w:p w14:paraId="293C45DB" w14:textId="77777777" w:rsidR="00C5350D" w:rsidRPr="00C5350D" w:rsidRDefault="00C5350D" w:rsidP="00C5350D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C5350D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baser</w:t>
            </w:r>
          </w:p>
          <w:p w14:paraId="08509FC7" w14:textId="77777777" w:rsidR="00C5350D" w:rsidRPr="00C5350D" w:rsidRDefault="00C5350D" w:rsidP="00C5350D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C5350D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Korrosive</w:t>
            </w:r>
          </w:p>
          <w:p w14:paraId="180E5822" w14:textId="77777777" w:rsidR="00C5350D" w:rsidRDefault="00C5350D" w:rsidP="00C5350D">
            <w:r w:rsidRPr="00C5350D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Etsende</w:t>
            </w:r>
          </w:p>
        </w:tc>
        <w:tc>
          <w:tcPr>
            <w:tcW w:w="8079" w:type="dxa"/>
          </w:tcPr>
          <w:p w14:paraId="7957C4B9" w14:textId="77777777" w:rsidR="00C5350D" w:rsidRPr="00C5350D" w:rsidRDefault="00C5350D" w:rsidP="00C5350D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C5350D">
              <w:rPr>
                <w:rFonts w:ascii="Calibri Light" w:hAnsi="Calibri Light" w:cs="DINPro"/>
                <w:sz w:val="30"/>
                <w:szCs w:val="30"/>
              </w:rPr>
              <w:t>• Benytt alltid vernebriller/ansiktsskjerm,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C5350D">
              <w:rPr>
                <w:rFonts w:ascii="Calibri Light" w:hAnsi="Calibri Light" w:cs="DINPro"/>
                <w:sz w:val="30"/>
                <w:szCs w:val="30"/>
              </w:rPr>
              <w:t>egnede hansker og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="00494F01" w:rsidRPr="00C5350D">
              <w:rPr>
                <w:rFonts w:ascii="Calibri Light" w:hAnsi="Calibri Light" w:cs="DINPro"/>
                <w:sz w:val="30"/>
                <w:szCs w:val="30"/>
              </w:rPr>
              <w:t>lab frakk</w:t>
            </w:r>
            <w:r w:rsidRPr="00C5350D">
              <w:rPr>
                <w:rFonts w:ascii="Calibri Light" w:hAnsi="Calibri Light" w:cs="DINPro"/>
                <w:sz w:val="30"/>
                <w:szCs w:val="30"/>
              </w:rPr>
              <w:t xml:space="preserve"> ved arbeid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C5350D">
              <w:rPr>
                <w:rFonts w:ascii="Calibri Light" w:hAnsi="Calibri Light" w:cs="DINPro"/>
                <w:sz w:val="30"/>
                <w:szCs w:val="30"/>
              </w:rPr>
              <w:t>med slike stoffer.</w:t>
            </w:r>
          </w:p>
          <w:p w14:paraId="3722EC23" w14:textId="77777777" w:rsidR="00C5350D" w:rsidRPr="00C5350D" w:rsidRDefault="00C5350D" w:rsidP="00C5350D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C5350D">
              <w:rPr>
                <w:rFonts w:ascii="Calibri Light" w:hAnsi="Calibri Light" w:cs="DINPro"/>
                <w:sz w:val="30"/>
                <w:szCs w:val="30"/>
              </w:rPr>
              <w:t>• Syre i vann – det går an, vann i syre er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C5350D">
              <w:rPr>
                <w:rFonts w:ascii="Calibri Light" w:hAnsi="Calibri Light" w:cs="DINPro"/>
                <w:sz w:val="30"/>
                <w:szCs w:val="30"/>
              </w:rPr>
              <w:t xml:space="preserve">uhyre. Hell syren </w:t>
            </w:r>
            <w:r>
              <w:rPr>
                <w:rFonts w:ascii="Calibri Light" w:hAnsi="Calibri Light" w:cs="DINPro"/>
                <w:sz w:val="30"/>
                <w:szCs w:val="30"/>
              </w:rPr>
              <w:t>l</w:t>
            </w:r>
            <w:r w:rsidRPr="00C5350D">
              <w:rPr>
                <w:rFonts w:ascii="Calibri Light" w:hAnsi="Calibri Light" w:cs="DINPro"/>
                <w:sz w:val="30"/>
                <w:szCs w:val="30"/>
              </w:rPr>
              <w:t xml:space="preserve">angsomt ned i </w:t>
            </w:r>
            <w:r w:rsidR="00494F01" w:rsidRPr="00C5350D">
              <w:rPr>
                <w:rFonts w:ascii="Calibri Light" w:hAnsi="Calibri Light" w:cs="DINPro"/>
                <w:sz w:val="30"/>
                <w:szCs w:val="30"/>
              </w:rPr>
              <w:t>vann!</w:t>
            </w:r>
          </w:p>
          <w:p w14:paraId="51C9C92A" w14:textId="77777777" w:rsidR="00C5350D" w:rsidRPr="00C5350D" w:rsidRDefault="00C5350D" w:rsidP="00C5350D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C5350D">
              <w:rPr>
                <w:rFonts w:ascii="Calibri Light" w:hAnsi="Calibri Light" w:cs="DINPro"/>
                <w:sz w:val="30"/>
                <w:szCs w:val="30"/>
              </w:rPr>
              <w:t>• Beskytt syreflasker mot varme og sol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453730EA" w14:textId="77777777" w:rsidR="00C5350D" w:rsidRPr="00C5350D" w:rsidRDefault="00C5350D" w:rsidP="00C5350D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C5350D">
              <w:rPr>
                <w:rFonts w:ascii="Calibri Light" w:hAnsi="Calibri Light" w:cs="DINPro"/>
                <w:sz w:val="30"/>
                <w:szCs w:val="30"/>
              </w:rPr>
              <w:t>• Pass opp for sprut når en syreflaske åpnes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715C66FC" w14:textId="77777777" w:rsidR="00C5350D" w:rsidRPr="00C5350D" w:rsidRDefault="00C5350D" w:rsidP="00C5350D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C5350D">
              <w:rPr>
                <w:rFonts w:ascii="Calibri Light" w:hAnsi="Calibri Light" w:cs="DINPro"/>
                <w:sz w:val="30"/>
                <w:szCs w:val="30"/>
              </w:rPr>
              <w:t>• Løft ikke flasker etter halsen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00E7B38F" w14:textId="77777777" w:rsidR="00C5350D" w:rsidRPr="00C5350D" w:rsidRDefault="00C5350D" w:rsidP="00C5350D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C5350D">
              <w:rPr>
                <w:rFonts w:ascii="Calibri Light" w:hAnsi="Calibri Light" w:cs="DINPro"/>
                <w:sz w:val="30"/>
                <w:szCs w:val="30"/>
              </w:rPr>
              <w:t>• Bruk målesylinder eller byrette ved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C5350D">
              <w:rPr>
                <w:rFonts w:ascii="Calibri Light" w:hAnsi="Calibri Light" w:cs="DINPro"/>
                <w:sz w:val="30"/>
                <w:szCs w:val="30"/>
              </w:rPr>
              <w:t xml:space="preserve">utmåling av sterke syrer og </w:t>
            </w:r>
            <w:r>
              <w:rPr>
                <w:rFonts w:ascii="Calibri Light" w:hAnsi="Calibri Light" w:cs="DINPro"/>
                <w:sz w:val="30"/>
                <w:szCs w:val="30"/>
              </w:rPr>
              <w:t>f</w:t>
            </w:r>
            <w:r w:rsidRPr="00C5350D">
              <w:rPr>
                <w:rFonts w:ascii="Calibri Light" w:hAnsi="Calibri Light" w:cs="DINPro"/>
                <w:sz w:val="30"/>
                <w:szCs w:val="30"/>
              </w:rPr>
              <w:t>arlige væsker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53E0188A" w14:textId="77777777" w:rsidR="00C5350D" w:rsidRPr="00C5350D" w:rsidRDefault="00C5350D" w:rsidP="00C5350D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C5350D">
              <w:rPr>
                <w:rFonts w:ascii="Calibri Light" w:hAnsi="Calibri Light" w:cs="DINPro"/>
                <w:sz w:val="30"/>
                <w:szCs w:val="30"/>
              </w:rPr>
              <w:t>• Oppbevares i kjemikalieskap med avtrekk.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C5350D">
              <w:rPr>
                <w:rFonts w:ascii="Calibri Light" w:hAnsi="Calibri Light" w:cs="DINPro"/>
                <w:sz w:val="30"/>
                <w:szCs w:val="30"/>
              </w:rPr>
              <w:t xml:space="preserve">Flaskene bør </w:t>
            </w:r>
            <w:r>
              <w:rPr>
                <w:rFonts w:ascii="Calibri Light" w:hAnsi="Calibri Light" w:cs="DINPro"/>
                <w:sz w:val="30"/>
                <w:szCs w:val="30"/>
              </w:rPr>
              <w:t>p</w:t>
            </w:r>
            <w:r w:rsidRPr="00C5350D">
              <w:rPr>
                <w:rFonts w:ascii="Calibri Light" w:hAnsi="Calibri Light" w:cs="DINPro"/>
                <w:sz w:val="30"/>
                <w:szCs w:val="30"/>
              </w:rPr>
              <w:t>lasseres i plastbakker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571A4AB0" w14:textId="77777777" w:rsidR="00C5350D" w:rsidRPr="00C5350D" w:rsidRDefault="00C5350D" w:rsidP="00C5350D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C5350D">
              <w:rPr>
                <w:rFonts w:ascii="Calibri Light" w:hAnsi="Calibri Light" w:cs="DINPro"/>
                <w:sz w:val="30"/>
                <w:szCs w:val="30"/>
              </w:rPr>
              <w:t>• Sett ikke side om side flasker med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C5350D">
              <w:rPr>
                <w:rFonts w:ascii="Calibri Light" w:hAnsi="Calibri Light" w:cs="DINPro"/>
                <w:sz w:val="30"/>
                <w:szCs w:val="30"/>
              </w:rPr>
              <w:t xml:space="preserve">innehold som kan reagere </w:t>
            </w:r>
            <w:r>
              <w:rPr>
                <w:rFonts w:ascii="Calibri Light" w:hAnsi="Calibri Light" w:cs="DINPro"/>
                <w:sz w:val="30"/>
                <w:szCs w:val="30"/>
              </w:rPr>
              <w:t>k</w:t>
            </w:r>
            <w:r w:rsidRPr="00C5350D">
              <w:rPr>
                <w:rFonts w:ascii="Calibri Light" w:hAnsi="Calibri Light" w:cs="DINPro"/>
                <w:sz w:val="30"/>
                <w:szCs w:val="30"/>
              </w:rPr>
              <w:t>raftig med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C5350D">
              <w:rPr>
                <w:rFonts w:ascii="Calibri Light" w:hAnsi="Calibri Light" w:cs="DINPro"/>
                <w:sz w:val="30"/>
                <w:szCs w:val="30"/>
              </w:rPr>
              <w:t>hverandre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26B01E1A" w14:textId="77777777" w:rsidR="00C5350D" w:rsidRPr="00C5350D" w:rsidRDefault="00C5350D" w:rsidP="00C5350D">
            <w:pPr>
              <w:autoSpaceDE w:val="0"/>
              <w:autoSpaceDN w:val="0"/>
              <w:adjustRightInd w:val="0"/>
              <w:spacing w:before="60" w:after="60"/>
              <w:ind w:left="179" w:hanging="179"/>
              <w:rPr>
                <w:rFonts w:ascii="Calibri Light" w:hAnsi="Calibri Light"/>
                <w:sz w:val="30"/>
                <w:szCs w:val="30"/>
              </w:rPr>
            </w:pPr>
            <w:r w:rsidRPr="00C5350D">
              <w:rPr>
                <w:rFonts w:ascii="Calibri Light" w:hAnsi="Calibri Light" w:cs="DINPro"/>
                <w:sz w:val="30"/>
                <w:szCs w:val="30"/>
              </w:rPr>
              <w:t>• Flasker som inneholder stoffer som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C5350D">
              <w:rPr>
                <w:rFonts w:ascii="Calibri Light" w:hAnsi="Calibri Light" w:cs="DINPro"/>
                <w:sz w:val="30"/>
                <w:szCs w:val="30"/>
              </w:rPr>
              <w:t xml:space="preserve">har høyt damptrykk ved </w:t>
            </w:r>
            <w:r>
              <w:rPr>
                <w:rFonts w:ascii="Calibri Light" w:hAnsi="Calibri Light" w:cs="DINPro"/>
                <w:sz w:val="30"/>
                <w:szCs w:val="30"/>
              </w:rPr>
              <w:t>r</w:t>
            </w:r>
            <w:r w:rsidRPr="00C5350D">
              <w:rPr>
                <w:rFonts w:ascii="Calibri Light" w:hAnsi="Calibri Light" w:cs="DINPro"/>
                <w:sz w:val="30"/>
                <w:szCs w:val="30"/>
              </w:rPr>
              <w:t>omtemperatur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C5350D">
              <w:rPr>
                <w:rFonts w:ascii="Calibri Light" w:hAnsi="Calibri Light" w:cs="DINPro"/>
                <w:sz w:val="30"/>
                <w:szCs w:val="30"/>
              </w:rPr>
              <w:t>– som dietyleter, aceton,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C5350D">
              <w:rPr>
                <w:rFonts w:ascii="Calibri Light" w:hAnsi="Calibri Light" w:cs="DINPro"/>
                <w:sz w:val="30"/>
                <w:szCs w:val="30"/>
              </w:rPr>
              <w:t xml:space="preserve">alkohol, petroleter, </w:t>
            </w:r>
            <w:r>
              <w:rPr>
                <w:rFonts w:ascii="Calibri Light" w:hAnsi="Calibri Light" w:cs="DINPro"/>
                <w:sz w:val="30"/>
                <w:szCs w:val="30"/>
              </w:rPr>
              <w:t>b</w:t>
            </w:r>
            <w:r w:rsidRPr="00C5350D">
              <w:rPr>
                <w:rFonts w:ascii="Calibri Light" w:hAnsi="Calibri Light" w:cs="DINPro"/>
                <w:sz w:val="30"/>
                <w:szCs w:val="30"/>
              </w:rPr>
              <w:t>enzen, brom,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C5350D">
              <w:rPr>
                <w:rFonts w:ascii="Calibri Light" w:hAnsi="Calibri Light" w:cs="DINPro"/>
                <w:sz w:val="30"/>
                <w:szCs w:val="30"/>
              </w:rPr>
              <w:t>salpetersyre, saltsyre – skal aldri fylles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C5350D">
              <w:rPr>
                <w:rFonts w:ascii="Calibri Light" w:hAnsi="Calibri Light" w:cs="DINPro"/>
                <w:sz w:val="30"/>
                <w:szCs w:val="30"/>
              </w:rPr>
              <w:t>helt opp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</w:tc>
      </w:tr>
      <w:tr w:rsidR="00DB6A5A" w14:paraId="4C93F4C6" w14:textId="77777777" w:rsidTr="00BF1C72">
        <w:tc>
          <w:tcPr>
            <w:tcW w:w="9923" w:type="dxa"/>
            <w:gridSpan w:val="2"/>
            <w:shd w:val="clear" w:color="auto" w:fill="CCFFCC"/>
          </w:tcPr>
          <w:p w14:paraId="319C19BB" w14:textId="77777777" w:rsidR="00DB6A5A" w:rsidRPr="00DB6A5A" w:rsidRDefault="00DB6A5A" w:rsidP="00C5350D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6"/>
                <w:szCs w:val="36"/>
              </w:rPr>
            </w:pPr>
            <w:r w:rsidRPr="00DB6A5A">
              <w:rPr>
                <w:rFonts w:ascii="Calibri Light" w:hAnsi="Calibri Light" w:cs="DINPro-Bold"/>
                <w:b/>
                <w:bCs/>
                <w:sz w:val="36"/>
                <w:szCs w:val="36"/>
              </w:rPr>
              <w:t>Behandling av brennbare gasser</w:t>
            </w:r>
          </w:p>
        </w:tc>
      </w:tr>
      <w:tr w:rsidR="00DB6A5A" w14:paraId="5EA0E4F4" w14:textId="77777777" w:rsidTr="00C5350D">
        <w:tc>
          <w:tcPr>
            <w:tcW w:w="1844" w:type="dxa"/>
            <w:shd w:val="clear" w:color="auto" w:fill="CCFFCC"/>
          </w:tcPr>
          <w:p w14:paraId="6322219A" w14:textId="77777777" w:rsidR="00DB6A5A" w:rsidRPr="00DB6A5A" w:rsidRDefault="00DB6A5A" w:rsidP="00DB6A5A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DB6A5A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Brennbare</w:t>
            </w:r>
          </w:p>
          <w:p w14:paraId="2F6FEA56" w14:textId="77777777" w:rsidR="00DB6A5A" w:rsidRPr="00C5350D" w:rsidRDefault="00DB6A5A" w:rsidP="00DB6A5A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DB6A5A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gasser</w:t>
            </w:r>
          </w:p>
        </w:tc>
        <w:tc>
          <w:tcPr>
            <w:tcW w:w="8079" w:type="dxa"/>
          </w:tcPr>
          <w:p w14:paraId="737DB377" w14:textId="77777777" w:rsidR="00DB6A5A" w:rsidRDefault="00DB6A5A" w:rsidP="00DB6A5A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DB6A5A">
              <w:rPr>
                <w:rFonts w:ascii="Calibri Light" w:hAnsi="Calibri Light" w:cs="DINPro"/>
                <w:sz w:val="30"/>
                <w:szCs w:val="30"/>
              </w:rPr>
              <w:t>• Hydrogen, propan, acetylen, metan,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DB6A5A">
              <w:rPr>
                <w:rFonts w:ascii="Calibri Light" w:hAnsi="Calibri Light" w:cs="DINPro"/>
                <w:sz w:val="30"/>
                <w:szCs w:val="30"/>
              </w:rPr>
              <w:t xml:space="preserve">propylen, ammoniakk og </w:t>
            </w:r>
            <w:r>
              <w:rPr>
                <w:rFonts w:ascii="Calibri Light" w:hAnsi="Calibri Light" w:cs="DINPro"/>
                <w:sz w:val="30"/>
                <w:szCs w:val="30"/>
              </w:rPr>
              <w:t>b</w:t>
            </w:r>
            <w:r w:rsidRPr="00DB6A5A">
              <w:rPr>
                <w:rFonts w:ascii="Calibri Light" w:hAnsi="Calibri Light" w:cs="DINPro"/>
                <w:sz w:val="30"/>
                <w:szCs w:val="30"/>
              </w:rPr>
              <w:t>utan kan danne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DB6A5A">
              <w:rPr>
                <w:rFonts w:ascii="Calibri Light" w:hAnsi="Calibri Light" w:cs="DINPro"/>
                <w:sz w:val="30"/>
                <w:szCs w:val="30"/>
              </w:rPr>
              <w:t>eksplosive blandinger med luft.</w:t>
            </w:r>
          </w:p>
          <w:p w14:paraId="385ACE59" w14:textId="77777777" w:rsidR="00DB6A5A" w:rsidRPr="00DB6A5A" w:rsidRDefault="00DB6A5A" w:rsidP="00DB6A5A">
            <w:pPr>
              <w:autoSpaceDE w:val="0"/>
              <w:autoSpaceDN w:val="0"/>
              <w:adjustRightInd w:val="0"/>
              <w:spacing w:after="60"/>
              <w:ind w:left="179"/>
              <w:rPr>
                <w:rFonts w:ascii="Calibri Light" w:hAnsi="Calibri Light" w:cs="DINPro"/>
                <w:sz w:val="30"/>
                <w:szCs w:val="30"/>
              </w:rPr>
            </w:pPr>
            <w:r w:rsidRPr="00DB6A5A">
              <w:rPr>
                <w:rFonts w:ascii="Calibri Light" w:hAnsi="Calibri Light" w:cs="DINPro"/>
                <w:sz w:val="30"/>
                <w:szCs w:val="30"/>
              </w:rPr>
              <w:t>Krever spesiell aktsomhet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0EAAF863" w14:textId="77777777" w:rsidR="00DB6A5A" w:rsidRPr="00DB6A5A" w:rsidRDefault="00DB6A5A" w:rsidP="00DB6A5A">
            <w:pPr>
              <w:autoSpaceDE w:val="0"/>
              <w:autoSpaceDN w:val="0"/>
              <w:adjustRightInd w:val="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DB6A5A">
              <w:rPr>
                <w:rFonts w:ascii="Calibri Light" w:hAnsi="Calibri Light" w:cs="DINPro"/>
                <w:sz w:val="30"/>
                <w:szCs w:val="30"/>
              </w:rPr>
              <w:t>• Kun tillatt brukt i rom med god ventilasjon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5007AF74" w14:textId="21541F58" w:rsidR="00DB6A5A" w:rsidRPr="00DB6A5A" w:rsidRDefault="00DB6A5A" w:rsidP="00DB6A5A">
            <w:pPr>
              <w:autoSpaceDE w:val="0"/>
              <w:autoSpaceDN w:val="0"/>
              <w:adjustRightInd w:val="0"/>
              <w:spacing w:before="60" w:after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DB6A5A">
              <w:rPr>
                <w:rFonts w:ascii="Calibri Light" w:hAnsi="Calibri Light" w:cs="DINPro"/>
                <w:sz w:val="30"/>
                <w:szCs w:val="30"/>
              </w:rPr>
              <w:t>• I rom hvor gassalarm er utløst, skal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="00186DF7">
              <w:rPr>
                <w:rFonts w:ascii="Calibri Light" w:hAnsi="Calibri Light" w:cs="DINPro"/>
                <w:sz w:val="30"/>
                <w:szCs w:val="30"/>
              </w:rPr>
              <w:t>HMS-kontakt</w:t>
            </w:r>
            <w:r w:rsidRPr="00DB6A5A">
              <w:rPr>
                <w:rFonts w:ascii="Calibri Light" w:hAnsi="Calibri Light" w:cs="DINPro"/>
                <w:sz w:val="30"/>
                <w:szCs w:val="30"/>
              </w:rPr>
              <w:t xml:space="preserve"> kontaktes </w:t>
            </w:r>
            <w:r>
              <w:rPr>
                <w:rFonts w:ascii="Calibri Light" w:hAnsi="Calibri Light" w:cs="DINPro"/>
                <w:sz w:val="30"/>
                <w:szCs w:val="30"/>
              </w:rPr>
              <w:t>s</w:t>
            </w:r>
            <w:r w:rsidRPr="00DB6A5A">
              <w:rPr>
                <w:rFonts w:ascii="Calibri Light" w:hAnsi="Calibri Light" w:cs="DINPro"/>
                <w:sz w:val="30"/>
                <w:szCs w:val="30"/>
              </w:rPr>
              <w:t>traks.</w:t>
            </w:r>
          </w:p>
          <w:p w14:paraId="51E2C58A" w14:textId="77777777" w:rsidR="00DB6A5A" w:rsidRPr="00DB6A5A" w:rsidRDefault="00DB6A5A" w:rsidP="00DB6A5A">
            <w:pPr>
              <w:autoSpaceDE w:val="0"/>
              <w:autoSpaceDN w:val="0"/>
              <w:adjustRightInd w:val="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DB6A5A">
              <w:rPr>
                <w:rFonts w:ascii="Calibri Light" w:hAnsi="Calibri Light" w:cs="DINPro"/>
                <w:sz w:val="30"/>
                <w:szCs w:val="30"/>
              </w:rPr>
              <w:t>Følg lokale rutiner som er hengt opp</w:t>
            </w:r>
          </w:p>
          <w:p w14:paraId="03C11528" w14:textId="77777777" w:rsidR="00DB6A5A" w:rsidRPr="00DB6A5A" w:rsidRDefault="00DB6A5A" w:rsidP="00DB6A5A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DB6A5A">
              <w:rPr>
                <w:rFonts w:ascii="Calibri Light" w:hAnsi="Calibri Light" w:cs="DINPro"/>
                <w:sz w:val="30"/>
                <w:szCs w:val="30"/>
              </w:rPr>
              <w:t>• I rom med gassdetektorer skal disse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DB6A5A">
              <w:rPr>
                <w:rFonts w:ascii="Calibri Light" w:hAnsi="Calibri Light" w:cs="DINPro"/>
                <w:sz w:val="30"/>
                <w:szCs w:val="30"/>
              </w:rPr>
              <w:t>kalibreres i henhold til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r</w:t>
            </w:r>
            <w:r w:rsidRPr="00DB6A5A">
              <w:rPr>
                <w:rFonts w:ascii="Calibri Light" w:hAnsi="Calibri Light" w:cs="DINPro"/>
                <w:sz w:val="30"/>
                <w:szCs w:val="30"/>
              </w:rPr>
              <w:t>egler.</w:t>
            </w:r>
          </w:p>
          <w:p w14:paraId="215540BA" w14:textId="77777777" w:rsidR="00DB6A5A" w:rsidRPr="00DB6A5A" w:rsidRDefault="00DB6A5A" w:rsidP="00DB6A5A">
            <w:pPr>
              <w:autoSpaceDE w:val="0"/>
              <w:autoSpaceDN w:val="0"/>
              <w:adjustRightInd w:val="0"/>
              <w:spacing w:before="60" w:after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DB6A5A">
              <w:rPr>
                <w:rFonts w:ascii="Calibri Light" w:hAnsi="Calibri Light" w:cs="DINPro"/>
                <w:sz w:val="30"/>
                <w:szCs w:val="30"/>
              </w:rPr>
              <w:t>Informasjon fås hos Brannvernleder</w:t>
            </w:r>
          </w:p>
        </w:tc>
      </w:tr>
    </w:tbl>
    <w:p w14:paraId="5D7C461F" w14:textId="77777777" w:rsidR="007265DE" w:rsidRDefault="007265DE" w:rsidP="007265DE"/>
    <w:tbl>
      <w:tblPr>
        <w:tblStyle w:val="Tabellrutenett"/>
        <w:tblW w:w="0" w:type="auto"/>
        <w:tblInd w:w="-289" w:type="dxa"/>
        <w:tblLook w:val="04A0" w:firstRow="1" w:lastRow="0" w:firstColumn="1" w:lastColumn="0" w:noHBand="0" w:noVBand="1"/>
      </w:tblPr>
      <w:tblGrid>
        <w:gridCol w:w="1844"/>
        <w:gridCol w:w="2835"/>
        <w:gridCol w:w="5239"/>
      </w:tblGrid>
      <w:tr w:rsidR="000B4A43" w14:paraId="6B559B4B" w14:textId="77777777" w:rsidTr="000B4A43">
        <w:tc>
          <w:tcPr>
            <w:tcW w:w="9918" w:type="dxa"/>
            <w:gridSpan w:val="3"/>
            <w:shd w:val="clear" w:color="auto" w:fill="CCFFCC"/>
          </w:tcPr>
          <w:p w14:paraId="039AF92B" w14:textId="77777777" w:rsidR="000B4A43" w:rsidRPr="000B4A43" w:rsidRDefault="000B4A43" w:rsidP="007265DE">
            <w:pPr>
              <w:rPr>
                <w:rFonts w:ascii="Calibri Light" w:hAnsi="Calibri Light"/>
                <w:sz w:val="36"/>
                <w:szCs w:val="36"/>
              </w:rPr>
            </w:pPr>
            <w:r w:rsidRPr="000B4A43">
              <w:rPr>
                <w:rFonts w:ascii="Calibri Light" w:hAnsi="Calibri Light" w:cs="DINPro-Bold"/>
                <w:b/>
                <w:bCs/>
                <w:sz w:val="36"/>
                <w:szCs w:val="36"/>
              </w:rPr>
              <w:lastRenderedPageBreak/>
              <w:t>Behandling av brennbare og eksplosive kjemikalier</w:t>
            </w:r>
          </w:p>
        </w:tc>
      </w:tr>
      <w:tr w:rsidR="000B4A43" w14:paraId="207175CC" w14:textId="77777777" w:rsidTr="00BF1C72">
        <w:trPr>
          <w:trHeight w:val="156"/>
        </w:trPr>
        <w:tc>
          <w:tcPr>
            <w:tcW w:w="1844" w:type="dxa"/>
            <w:vMerge w:val="restart"/>
            <w:shd w:val="clear" w:color="auto" w:fill="CCFFCC"/>
          </w:tcPr>
          <w:p w14:paraId="4E3380AF" w14:textId="77777777" w:rsidR="000B4A43" w:rsidRPr="000B4A43" w:rsidRDefault="000B4A43" w:rsidP="000B4A43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0B4A43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V</w:t>
            </w:r>
            <w:r w:rsidR="00A23222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æ</w:t>
            </w:r>
            <w:r w:rsidRPr="000B4A43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r</w:t>
            </w:r>
          </w:p>
          <w:p w14:paraId="28DC9DE8" w14:textId="77777777" w:rsidR="000B4A43" w:rsidRPr="000B4A43" w:rsidRDefault="000B4A43" w:rsidP="000B4A43">
            <w:pPr>
              <w:rPr>
                <w:rFonts w:ascii="Calibri Light" w:hAnsi="Calibri Light"/>
                <w:sz w:val="32"/>
                <w:szCs w:val="32"/>
              </w:rPr>
            </w:pPr>
            <w:r w:rsidRPr="000B4A43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aktsom!</w:t>
            </w:r>
          </w:p>
        </w:tc>
        <w:tc>
          <w:tcPr>
            <w:tcW w:w="8074" w:type="dxa"/>
            <w:gridSpan w:val="2"/>
          </w:tcPr>
          <w:p w14:paraId="32A28913" w14:textId="77777777" w:rsidR="000B4A43" w:rsidRPr="000B4A43" w:rsidRDefault="000B4A43" w:rsidP="007265DE">
            <w:pPr>
              <w:rPr>
                <w:rFonts w:ascii="Calibri Light" w:hAnsi="Calibri Light"/>
                <w:sz w:val="32"/>
                <w:szCs w:val="32"/>
              </w:rPr>
            </w:pPr>
            <w:r w:rsidRPr="000B4A43">
              <w:rPr>
                <w:rFonts w:ascii="Calibri Light" w:hAnsi="Calibri Light" w:cs="DINPro"/>
                <w:sz w:val="32"/>
                <w:szCs w:val="32"/>
              </w:rPr>
              <w:t>Inndeles i følgende fareklasser</w:t>
            </w:r>
          </w:p>
        </w:tc>
      </w:tr>
      <w:tr w:rsidR="000B4A43" w14:paraId="3E8EA35F" w14:textId="77777777" w:rsidTr="00A23222">
        <w:trPr>
          <w:trHeight w:val="156"/>
        </w:trPr>
        <w:tc>
          <w:tcPr>
            <w:tcW w:w="1844" w:type="dxa"/>
            <w:vMerge/>
            <w:shd w:val="clear" w:color="auto" w:fill="CCFFCC"/>
          </w:tcPr>
          <w:p w14:paraId="3BC0C90F" w14:textId="77777777" w:rsidR="000B4A43" w:rsidRPr="000B4A43" w:rsidRDefault="000B4A43" w:rsidP="000B4A43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14:paraId="6DEE15E5" w14:textId="77777777" w:rsidR="000B4A43" w:rsidRPr="00A23222" w:rsidRDefault="000B4A43" w:rsidP="007265DE">
            <w:pPr>
              <w:rPr>
                <w:rFonts w:ascii="Calibri Light" w:hAnsi="Calibri Light"/>
                <w:sz w:val="32"/>
                <w:szCs w:val="32"/>
              </w:rPr>
            </w:pPr>
            <w:r w:rsidRPr="00A23222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Brannfarlig vaske</w:t>
            </w:r>
          </w:p>
        </w:tc>
        <w:tc>
          <w:tcPr>
            <w:tcW w:w="5239" w:type="dxa"/>
            <w:shd w:val="clear" w:color="auto" w:fill="FFFFCC"/>
          </w:tcPr>
          <w:p w14:paraId="61CADD0A" w14:textId="77777777" w:rsidR="000B4A43" w:rsidRPr="00A23222" w:rsidRDefault="000B4A43" w:rsidP="007265DE">
            <w:pPr>
              <w:rPr>
                <w:rFonts w:ascii="Calibri Light" w:hAnsi="Calibri Light"/>
                <w:sz w:val="32"/>
                <w:szCs w:val="32"/>
              </w:rPr>
            </w:pPr>
            <w:r w:rsidRPr="00A23222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Definisjon</w:t>
            </w:r>
          </w:p>
        </w:tc>
      </w:tr>
      <w:tr w:rsidR="000B4A43" w14:paraId="6160ADC5" w14:textId="77777777" w:rsidTr="00A23222">
        <w:trPr>
          <w:trHeight w:val="156"/>
        </w:trPr>
        <w:tc>
          <w:tcPr>
            <w:tcW w:w="1844" w:type="dxa"/>
            <w:vMerge/>
            <w:shd w:val="clear" w:color="auto" w:fill="CCFFCC"/>
          </w:tcPr>
          <w:p w14:paraId="011E4C15" w14:textId="77777777" w:rsidR="000B4A43" w:rsidRPr="000B4A43" w:rsidRDefault="000B4A43" w:rsidP="000B4A43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14:paraId="02596992" w14:textId="77777777" w:rsidR="000B4A43" w:rsidRPr="00A23222" w:rsidRDefault="000B4A43" w:rsidP="007265DE">
            <w:pPr>
              <w:rPr>
                <w:rFonts w:ascii="Calibri Light" w:hAnsi="Calibri Light"/>
                <w:sz w:val="30"/>
                <w:szCs w:val="30"/>
              </w:rPr>
            </w:pPr>
            <w:r w:rsidRPr="00A23222">
              <w:rPr>
                <w:rFonts w:ascii="Calibri Light" w:hAnsi="Calibri Light" w:cs="DINPro-Bold"/>
                <w:b/>
                <w:bCs/>
                <w:sz w:val="30"/>
                <w:szCs w:val="30"/>
              </w:rPr>
              <w:t>Kategori 1</w:t>
            </w:r>
          </w:p>
        </w:tc>
        <w:tc>
          <w:tcPr>
            <w:tcW w:w="5239" w:type="dxa"/>
            <w:shd w:val="clear" w:color="auto" w:fill="FFFFCC"/>
          </w:tcPr>
          <w:p w14:paraId="3B33B266" w14:textId="77777777" w:rsidR="000B4A43" w:rsidRPr="00A23222" w:rsidRDefault="000B4A43" w:rsidP="000B4A43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0"/>
                <w:szCs w:val="30"/>
              </w:rPr>
            </w:pPr>
            <w:r w:rsidRPr="00A23222">
              <w:rPr>
                <w:rFonts w:ascii="Calibri Light" w:hAnsi="Calibri Light" w:cs="DINPro-Bold"/>
                <w:b/>
                <w:bCs/>
                <w:sz w:val="30"/>
                <w:szCs w:val="30"/>
              </w:rPr>
              <w:t>Flammepunkt &lt; 23°C og</w:t>
            </w:r>
          </w:p>
          <w:p w14:paraId="494FC669" w14:textId="77777777" w:rsidR="000B4A43" w:rsidRPr="00A23222" w:rsidRDefault="000B4A43" w:rsidP="000B4A43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0"/>
                <w:szCs w:val="30"/>
              </w:rPr>
            </w:pPr>
            <w:r w:rsidRPr="00A23222">
              <w:rPr>
                <w:rFonts w:ascii="Calibri Light" w:hAnsi="Calibri Light" w:cs="DINPro-Bold"/>
                <w:b/>
                <w:bCs/>
                <w:sz w:val="30"/>
                <w:szCs w:val="30"/>
              </w:rPr>
              <w:t>kokepunkt 35°C, tilsvarende</w:t>
            </w:r>
          </w:p>
          <w:p w14:paraId="147B8316" w14:textId="77777777" w:rsidR="000B4A43" w:rsidRPr="00A23222" w:rsidRDefault="000B4A43" w:rsidP="000B4A43">
            <w:pPr>
              <w:rPr>
                <w:rFonts w:ascii="Calibri Light" w:hAnsi="Calibri Light"/>
                <w:sz w:val="30"/>
                <w:szCs w:val="30"/>
              </w:rPr>
            </w:pPr>
            <w:r w:rsidRPr="00A23222">
              <w:rPr>
                <w:rFonts w:ascii="Calibri Light" w:hAnsi="Calibri Light" w:cs="DINPro-Bold"/>
                <w:b/>
                <w:bCs/>
                <w:sz w:val="30"/>
                <w:szCs w:val="30"/>
              </w:rPr>
              <w:t>GHS kategori 1</w:t>
            </w:r>
          </w:p>
        </w:tc>
      </w:tr>
      <w:tr w:rsidR="000B4A43" w14:paraId="7B10A9FF" w14:textId="77777777" w:rsidTr="00A23222">
        <w:trPr>
          <w:trHeight w:val="156"/>
        </w:trPr>
        <w:tc>
          <w:tcPr>
            <w:tcW w:w="1844" w:type="dxa"/>
            <w:vMerge/>
            <w:shd w:val="clear" w:color="auto" w:fill="CCFFCC"/>
          </w:tcPr>
          <w:p w14:paraId="54F7430B" w14:textId="77777777" w:rsidR="000B4A43" w:rsidRPr="000B4A43" w:rsidRDefault="000B4A43" w:rsidP="000B4A43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14:paraId="2CD3ED17" w14:textId="77777777" w:rsidR="000B4A43" w:rsidRPr="00A23222" w:rsidRDefault="000B4A43" w:rsidP="007265DE">
            <w:pPr>
              <w:rPr>
                <w:rFonts w:ascii="Calibri Light" w:hAnsi="Calibri Light"/>
                <w:sz w:val="30"/>
                <w:szCs w:val="30"/>
              </w:rPr>
            </w:pPr>
            <w:r w:rsidRPr="00A23222">
              <w:rPr>
                <w:rFonts w:ascii="Calibri Light" w:hAnsi="Calibri Light" w:cs="DINPro-Bold"/>
                <w:b/>
                <w:bCs/>
                <w:sz w:val="30"/>
                <w:szCs w:val="30"/>
              </w:rPr>
              <w:t>Kategori 2</w:t>
            </w:r>
          </w:p>
        </w:tc>
        <w:tc>
          <w:tcPr>
            <w:tcW w:w="5239" w:type="dxa"/>
            <w:shd w:val="clear" w:color="auto" w:fill="FFFFCC"/>
          </w:tcPr>
          <w:p w14:paraId="593B5B01" w14:textId="77777777" w:rsidR="000B4A43" w:rsidRPr="00A23222" w:rsidRDefault="000B4A43" w:rsidP="000B4A43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0"/>
                <w:szCs w:val="30"/>
              </w:rPr>
            </w:pPr>
            <w:r w:rsidRPr="00A23222">
              <w:rPr>
                <w:rFonts w:ascii="Calibri Light" w:hAnsi="Calibri Light" w:cs="DINPro-Bold"/>
                <w:b/>
                <w:bCs/>
                <w:sz w:val="30"/>
                <w:szCs w:val="30"/>
              </w:rPr>
              <w:t>Flammepunkt &lt; 23°C og</w:t>
            </w:r>
          </w:p>
          <w:p w14:paraId="551F126C" w14:textId="77777777" w:rsidR="000B4A43" w:rsidRPr="00A23222" w:rsidRDefault="000B4A43" w:rsidP="000B4A43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0"/>
                <w:szCs w:val="30"/>
              </w:rPr>
            </w:pPr>
            <w:r w:rsidRPr="00A23222">
              <w:rPr>
                <w:rFonts w:ascii="Calibri Light" w:hAnsi="Calibri Light" w:cs="DINPro-Bold"/>
                <w:b/>
                <w:bCs/>
                <w:sz w:val="30"/>
                <w:szCs w:val="30"/>
              </w:rPr>
              <w:t>kokepunkt &gt;35°C, tilsvarende</w:t>
            </w:r>
          </w:p>
          <w:p w14:paraId="2412AA01" w14:textId="77777777" w:rsidR="000B4A43" w:rsidRPr="00A23222" w:rsidRDefault="000B4A43" w:rsidP="000B4A43">
            <w:pPr>
              <w:rPr>
                <w:rFonts w:ascii="Calibri Light" w:hAnsi="Calibri Light"/>
                <w:sz w:val="30"/>
                <w:szCs w:val="30"/>
              </w:rPr>
            </w:pPr>
            <w:r w:rsidRPr="00A23222">
              <w:rPr>
                <w:rFonts w:ascii="Calibri Light" w:hAnsi="Calibri Light" w:cs="DINPro-Bold"/>
                <w:b/>
                <w:bCs/>
                <w:sz w:val="30"/>
                <w:szCs w:val="30"/>
              </w:rPr>
              <w:t>GHS kategori 2</w:t>
            </w:r>
          </w:p>
        </w:tc>
      </w:tr>
      <w:tr w:rsidR="000B4A43" w14:paraId="781BD491" w14:textId="77777777" w:rsidTr="00A23222">
        <w:trPr>
          <w:trHeight w:val="156"/>
        </w:trPr>
        <w:tc>
          <w:tcPr>
            <w:tcW w:w="1844" w:type="dxa"/>
            <w:vMerge/>
            <w:shd w:val="clear" w:color="auto" w:fill="CCFFCC"/>
          </w:tcPr>
          <w:p w14:paraId="4956A056" w14:textId="77777777" w:rsidR="000B4A43" w:rsidRPr="000B4A43" w:rsidRDefault="000B4A43" w:rsidP="000B4A43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14:paraId="1B51D118" w14:textId="77777777" w:rsidR="000B4A43" w:rsidRPr="00A23222" w:rsidRDefault="000B4A43" w:rsidP="007265DE">
            <w:pPr>
              <w:rPr>
                <w:rFonts w:ascii="Calibri Light" w:hAnsi="Calibri Light"/>
                <w:sz w:val="30"/>
                <w:szCs w:val="30"/>
              </w:rPr>
            </w:pPr>
            <w:r w:rsidRPr="00A23222">
              <w:rPr>
                <w:rFonts w:ascii="Calibri Light" w:hAnsi="Calibri Light" w:cs="DINPro-Bold"/>
                <w:b/>
                <w:bCs/>
                <w:sz w:val="30"/>
                <w:szCs w:val="30"/>
              </w:rPr>
              <w:t>Kategori 3</w:t>
            </w:r>
          </w:p>
        </w:tc>
        <w:tc>
          <w:tcPr>
            <w:tcW w:w="5239" w:type="dxa"/>
            <w:shd w:val="clear" w:color="auto" w:fill="FFFFCC"/>
          </w:tcPr>
          <w:p w14:paraId="2CCF54FF" w14:textId="77777777" w:rsidR="000B4A43" w:rsidRPr="00A23222" w:rsidRDefault="000B4A43" w:rsidP="000B4A43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0"/>
                <w:szCs w:val="30"/>
              </w:rPr>
            </w:pPr>
            <w:r w:rsidRPr="00A23222">
              <w:rPr>
                <w:rFonts w:ascii="Calibri Light" w:hAnsi="Calibri Light" w:cs="DINPro-Bold"/>
                <w:b/>
                <w:bCs/>
                <w:sz w:val="30"/>
                <w:szCs w:val="30"/>
              </w:rPr>
              <w:t>Flammepunkt ≥23°C og ≤60°C,</w:t>
            </w:r>
          </w:p>
          <w:p w14:paraId="28FC74DC" w14:textId="77777777" w:rsidR="000B4A43" w:rsidRPr="00A23222" w:rsidRDefault="000B4A43" w:rsidP="000B4A43">
            <w:pPr>
              <w:rPr>
                <w:rFonts w:ascii="Calibri Light" w:hAnsi="Calibri Light"/>
                <w:sz w:val="30"/>
                <w:szCs w:val="30"/>
              </w:rPr>
            </w:pPr>
            <w:r w:rsidRPr="00A23222">
              <w:rPr>
                <w:rFonts w:ascii="Calibri Light" w:hAnsi="Calibri Light" w:cs="DINPro-Bold"/>
                <w:b/>
                <w:bCs/>
                <w:sz w:val="30"/>
                <w:szCs w:val="30"/>
              </w:rPr>
              <w:t>tilsvarende GHS kategori 3</w:t>
            </w:r>
          </w:p>
        </w:tc>
      </w:tr>
      <w:tr w:rsidR="000B4A43" w14:paraId="3DAD10E5" w14:textId="77777777" w:rsidTr="000B4A43">
        <w:tc>
          <w:tcPr>
            <w:tcW w:w="1844" w:type="dxa"/>
            <w:shd w:val="clear" w:color="auto" w:fill="CCFFCC"/>
          </w:tcPr>
          <w:p w14:paraId="5EB6A4CD" w14:textId="77777777" w:rsidR="000B4A43" w:rsidRPr="000B4A43" w:rsidRDefault="000B4A43" w:rsidP="000B4A43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0B4A43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V</w:t>
            </w:r>
            <w:r w:rsidR="00A23222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æ</w:t>
            </w:r>
            <w:r w:rsidRPr="000B4A43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r</w:t>
            </w:r>
          </w:p>
          <w:p w14:paraId="1FDD3C7E" w14:textId="77777777" w:rsidR="000B4A43" w:rsidRPr="000B4A43" w:rsidRDefault="000B4A43" w:rsidP="000B4A43">
            <w:pPr>
              <w:rPr>
                <w:rFonts w:ascii="Calibri Light" w:hAnsi="Calibri Light"/>
                <w:sz w:val="32"/>
                <w:szCs w:val="32"/>
              </w:rPr>
            </w:pPr>
            <w:r w:rsidRPr="000B4A43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aktsom!</w:t>
            </w:r>
          </w:p>
        </w:tc>
        <w:tc>
          <w:tcPr>
            <w:tcW w:w="8074" w:type="dxa"/>
            <w:gridSpan w:val="2"/>
          </w:tcPr>
          <w:p w14:paraId="05667675" w14:textId="77777777" w:rsidR="00A23222" w:rsidRPr="00A23222" w:rsidRDefault="00A23222" w:rsidP="00A23222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A23222">
              <w:rPr>
                <w:rFonts w:ascii="Calibri Light" w:hAnsi="Calibri Light" w:cs="DINPro"/>
                <w:sz w:val="30"/>
                <w:szCs w:val="30"/>
              </w:rPr>
              <w:t>• Bruk aldri brennbare væsker nær åpen flamme. Arbeid i avtrekksskap når du anvender væsker med lavt flammepunkt.</w:t>
            </w:r>
          </w:p>
          <w:p w14:paraId="46DB2153" w14:textId="77777777" w:rsidR="00A23222" w:rsidRPr="00A23222" w:rsidRDefault="00A23222" w:rsidP="00A23222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A23222">
              <w:rPr>
                <w:rFonts w:ascii="Calibri Light" w:hAnsi="Calibri Light" w:cs="DINPro"/>
                <w:sz w:val="30"/>
                <w:szCs w:val="30"/>
              </w:rPr>
              <w:t>• Destiller aldri brennbare væsker over åpen flamme. Bruk dampbad, vannbad, elektrisk plate eller spesiell elektrisk varmekappe.</w:t>
            </w:r>
          </w:p>
          <w:p w14:paraId="5F9A372E" w14:textId="77777777" w:rsidR="00A23222" w:rsidRPr="00A23222" w:rsidRDefault="00A23222" w:rsidP="00A23222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A23222">
              <w:rPr>
                <w:rFonts w:ascii="Calibri Light" w:hAnsi="Calibri Light" w:cs="DINPro"/>
                <w:sz w:val="30"/>
                <w:szCs w:val="30"/>
              </w:rPr>
              <w:t>• Foreta et prøveeksperiment med små stoffmengder på forhånd.</w:t>
            </w:r>
          </w:p>
          <w:p w14:paraId="3A43CB3C" w14:textId="77777777" w:rsidR="00A23222" w:rsidRPr="00A23222" w:rsidRDefault="00A23222" w:rsidP="00A23222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A23222">
              <w:rPr>
                <w:rFonts w:ascii="Calibri Light" w:hAnsi="Calibri Light" w:cs="DINPro"/>
                <w:sz w:val="30"/>
                <w:szCs w:val="30"/>
              </w:rPr>
              <w:t>• Mange organiske kjemikalier, hvorav dietyleter er det mest kjente, kan i ulik grad danne eksplosive peroksider. For slike stoffer skal det holdes full kontroll på bruks- og lagringshistorikk. Peroksiddannende kjemikalier eldre enn 1 år eller med ukjent historikk skal behandles med stor varsomhet. Ved tvil skal beholderen ikke åpnes, men leveres direkte til avhending.</w:t>
            </w:r>
          </w:p>
          <w:p w14:paraId="55D8895F" w14:textId="77777777" w:rsidR="000B4A43" w:rsidRPr="00A23222" w:rsidRDefault="00A23222" w:rsidP="00A23222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A23222">
              <w:rPr>
                <w:rFonts w:ascii="Calibri Light" w:hAnsi="Calibri Light" w:cs="DINPro"/>
                <w:sz w:val="30"/>
                <w:szCs w:val="30"/>
              </w:rPr>
              <w:t>• Les mer om peroksiddannende kjemikalier,testmetoder o.l. på den danske beredskabsstyrelsens nettside (søk på peroxider).</w:t>
            </w:r>
          </w:p>
          <w:p w14:paraId="6F1AF3C6" w14:textId="77777777" w:rsidR="00A23222" w:rsidRPr="00A23222" w:rsidRDefault="00A23222" w:rsidP="00A23222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A23222">
              <w:rPr>
                <w:rFonts w:ascii="Calibri Light" w:hAnsi="Calibri Light" w:cs="DINPro"/>
                <w:sz w:val="30"/>
                <w:szCs w:val="30"/>
              </w:rPr>
              <w:t>• Sterk sol på flasker kan forårsake brann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23222">
              <w:rPr>
                <w:rFonts w:ascii="Calibri Light" w:hAnsi="Calibri Light" w:cs="DINPro"/>
                <w:sz w:val="30"/>
                <w:szCs w:val="30"/>
              </w:rPr>
              <w:t xml:space="preserve">(linseeffekt av glasset) - blend </w:t>
            </w:r>
            <w:r w:rsidR="00494F01" w:rsidRPr="00A23222">
              <w:rPr>
                <w:rFonts w:ascii="Calibri Light" w:hAnsi="Calibri Light" w:cs="DINPro"/>
                <w:sz w:val="30"/>
                <w:szCs w:val="30"/>
              </w:rPr>
              <w:t>av!</w:t>
            </w:r>
          </w:p>
          <w:p w14:paraId="7806F334" w14:textId="77777777" w:rsidR="00A23222" w:rsidRPr="00A23222" w:rsidRDefault="00A23222" w:rsidP="00A23222">
            <w:pPr>
              <w:autoSpaceDE w:val="0"/>
              <w:autoSpaceDN w:val="0"/>
              <w:adjustRightInd w:val="0"/>
              <w:spacing w:before="60" w:after="60"/>
              <w:ind w:left="179" w:hanging="179"/>
              <w:rPr>
                <w:rFonts w:ascii="Calibri Light" w:hAnsi="Calibri Light"/>
                <w:sz w:val="30"/>
                <w:szCs w:val="30"/>
              </w:rPr>
            </w:pPr>
            <w:r w:rsidRPr="00A23222">
              <w:rPr>
                <w:rFonts w:ascii="Calibri Light" w:hAnsi="Calibri Light" w:cs="DINPro"/>
                <w:sz w:val="30"/>
                <w:szCs w:val="30"/>
              </w:rPr>
              <w:t>• Destillasjonsflasker bør ikke fylles til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23222">
              <w:rPr>
                <w:rFonts w:ascii="Calibri Light" w:hAnsi="Calibri Light" w:cs="DINPro"/>
                <w:sz w:val="30"/>
                <w:szCs w:val="30"/>
              </w:rPr>
              <w:t>mer enn 1/3 og skal etterfylles ved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23222">
              <w:rPr>
                <w:rFonts w:ascii="Calibri Light" w:hAnsi="Calibri Light" w:cs="DINPro"/>
                <w:sz w:val="30"/>
                <w:szCs w:val="30"/>
              </w:rPr>
              <w:t>romtemperatur. «Kokestein» bør tilsettes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23222">
              <w:rPr>
                <w:rFonts w:ascii="Calibri Light" w:hAnsi="Calibri Light" w:cs="DINPro"/>
                <w:sz w:val="30"/>
                <w:szCs w:val="30"/>
              </w:rPr>
              <w:t>væsken før oppvarming, alternativt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23222">
              <w:rPr>
                <w:rFonts w:ascii="Calibri Light" w:hAnsi="Calibri Light" w:cs="DINPro"/>
                <w:sz w:val="30"/>
                <w:szCs w:val="30"/>
              </w:rPr>
              <w:t>benyttes røring med magnetrører. Varm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23222">
              <w:rPr>
                <w:rFonts w:ascii="Calibri Light" w:hAnsi="Calibri Light" w:cs="DINPro"/>
                <w:sz w:val="30"/>
                <w:szCs w:val="30"/>
              </w:rPr>
              <w:t>aldri opp for hurtig og unngå lokal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23222">
              <w:rPr>
                <w:rFonts w:ascii="Calibri Light" w:hAnsi="Calibri Light" w:cs="DINPro"/>
                <w:sz w:val="30"/>
                <w:szCs w:val="30"/>
              </w:rPr>
              <w:t>overoppvarming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</w:tc>
      </w:tr>
    </w:tbl>
    <w:p w14:paraId="336DF689" w14:textId="77777777" w:rsidR="00DB6A5A" w:rsidRDefault="00DB6A5A" w:rsidP="007265DE"/>
    <w:tbl>
      <w:tblPr>
        <w:tblStyle w:val="Tabellrutenett"/>
        <w:tblW w:w="0" w:type="auto"/>
        <w:tblInd w:w="-289" w:type="dxa"/>
        <w:tblLook w:val="04A0" w:firstRow="1" w:lastRow="0" w:firstColumn="1" w:lastColumn="0" w:noHBand="0" w:noVBand="1"/>
      </w:tblPr>
      <w:tblGrid>
        <w:gridCol w:w="1849"/>
        <w:gridCol w:w="8069"/>
      </w:tblGrid>
      <w:tr w:rsidR="0088457C" w14:paraId="03FABCB8" w14:textId="77777777" w:rsidTr="00C22F18">
        <w:tc>
          <w:tcPr>
            <w:tcW w:w="9918" w:type="dxa"/>
            <w:gridSpan w:val="2"/>
            <w:shd w:val="clear" w:color="auto" w:fill="CCFFCC"/>
          </w:tcPr>
          <w:p w14:paraId="1C97BB57" w14:textId="77777777" w:rsidR="0088457C" w:rsidRPr="0088457C" w:rsidRDefault="0088457C" w:rsidP="007265DE">
            <w:pPr>
              <w:rPr>
                <w:rFonts w:ascii="Calibri Light" w:hAnsi="Calibri Light"/>
                <w:sz w:val="36"/>
                <w:szCs w:val="36"/>
              </w:rPr>
            </w:pPr>
            <w:r w:rsidRPr="0088457C">
              <w:rPr>
                <w:rFonts w:ascii="Calibri Light" w:hAnsi="Calibri Light" w:cs="DINPro-Bold"/>
                <w:b/>
                <w:bCs/>
                <w:sz w:val="36"/>
                <w:szCs w:val="36"/>
              </w:rPr>
              <w:lastRenderedPageBreak/>
              <w:t>Behandling av v</w:t>
            </w:r>
            <w:r>
              <w:rPr>
                <w:rFonts w:ascii="Calibri Light" w:hAnsi="Calibri Light" w:cs="DINPro-Bold"/>
                <w:b/>
                <w:bCs/>
                <w:sz w:val="36"/>
                <w:szCs w:val="36"/>
              </w:rPr>
              <w:t>æ</w:t>
            </w:r>
            <w:r w:rsidRPr="0088457C">
              <w:rPr>
                <w:rFonts w:ascii="Calibri Light" w:hAnsi="Calibri Light" w:cs="DINPro-Bold"/>
                <w:b/>
                <w:bCs/>
                <w:sz w:val="36"/>
                <w:szCs w:val="36"/>
              </w:rPr>
              <w:t>sker og gasser p</w:t>
            </w:r>
            <w:r>
              <w:rPr>
                <w:rFonts w:ascii="Calibri Light" w:hAnsi="Calibri Light" w:cs="DINPro-Bold"/>
                <w:b/>
                <w:bCs/>
                <w:sz w:val="36"/>
                <w:szCs w:val="36"/>
              </w:rPr>
              <w:t>å</w:t>
            </w:r>
            <w:r w:rsidRPr="0088457C">
              <w:rPr>
                <w:rFonts w:ascii="Calibri Light" w:hAnsi="Calibri Light" w:cs="DINPro-Bold"/>
                <w:b/>
                <w:bCs/>
                <w:sz w:val="36"/>
                <w:szCs w:val="36"/>
              </w:rPr>
              <w:t xml:space="preserve"> trykkflasker</w:t>
            </w:r>
          </w:p>
        </w:tc>
      </w:tr>
      <w:tr w:rsidR="0088457C" w14:paraId="723E3AC7" w14:textId="77777777" w:rsidTr="00C22F18">
        <w:tc>
          <w:tcPr>
            <w:tcW w:w="1849" w:type="dxa"/>
            <w:shd w:val="clear" w:color="auto" w:fill="CCFFCC"/>
          </w:tcPr>
          <w:p w14:paraId="45269697" w14:textId="77777777" w:rsidR="0088457C" w:rsidRPr="0088457C" w:rsidRDefault="0088457C" w:rsidP="0088457C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88457C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V</w:t>
            </w:r>
            <w:r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æ</w:t>
            </w:r>
            <w:r w:rsidRPr="0088457C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sker</w:t>
            </w:r>
          </w:p>
          <w:p w14:paraId="746BFE16" w14:textId="77777777" w:rsidR="0088457C" w:rsidRPr="0088457C" w:rsidRDefault="0088457C" w:rsidP="0088457C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88457C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og gasser</w:t>
            </w:r>
          </w:p>
          <w:p w14:paraId="6DFF8D06" w14:textId="77777777" w:rsidR="0088457C" w:rsidRDefault="0088457C" w:rsidP="0088457C">
            <w:r w:rsidRPr="0088457C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p</w:t>
            </w:r>
            <w:r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å</w:t>
            </w:r>
            <w:r w:rsidRPr="0088457C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 xml:space="preserve"> trykkflasker</w:t>
            </w:r>
          </w:p>
        </w:tc>
        <w:tc>
          <w:tcPr>
            <w:tcW w:w="8069" w:type="dxa"/>
          </w:tcPr>
          <w:p w14:paraId="7FD202E8" w14:textId="77777777" w:rsidR="0088457C" w:rsidRPr="0088457C" w:rsidRDefault="0088457C" w:rsidP="00F60218">
            <w:pPr>
              <w:autoSpaceDE w:val="0"/>
              <w:autoSpaceDN w:val="0"/>
              <w:adjustRightInd w:val="0"/>
              <w:spacing w:before="4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88457C">
              <w:rPr>
                <w:rFonts w:ascii="Calibri Light" w:hAnsi="Calibri Light" w:cs="DINPro"/>
                <w:sz w:val="30"/>
                <w:szCs w:val="30"/>
              </w:rPr>
              <w:t>• Skal oppbevares og håndteres i tråd med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lov og forskrift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36C6757E" w14:textId="77777777" w:rsidR="0088457C" w:rsidRPr="0088457C" w:rsidRDefault="0088457C" w:rsidP="00F60218">
            <w:pPr>
              <w:autoSpaceDE w:val="0"/>
              <w:autoSpaceDN w:val="0"/>
              <w:adjustRightInd w:val="0"/>
              <w:spacing w:before="4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88457C">
              <w:rPr>
                <w:rFonts w:ascii="Calibri Light" w:hAnsi="Calibri Light" w:cs="DINPro"/>
                <w:sz w:val="30"/>
                <w:szCs w:val="30"/>
              </w:rPr>
              <w:t>• Varselskilt skal settes opp på dør til rom hvor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det brukes komprimert gass.</w:t>
            </w:r>
          </w:p>
          <w:p w14:paraId="76963C4F" w14:textId="77777777" w:rsidR="0088457C" w:rsidRPr="0088457C" w:rsidRDefault="0088457C" w:rsidP="00F60218">
            <w:pPr>
              <w:autoSpaceDE w:val="0"/>
              <w:autoSpaceDN w:val="0"/>
              <w:adjustRightInd w:val="0"/>
              <w:spacing w:before="4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88457C">
              <w:rPr>
                <w:rFonts w:ascii="Calibri Light" w:hAnsi="Calibri Light" w:cs="DINPro"/>
                <w:sz w:val="30"/>
                <w:szCs w:val="30"/>
              </w:rPr>
              <w:t>• Romkort skal angi mengde og type gass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7C94A539" w14:textId="77777777" w:rsidR="0088457C" w:rsidRPr="0088457C" w:rsidRDefault="0088457C" w:rsidP="00F60218">
            <w:pPr>
              <w:autoSpaceDE w:val="0"/>
              <w:autoSpaceDN w:val="0"/>
              <w:adjustRightInd w:val="0"/>
              <w:spacing w:before="4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88457C">
              <w:rPr>
                <w:rFonts w:ascii="Calibri Light" w:hAnsi="Calibri Light" w:cs="DINPro"/>
                <w:sz w:val="30"/>
                <w:szCs w:val="30"/>
              </w:rPr>
              <w:t>• Gassbeholdere skal sikres forsvarlig til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 xml:space="preserve">benk eller vegg. 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>b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eholderne skal ikke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utsettes for høyere temp. enn 45°C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6D9365BA" w14:textId="77777777" w:rsidR="0088457C" w:rsidRPr="0088457C" w:rsidRDefault="0088457C" w:rsidP="00F60218">
            <w:pPr>
              <w:autoSpaceDE w:val="0"/>
              <w:autoSpaceDN w:val="0"/>
              <w:adjustRightInd w:val="0"/>
              <w:spacing w:before="4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88457C">
              <w:rPr>
                <w:rFonts w:ascii="Calibri Light" w:hAnsi="Calibri Light" w:cs="DINPro"/>
                <w:sz w:val="30"/>
                <w:szCs w:val="30"/>
              </w:rPr>
              <w:t>• Flasker med ulike gasser holdes adskilt.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Flasker med oksiderende gasser, inkl.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oksygen og flasker med brannfarlig gass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skal være adskilt med min 5 m. Det er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spesielt viktig at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oksygengass ikke lagres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sammen med brennbare gasser.</w:t>
            </w:r>
          </w:p>
          <w:p w14:paraId="4AB291AC" w14:textId="77777777" w:rsidR="0088457C" w:rsidRPr="0088457C" w:rsidRDefault="0088457C" w:rsidP="00F60218">
            <w:pPr>
              <w:autoSpaceDE w:val="0"/>
              <w:autoSpaceDN w:val="0"/>
              <w:adjustRightInd w:val="0"/>
              <w:spacing w:before="4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88457C">
              <w:rPr>
                <w:rFonts w:ascii="Calibri Light" w:hAnsi="Calibri Light" w:cs="DINPro"/>
                <w:sz w:val="30"/>
                <w:szCs w:val="30"/>
              </w:rPr>
              <w:t>• Bruk korrekt reduksjonsventil med gjenger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 xml:space="preserve">som passer 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>b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eholder. Gassene og ventilene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har bestemte fargekoder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3F8B4C20" w14:textId="77777777" w:rsidR="0088457C" w:rsidRPr="0088457C" w:rsidRDefault="0088457C" w:rsidP="00F60218">
            <w:pPr>
              <w:autoSpaceDE w:val="0"/>
              <w:autoSpaceDN w:val="0"/>
              <w:adjustRightInd w:val="0"/>
              <w:spacing w:before="4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88457C">
              <w:rPr>
                <w:rFonts w:ascii="Calibri Light" w:hAnsi="Calibri Light" w:cs="DINPro"/>
                <w:sz w:val="30"/>
                <w:szCs w:val="30"/>
              </w:rPr>
              <w:t>• Oljer eller fett skal ikke komme i berøring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med ventiler eller koblinger for oksygen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5DF43CE4" w14:textId="77777777" w:rsidR="0088457C" w:rsidRPr="0088457C" w:rsidRDefault="0088457C" w:rsidP="00F60218">
            <w:pPr>
              <w:autoSpaceDE w:val="0"/>
              <w:autoSpaceDN w:val="0"/>
              <w:adjustRightInd w:val="0"/>
              <w:spacing w:before="4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88457C">
              <w:rPr>
                <w:rFonts w:ascii="Calibri Light" w:hAnsi="Calibri Light" w:cs="DINPro"/>
                <w:sz w:val="30"/>
                <w:szCs w:val="30"/>
              </w:rPr>
              <w:t>• Gassflaskene skal håndteres varsomt, og ved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transport skal flasketralle med festekjetting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benyttes. Toppventil skal holdes stengt, og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reduksjonsventil skal være frakoblet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7DD0EBCA" w14:textId="77777777" w:rsidR="0088457C" w:rsidRDefault="0088457C" w:rsidP="00F60218">
            <w:pPr>
              <w:autoSpaceDE w:val="0"/>
              <w:autoSpaceDN w:val="0"/>
              <w:adjustRightInd w:val="0"/>
              <w:spacing w:before="40" w:after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88457C">
              <w:rPr>
                <w:rFonts w:ascii="Calibri Light" w:hAnsi="Calibri Light" w:cs="DINPro"/>
                <w:sz w:val="30"/>
                <w:szCs w:val="30"/>
              </w:rPr>
              <w:t>• Ved transport av kryogene gasser i heis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skal ikke personer kjøre sammen med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gassflaskene uten at dette er risikovurdert.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Flaskene merkes med innhold og forbud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mot å gå inn i heisen.</w:t>
            </w:r>
          </w:p>
          <w:p w14:paraId="52F292FA" w14:textId="77777777" w:rsidR="00F60218" w:rsidRPr="00F60218" w:rsidRDefault="00F60218" w:rsidP="00F60218">
            <w:pPr>
              <w:autoSpaceDE w:val="0"/>
              <w:autoSpaceDN w:val="0"/>
              <w:adjustRightInd w:val="0"/>
              <w:spacing w:before="4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F60218">
              <w:rPr>
                <w:rFonts w:ascii="Calibri Light" w:hAnsi="Calibri Light" w:cs="DINPro"/>
                <w:sz w:val="30"/>
                <w:szCs w:val="30"/>
              </w:rPr>
              <w:t>• Alt gassrelatert utstyr som koblinger,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F60218">
              <w:rPr>
                <w:rFonts w:ascii="Calibri Light" w:hAnsi="Calibri Light" w:cs="DINPro"/>
                <w:sz w:val="30"/>
                <w:szCs w:val="30"/>
              </w:rPr>
              <w:t>ventiler og gassanlegg skal ha rutinemessig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F60218">
              <w:rPr>
                <w:rFonts w:ascii="Calibri Light" w:hAnsi="Calibri Light" w:cs="DINPro"/>
                <w:sz w:val="30"/>
                <w:szCs w:val="30"/>
              </w:rPr>
              <w:t>kontroll av kompetent personale.</w:t>
            </w:r>
          </w:p>
          <w:p w14:paraId="3EFD5E8E" w14:textId="77777777" w:rsidR="00F60218" w:rsidRPr="00F60218" w:rsidRDefault="00F60218" w:rsidP="00F60218">
            <w:pPr>
              <w:autoSpaceDE w:val="0"/>
              <w:autoSpaceDN w:val="0"/>
              <w:adjustRightInd w:val="0"/>
              <w:spacing w:before="4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F60218">
              <w:rPr>
                <w:rFonts w:ascii="Calibri Light" w:hAnsi="Calibri Light" w:cs="DINPro"/>
                <w:sz w:val="30"/>
                <w:szCs w:val="30"/>
              </w:rPr>
              <w:t>• Fakultetets HMS-koordinator skal sørge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F60218">
              <w:rPr>
                <w:rFonts w:ascii="Calibri Light" w:hAnsi="Calibri Light" w:cs="DINPro"/>
                <w:sz w:val="30"/>
                <w:szCs w:val="30"/>
              </w:rPr>
              <w:t xml:space="preserve">for at kontroll </w:t>
            </w:r>
            <w:r>
              <w:rPr>
                <w:rFonts w:ascii="Calibri Light" w:hAnsi="Calibri Light" w:cs="DINPro"/>
                <w:sz w:val="30"/>
                <w:szCs w:val="30"/>
              </w:rPr>
              <w:t>g</w:t>
            </w:r>
            <w:r w:rsidRPr="00F60218">
              <w:rPr>
                <w:rFonts w:ascii="Calibri Light" w:hAnsi="Calibri Light" w:cs="DINPro"/>
                <w:sz w:val="30"/>
                <w:szCs w:val="30"/>
              </w:rPr>
              <w:t>jennomføres ca. hvert 5 år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19215058" w14:textId="77777777" w:rsidR="00F60218" w:rsidRPr="00F60218" w:rsidRDefault="00F60218" w:rsidP="00F60218">
            <w:pPr>
              <w:autoSpaceDE w:val="0"/>
              <w:autoSpaceDN w:val="0"/>
              <w:adjustRightInd w:val="0"/>
              <w:spacing w:before="4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F60218">
              <w:rPr>
                <w:rFonts w:ascii="Calibri Light" w:hAnsi="Calibri Light" w:cs="DINPro"/>
                <w:sz w:val="30"/>
                <w:szCs w:val="30"/>
              </w:rPr>
              <w:t>• Beholdere som skal fylles med flytende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F60218">
              <w:rPr>
                <w:rFonts w:ascii="Calibri Light" w:hAnsi="Calibri Light" w:cs="DINPro"/>
                <w:sz w:val="30"/>
                <w:szCs w:val="30"/>
              </w:rPr>
              <w:t>luft, nitrogen eller oksygen, skal være tørre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F60218">
              <w:rPr>
                <w:rFonts w:ascii="Calibri Light" w:hAnsi="Calibri Light" w:cs="DINPro"/>
                <w:sz w:val="30"/>
                <w:szCs w:val="30"/>
              </w:rPr>
              <w:t>og fri for organiske stoff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2E1402E2" w14:textId="77777777" w:rsidR="00F60218" w:rsidRPr="00F60218" w:rsidRDefault="00F60218" w:rsidP="00F60218">
            <w:pPr>
              <w:autoSpaceDE w:val="0"/>
              <w:autoSpaceDN w:val="0"/>
              <w:adjustRightInd w:val="0"/>
              <w:spacing w:before="4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F60218">
              <w:rPr>
                <w:rFonts w:ascii="Calibri Light" w:hAnsi="Calibri Light" w:cs="DINPro"/>
                <w:sz w:val="30"/>
                <w:szCs w:val="30"/>
              </w:rPr>
              <w:t>• Ved håndtering av kryogene gasser: Viktig med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F60218">
              <w:rPr>
                <w:rFonts w:ascii="Calibri Light" w:hAnsi="Calibri Light" w:cs="DINPro"/>
                <w:sz w:val="30"/>
                <w:szCs w:val="30"/>
              </w:rPr>
              <w:t>fullt verneutstyr (hansker, øyevern, klær, fottøy)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50BF5372" w14:textId="77777777" w:rsidR="00F60218" w:rsidRPr="00F60218" w:rsidRDefault="00F60218" w:rsidP="00F60218">
            <w:pPr>
              <w:autoSpaceDE w:val="0"/>
              <w:autoSpaceDN w:val="0"/>
              <w:adjustRightInd w:val="0"/>
              <w:spacing w:before="4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F60218">
              <w:rPr>
                <w:rFonts w:ascii="Calibri Light" w:hAnsi="Calibri Light" w:cs="DINPro"/>
                <w:sz w:val="30"/>
                <w:szCs w:val="30"/>
              </w:rPr>
              <w:t>• Beholdere som ikke er i bruk, lukkes med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F60218">
              <w:rPr>
                <w:rFonts w:ascii="Calibri Light" w:hAnsi="Calibri Light" w:cs="DINPro"/>
                <w:sz w:val="30"/>
                <w:szCs w:val="30"/>
              </w:rPr>
              <w:t>løst lokk eller hette slik at overtrykk unngås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56F110DB" w14:textId="77777777" w:rsidR="00F60218" w:rsidRPr="00F60218" w:rsidRDefault="00F60218" w:rsidP="00F60218">
            <w:pPr>
              <w:autoSpaceDE w:val="0"/>
              <w:autoSpaceDN w:val="0"/>
              <w:adjustRightInd w:val="0"/>
              <w:spacing w:before="4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F60218">
              <w:rPr>
                <w:rFonts w:ascii="Calibri Light" w:hAnsi="Calibri Light" w:cs="DINPro"/>
                <w:sz w:val="30"/>
                <w:szCs w:val="30"/>
              </w:rPr>
              <w:t>• Ved skifte av gassflasker skal koblinger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F60218">
              <w:rPr>
                <w:rFonts w:ascii="Calibri Light" w:hAnsi="Calibri Light" w:cs="DINPro"/>
                <w:sz w:val="30"/>
                <w:szCs w:val="30"/>
              </w:rPr>
              <w:t>og ventiler kontrolleres for lekkasjer med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F60218">
              <w:rPr>
                <w:rFonts w:ascii="Calibri Light" w:hAnsi="Calibri Light" w:cs="DINPro"/>
                <w:sz w:val="30"/>
                <w:szCs w:val="30"/>
              </w:rPr>
              <w:t>lekkasjesøkespray</w:t>
            </w:r>
          </w:p>
          <w:p w14:paraId="79209698" w14:textId="77777777" w:rsidR="00F60218" w:rsidRPr="0088457C" w:rsidRDefault="00F60218" w:rsidP="00F60218">
            <w:pPr>
              <w:autoSpaceDE w:val="0"/>
              <w:autoSpaceDN w:val="0"/>
              <w:adjustRightInd w:val="0"/>
              <w:spacing w:before="40"/>
              <w:ind w:left="179" w:hanging="179"/>
              <w:rPr>
                <w:rFonts w:ascii="Calibri Light" w:hAnsi="Calibri Light"/>
                <w:sz w:val="30"/>
                <w:szCs w:val="30"/>
              </w:rPr>
            </w:pPr>
            <w:r w:rsidRPr="00F60218">
              <w:rPr>
                <w:rFonts w:ascii="Calibri Light" w:hAnsi="Calibri Light" w:cs="DINPro"/>
                <w:sz w:val="30"/>
                <w:szCs w:val="30"/>
              </w:rPr>
              <w:t>• Vær oppmerksom på risiko for oksygenfortrengning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F60218">
              <w:rPr>
                <w:rFonts w:ascii="Calibri Light" w:hAnsi="Calibri Light" w:cs="DINPro"/>
                <w:sz w:val="30"/>
                <w:szCs w:val="30"/>
              </w:rPr>
              <w:t>ved bruk av komprimerte eller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F60218">
              <w:rPr>
                <w:rFonts w:ascii="Calibri Light" w:hAnsi="Calibri Light" w:cs="DINPro"/>
                <w:sz w:val="30"/>
                <w:szCs w:val="30"/>
              </w:rPr>
              <w:t>kondenserte (kryo-) gasser i små rom.</w:t>
            </w:r>
          </w:p>
        </w:tc>
      </w:tr>
      <w:tr w:rsidR="00C22F18" w14:paraId="3E81EE24" w14:textId="77777777" w:rsidTr="00C22F18">
        <w:tc>
          <w:tcPr>
            <w:tcW w:w="9918" w:type="dxa"/>
            <w:gridSpan w:val="2"/>
            <w:shd w:val="clear" w:color="auto" w:fill="CCFFCC"/>
          </w:tcPr>
          <w:p w14:paraId="5861E458" w14:textId="77777777" w:rsidR="00C22F18" w:rsidRPr="00C22F18" w:rsidRDefault="00C22F18" w:rsidP="007265DE">
            <w:pPr>
              <w:rPr>
                <w:rFonts w:ascii="Calibri Light" w:hAnsi="Calibri Light"/>
                <w:sz w:val="36"/>
                <w:szCs w:val="36"/>
              </w:rPr>
            </w:pPr>
            <w:r w:rsidRPr="00C22F18">
              <w:rPr>
                <w:rFonts w:ascii="Calibri Light" w:hAnsi="Calibri Light" w:cs="DINPro-Bold"/>
                <w:b/>
                <w:bCs/>
                <w:sz w:val="36"/>
                <w:szCs w:val="36"/>
              </w:rPr>
              <w:lastRenderedPageBreak/>
              <w:t>H</w:t>
            </w:r>
            <w:r>
              <w:rPr>
                <w:rFonts w:ascii="Calibri Light" w:hAnsi="Calibri Light" w:cs="DINPro-Bold"/>
                <w:b/>
                <w:bCs/>
                <w:sz w:val="36"/>
                <w:szCs w:val="36"/>
              </w:rPr>
              <w:t>å</w:t>
            </w:r>
            <w:r w:rsidRPr="00C22F18">
              <w:rPr>
                <w:rFonts w:ascii="Calibri Light" w:hAnsi="Calibri Light" w:cs="DINPro-Bold"/>
                <w:b/>
                <w:bCs/>
                <w:sz w:val="36"/>
                <w:szCs w:val="36"/>
              </w:rPr>
              <w:t>ndtering st</w:t>
            </w:r>
            <w:r>
              <w:rPr>
                <w:rFonts w:ascii="Calibri Light" w:hAnsi="Calibri Light" w:cs="DINPro-Bold"/>
                <w:b/>
                <w:bCs/>
                <w:sz w:val="36"/>
                <w:szCs w:val="36"/>
              </w:rPr>
              <w:t>ø</w:t>
            </w:r>
            <w:r w:rsidRPr="00C22F18">
              <w:rPr>
                <w:rFonts w:ascii="Calibri Light" w:hAnsi="Calibri Light" w:cs="DINPro-Bold"/>
                <w:b/>
                <w:bCs/>
                <w:sz w:val="36"/>
                <w:szCs w:val="36"/>
              </w:rPr>
              <w:t>veksplosjoner</w:t>
            </w:r>
          </w:p>
        </w:tc>
      </w:tr>
      <w:tr w:rsidR="00C22F18" w14:paraId="13414B40" w14:textId="77777777" w:rsidTr="00C22F18">
        <w:tc>
          <w:tcPr>
            <w:tcW w:w="1849" w:type="dxa"/>
            <w:shd w:val="clear" w:color="auto" w:fill="CCFFCC"/>
          </w:tcPr>
          <w:p w14:paraId="1999C3AE" w14:textId="77777777" w:rsidR="00C22F18" w:rsidRPr="00C22F18" w:rsidRDefault="00C22F18" w:rsidP="007265DE">
            <w:pPr>
              <w:rPr>
                <w:rFonts w:ascii="Calibri Light" w:hAnsi="Calibri Light"/>
                <w:sz w:val="32"/>
                <w:szCs w:val="32"/>
              </w:rPr>
            </w:pPr>
            <w:r w:rsidRPr="00C22F18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Støv</w:t>
            </w:r>
            <w:r w:rsidR="00ED2145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-</w:t>
            </w:r>
            <w:r w:rsidRPr="00C22F18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eksplosjoner</w:t>
            </w:r>
          </w:p>
        </w:tc>
        <w:tc>
          <w:tcPr>
            <w:tcW w:w="8069" w:type="dxa"/>
          </w:tcPr>
          <w:p w14:paraId="3AF4B391" w14:textId="77777777" w:rsidR="00ED2145" w:rsidRDefault="00C22F18" w:rsidP="00ED2145">
            <w:pPr>
              <w:autoSpaceDE w:val="0"/>
              <w:autoSpaceDN w:val="0"/>
              <w:adjustRightInd w:val="0"/>
              <w:spacing w:before="60"/>
              <w:ind w:left="164" w:hanging="164"/>
              <w:rPr>
                <w:rFonts w:ascii="Calibri Light" w:hAnsi="Calibri Light" w:cs="DINPro"/>
                <w:sz w:val="30"/>
                <w:szCs w:val="30"/>
              </w:rPr>
            </w:pPr>
            <w:r w:rsidRPr="00ED2145">
              <w:rPr>
                <w:rFonts w:ascii="Calibri Light" w:hAnsi="Calibri Light" w:cs="DINPro"/>
                <w:sz w:val="30"/>
                <w:szCs w:val="30"/>
              </w:rPr>
              <w:t>• Antennelse av en blanding av brennbart</w:t>
            </w:r>
            <w:r w:rsidR="00ED2145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ED2145">
              <w:rPr>
                <w:rFonts w:ascii="Calibri Light" w:hAnsi="Calibri Light" w:cs="DINPro"/>
                <w:sz w:val="30"/>
                <w:szCs w:val="30"/>
              </w:rPr>
              <w:t xml:space="preserve">pulver (oppvirvlet) og </w:t>
            </w:r>
            <w:r w:rsidR="00ED2145">
              <w:rPr>
                <w:rFonts w:ascii="Calibri Light" w:hAnsi="Calibri Light" w:cs="DINPro"/>
                <w:sz w:val="30"/>
                <w:szCs w:val="30"/>
              </w:rPr>
              <w:t>l</w:t>
            </w:r>
            <w:r w:rsidRPr="00ED2145">
              <w:rPr>
                <w:rFonts w:ascii="Calibri Light" w:hAnsi="Calibri Light" w:cs="DINPro"/>
                <w:sz w:val="30"/>
                <w:szCs w:val="30"/>
              </w:rPr>
              <w:t>uft i en beholder, kan</w:t>
            </w:r>
            <w:r w:rsidR="00ED2145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ED2145">
              <w:rPr>
                <w:rFonts w:ascii="Calibri Light" w:hAnsi="Calibri Light" w:cs="DINPro"/>
                <w:sz w:val="30"/>
                <w:szCs w:val="30"/>
              </w:rPr>
              <w:t>gi like kraftig eksplosjon som en blanding</w:t>
            </w:r>
            <w:r w:rsidR="00ED2145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ED2145">
              <w:rPr>
                <w:rFonts w:ascii="Calibri Light" w:hAnsi="Calibri Light" w:cs="DINPro"/>
                <w:sz w:val="30"/>
                <w:szCs w:val="30"/>
              </w:rPr>
              <w:t>av brennbar gass (brennbar damp) og luft</w:t>
            </w:r>
            <w:r w:rsidR="00ED2145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</w:p>
          <w:p w14:paraId="589994D8" w14:textId="77777777" w:rsidR="00C22F18" w:rsidRDefault="00C22F18" w:rsidP="00ED2145">
            <w:pPr>
              <w:autoSpaceDE w:val="0"/>
              <w:autoSpaceDN w:val="0"/>
              <w:adjustRightInd w:val="0"/>
              <w:spacing w:before="60" w:after="60"/>
              <w:ind w:left="164" w:hanging="164"/>
              <w:rPr>
                <w:rFonts w:ascii="Calibri Light" w:hAnsi="Calibri Light" w:cs="DINPro"/>
                <w:sz w:val="30"/>
                <w:szCs w:val="30"/>
              </w:rPr>
            </w:pPr>
            <w:r w:rsidRPr="00ED2145">
              <w:rPr>
                <w:rFonts w:ascii="Calibri Light" w:hAnsi="Calibri Light" w:cs="DINPro"/>
                <w:sz w:val="30"/>
                <w:szCs w:val="30"/>
              </w:rPr>
              <w:t xml:space="preserve">• Farlige </w:t>
            </w:r>
            <w:r w:rsidR="00ED2145">
              <w:rPr>
                <w:rFonts w:ascii="Calibri Light" w:hAnsi="Calibri Light" w:cs="DINPro"/>
                <w:sz w:val="30"/>
                <w:szCs w:val="30"/>
              </w:rPr>
              <w:t>s</w:t>
            </w:r>
            <w:r w:rsidRPr="00ED2145">
              <w:rPr>
                <w:rFonts w:ascii="Calibri Light" w:hAnsi="Calibri Light" w:cs="DINPro"/>
                <w:sz w:val="30"/>
                <w:szCs w:val="30"/>
              </w:rPr>
              <w:t>tøveksplosjoner kan skje med</w:t>
            </w:r>
            <w:r w:rsidR="00ED2145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ED2145">
              <w:rPr>
                <w:rFonts w:ascii="Calibri Light" w:hAnsi="Calibri Light" w:cs="DINPro"/>
                <w:sz w:val="30"/>
                <w:szCs w:val="30"/>
              </w:rPr>
              <w:t>f.eks: finfordelte organiske</w:t>
            </w:r>
            <w:r w:rsidR="00ED2145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ED2145">
              <w:rPr>
                <w:rFonts w:ascii="Calibri Light" w:hAnsi="Calibri Light" w:cs="DINPro"/>
                <w:sz w:val="30"/>
                <w:szCs w:val="30"/>
              </w:rPr>
              <w:t>kjemikalier og med pulver av enkelte</w:t>
            </w:r>
            <w:r w:rsidR="00ED2145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ED2145">
              <w:rPr>
                <w:rFonts w:ascii="Calibri Light" w:hAnsi="Calibri Light" w:cs="DINPro"/>
                <w:sz w:val="30"/>
                <w:szCs w:val="30"/>
              </w:rPr>
              <w:t>metaller (f.eks. magnesium og aluminium)</w:t>
            </w:r>
          </w:p>
          <w:p w14:paraId="16F01423" w14:textId="77777777" w:rsidR="00354490" w:rsidRPr="00ED2145" w:rsidRDefault="00354490" w:rsidP="00ED2145">
            <w:pPr>
              <w:autoSpaceDE w:val="0"/>
              <w:autoSpaceDN w:val="0"/>
              <w:adjustRightInd w:val="0"/>
              <w:spacing w:before="60" w:after="60"/>
              <w:ind w:left="164" w:hanging="164"/>
              <w:rPr>
                <w:rFonts w:ascii="Calibri Light" w:hAnsi="Calibri Light"/>
                <w:sz w:val="30"/>
                <w:szCs w:val="30"/>
              </w:rPr>
            </w:pPr>
          </w:p>
        </w:tc>
      </w:tr>
      <w:tr w:rsidR="00095FC0" w14:paraId="07E381A0" w14:textId="77777777" w:rsidTr="00BF1C72">
        <w:tc>
          <w:tcPr>
            <w:tcW w:w="9918" w:type="dxa"/>
            <w:gridSpan w:val="2"/>
            <w:shd w:val="clear" w:color="auto" w:fill="CCFFCC"/>
          </w:tcPr>
          <w:p w14:paraId="4AF08322" w14:textId="77777777" w:rsidR="00095FC0" w:rsidRPr="00354490" w:rsidRDefault="00095FC0" w:rsidP="00ED2145">
            <w:pPr>
              <w:autoSpaceDE w:val="0"/>
              <w:autoSpaceDN w:val="0"/>
              <w:adjustRightInd w:val="0"/>
              <w:spacing w:before="60"/>
              <w:ind w:left="164" w:hanging="164"/>
              <w:rPr>
                <w:rFonts w:ascii="Calibri Light" w:hAnsi="Calibri Light" w:cs="DINPro"/>
                <w:sz w:val="36"/>
                <w:szCs w:val="36"/>
              </w:rPr>
            </w:pPr>
            <w:r w:rsidRPr="00354490">
              <w:rPr>
                <w:rFonts w:ascii="Calibri Light" w:hAnsi="Calibri Light" w:cs="DINPro-Bold"/>
                <w:b/>
                <w:bCs/>
                <w:sz w:val="36"/>
                <w:szCs w:val="36"/>
              </w:rPr>
              <w:t>Faremomenter kjemikalier og farlige stoffer</w:t>
            </w:r>
          </w:p>
        </w:tc>
      </w:tr>
      <w:tr w:rsidR="00095FC0" w14:paraId="6447BAA8" w14:textId="77777777" w:rsidTr="00C22F18">
        <w:tc>
          <w:tcPr>
            <w:tcW w:w="1849" w:type="dxa"/>
            <w:shd w:val="clear" w:color="auto" w:fill="CCFFCC"/>
          </w:tcPr>
          <w:p w14:paraId="3DF09B89" w14:textId="77777777" w:rsidR="00095FC0" w:rsidRPr="00354490" w:rsidRDefault="00095FC0" w:rsidP="007265DE">
            <w:pPr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354490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Fare</w:t>
            </w:r>
            <w:r w:rsidR="00354490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-</w:t>
            </w:r>
            <w:r w:rsidRPr="00354490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momenter</w:t>
            </w:r>
          </w:p>
        </w:tc>
        <w:tc>
          <w:tcPr>
            <w:tcW w:w="8069" w:type="dxa"/>
          </w:tcPr>
          <w:p w14:paraId="528BAA64" w14:textId="77777777" w:rsidR="00095FC0" w:rsidRPr="00354490" w:rsidRDefault="00095FC0" w:rsidP="00354490">
            <w:pPr>
              <w:autoSpaceDE w:val="0"/>
              <w:autoSpaceDN w:val="0"/>
              <w:adjustRightInd w:val="0"/>
              <w:spacing w:before="60"/>
              <w:ind w:left="164" w:hanging="164"/>
              <w:rPr>
                <w:rFonts w:ascii="Calibri Light" w:hAnsi="Calibri Light" w:cs="DINPro"/>
                <w:sz w:val="30"/>
                <w:szCs w:val="30"/>
              </w:rPr>
            </w:pPr>
            <w:r w:rsidRPr="00354490">
              <w:rPr>
                <w:rFonts w:ascii="Calibri Light" w:hAnsi="Calibri Light" w:cs="DINPro"/>
                <w:sz w:val="30"/>
                <w:szCs w:val="30"/>
              </w:rPr>
              <w:t>• Materiale som har absorbert en væske, får</w:t>
            </w:r>
            <w:r w:rsidR="00354490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54490">
              <w:rPr>
                <w:rFonts w:ascii="Calibri Light" w:hAnsi="Calibri Light" w:cs="DINPro"/>
                <w:sz w:val="30"/>
                <w:szCs w:val="30"/>
              </w:rPr>
              <w:t>samme fare-egenskap som væsken</w:t>
            </w:r>
          </w:p>
          <w:p w14:paraId="53148D14" w14:textId="77777777" w:rsidR="00095FC0" w:rsidRPr="00354490" w:rsidRDefault="00095FC0" w:rsidP="00354490">
            <w:pPr>
              <w:autoSpaceDE w:val="0"/>
              <w:autoSpaceDN w:val="0"/>
              <w:adjustRightInd w:val="0"/>
              <w:spacing w:before="60"/>
              <w:ind w:left="164" w:hanging="164"/>
              <w:rPr>
                <w:rFonts w:ascii="Calibri Light" w:hAnsi="Calibri Light" w:cs="DINPro"/>
                <w:sz w:val="30"/>
                <w:szCs w:val="30"/>
              </w:rPr>
            </w:pPr>
            <w:r w:rsidRPr="00354490">
              <w:rPr>
                <w:rFonts w:ascii="Calibri Light" w:hAnsi="Calibri Light" w:cs="DINPro"/>
                <w:sz w:val="30"/>
                <w:szCs w:val="30"/>
              </w:rPr>
              <w:t>• Ved absorpsjon av flyktige, ikke</w:t>
            </w:r>
            <w:r w:rsidRPr="00354490">
              <w:rPr>
                <w:rFonts w:ascii="MS Gothic" w:eastAsia="MS Gothic" w:hAnsi="MS Gothic" w:cs="MS Gothic" w:hint="eastAsia"/>
                <w:sz w:val="30"/>
                <w:szCs w:val="30"/>
              </w:rPr>
              <w:t>‑</w:t>
            </w:r>
            <w:r w:rsidRPr="00354490">
              <w:rPr>
                <w:rFonts w:ascii="Calibri Light" w:hAnsi="Calibri Light" w:cs="DINPro"/>
                <w:sz w:val="30"/>
                <w:szCs w:val="30"/>
              </w:rPr>
              <w:t>reaktive</w:t>
            </w:r>
            <w:r w:rsidR="00354490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54490">
              <w:rPr>
                <w:rFonts w:ascii="Calibri Light" w:hAnsi="Calibri Light" w:cs="DINPro"/>
                <w:sz w:val="30"/>
                <w:szCs w:val="30"/>
              </w:rPr>
              <w:t>væsker, skal brukt absorpsjonsmiddel</w:t>
            </w:r>
            <w:r w:rsidR="00354490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54490">
              <w:rPr>
                <w:rFonts w:ascii="Calibri Light" w:hAnsi="Calibri Light" w:cs="DINPro"/>
                <w:sz w:val="30"/>
                <w:szCs w:val="30"/>
              </w:rPr>
              <w:t>straks pakkes i plast så ikke væsken</w:t>
            </w:r>
            <w:r w:rsidR="00354490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54490">
              <w:rPr>
                <w:rFonts w:ascii="Calibri Light" w:hAnsi="Calibri Light" w:cs="DINPro"/>
                <w:sz w:val="30"/>
                <w:szCs w:val="30"/>
              </w:rPr>
              <w:t>fordamper. Avhendes i henhold til</w:t>
            </w:r>
            <w:r w:rsidR="00354490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54490">
              <w:rPr>
                <w:rFonts w:ascii="Calibri Light" w:hAnsi="Calibri Light" w:cs="DINPro"/>
                <w:sz w:val="30"/>
                <w:szCs w:val="30"/>
              </w:rPr>
              <w:t>gjeldende rutiner</w:t>
            </w:r>
            <w:r w:rsidR="00354490"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56750E6F" w14:textId="77777777" w:rsidR="00095FC0" w:rsidRPr="00354490" w:rsidRDefault="00095FC0" w:rsidP="00354490">
            <w:pPr>
              <w:autoSpaceDE w:val="0"/>
              <w:autoSpaceDN w:val="0"/>
              <w:adjustRightInd w:val="0"/>
              <w:spacing w:before="60"/>
              <w:ind w:left="164" w:hanging="164"/>
              <w:rPr>
                <w:rFonts w:ascii="Calibri Light" w:hAnsi="Calibri Light" w:cs="DINPro"/>
                <w:sz w:val="30"/>
                <w:szCs w:val="30"/>
              </w:rPr>
            </w:pPr>
            <w:r w:rsidRPr="00354490">
              <w:rPr>
                <w:rFonts w:ascii="Calibri Light" w:hAnsi="Calibri Light" w:cs="DINPro"/>
                <w:sz w:val="30"/>
                <w:szCs w:val="30"/>
              </w:rPr>
              <w:t>• Absorberte, reaktive væsker må behandles</w:t>
            </w:r>
            <w:r w:rsidR="00354490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54490">
              <w:rPr>
                <w:rFonts w:ascii="Calibri Light" w:hAnsi="Calibri Light" w:cs="DINPro"/>
                <w:sz w:val="30"/>
                <w:szCs w:val="30"/>
              </w:rPr>
              <w:t>som de rene væsker og avhendes etter</w:t>
            </w:r>
            <w:r w:rsidR="00354490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54490">
              <w:rPr>
                <w:rFonts w:ascii="Calibri Light" w:hAnsi="Calibri Light" w:cs="DINPro"/>
                <w:sz w:val="30"/>
                <w:szCs w:val="30"/>
              </w:rPr>
              <w:t>gjeldende rutiner</w:t>
            </w:r>
            <w:r w:rsidR="00354490"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63B78DD1" w14:textId="77777777" w:rsidR="00095FC0" w:rsidRPr="00354490" w:rsidRDefault="00095FC0" w:rsidP="00354490">
            <w:pPr>
              <w:autoSpaceDE w:val="0"/>
              <w:autoSpaceDN w:val="0"/>
              <w:adjustRightInd w:val="0"/>
              <w:spacing w:before="60"/>
              <w:ind w:left="164" w:hanging="164"/>
              <w:rPr>
                <w:rFonts w:ascii="Calibri Light" w:hAnsi="Calibri Light" w:cs="DINPro"/>
                <w:sz w:val="30"/>
                <w:szCs w:val="30"/>
              </w:rPr>
            </w:pPr>
            <w:r w:rsidRPr="00354490">
              <w:rPr>
                <w:rFonts w:ascii="Calibri Light" w:hAnsi="Calibri Light" w:cs="DINPro"/>
                <w:sz w:val="30"/>
                <w:szCs w:val="30"/>
              </w:rPr>
              <w:t>• Oppkosting etter spill av brennbare og</w:t>
            </w:r>
            <w:r w:rsidR="00354490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54490">
              <w:rPr>
                <w:rFonts w:ascii="Calibri Light" w:hAnsi="Calibri Light" w:cs="DINPro"/>
                <w:sz w:val="30"/>
                <w:szCs w:val="30"/>
              </w:rPr>
              <w:t>flyktige væsker kan gi antennelses-risiko</w:t>
            </w:r>
            <w:r w:rsidR="00354490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54490">
              <w:rPr>
                <w:rFonts w:ascii="Calibri Light" w:hAnsi="Calibri Light" w:cs="DINPro"/>
                <w:sz w:val="30"/>
                <w:szCs w:val="30"/>
              </w:rPr>
              <w:t>p.g.a. statisk elektrisitet. Unngås ved å</w:t>
            </w:r>
            <w:r w:rsidR="00354490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54490">
              <w:rPr>
                <w:rFonts w:ascii="Calibri Light" w:hAnsi="Calibri Light" w:cs="DINPro"/>
                <w:sz w:val="30"/>
                <w:szCs w:val="30"/>
              </w:rPr>
              <w:t>fukte absorpsjonsmidlet og kosten med</w:t>
            </w:r>
            <w:r w:rsidR="00354490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54490">
              <w:rPr>
                <w:rFonts w:ascii="Calibri Light" w:hAnsi="Calibri Light" w:cs="DINPro"/>
                <w:sz w:val="30"/>
                <w:szCs w:val="30"/>
              </w:rPr>
              <w:t>vann (helst saltvann)</w:t>
            </w:r>
            <w:r w:rsidR="00354490"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13C86E6F" w14:textId="77777777" w:rsidR="00095FC0" w:rsidRDefault="00095FC0" w:rsidP="00354490">
            <w:pPr>
              <w:autoSpaceDE w:val="0"/>
              <w:autoSpaceDN w:val="0"/>
              <w:adjustRightInd w:val="0"/>
              <w:spacing w:before="60"/>
              <w:ind w:left="164" w:hanging="164"/>
              <w:rPr>
                <w:rFonts w:ascii="Calibri Light" w:hAnsi="Calibri Light" w:cs="DINPro"/>
                <w:sz w:val="30"/>
                <w:szCs w:val="30"/>
              </w:rPr>
            </w:pPr>
            <w:r w:rsidRPr="00354490">
              <w:rPr>
                <w:rFonts w:ascii="Calibri Light" w:hAnsi="Calibri Light" w:cs="DINPro"/>
                <w:sz w:val="30"/>
                <w:szCs w:val="30"/>
              </w:rPr>
              <w:t>• Arbeid med større mengder kjemikalier</w:t>
            </w:r>
            <w:r w:rsidR="00354490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54490">
              <w:rPr>
                <w:rFonts w:ascii="Calibri Light" w:hAnsi="Calibri Light" w:cs="DINPro"/>
                <w:sz w:val="30"/>
                <w:szCs w:val="30"/>
              </w:rPr>
              <w:t>som kan danne eksplosive blandinger i luft</w:t>
            </w:r>
            <w:r w:rsidR="00354490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54490">
              <w:rPr>
                <w:rFonts w:ascii="Calibri Light" w:hAnsi="Calibri Light" w:cs="DINPro"/>
                <w:sz w:val="30"/>
                <w:szCs w:val="30"/>
              </w:rPr>
              <w:t>må bare skje i egnede omgivelser, særlig</w:t>
            </w:r>
            <w:r w:rsidR="00354490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54490">
              <w:rPr>
                <w:rFonts w:ascii="Calibri Light" w:hAnsi="Calibri Light" w:cs="DINPro"/>
                <w:sz w:val="30"/>
                <w:szCs w:val="30"/>
              </w:rPr>
              <w:t>med hensyn til risiko for gnistdannelse</w:t>
            </w:r>
            <w:r w:rsidR="00354490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</w:p>
          <w:p w14:paraId="0B415432" w14:textId="77777777" w:rsidR="00354490" w:rsidRPr="00354490" w:rsidRDefault="00354490" w:rsidP="00354490">
            <w:pPr>
              <w:autoSpaceDE w:val="0"/>
              <w:autoSpaceDN w:val="0"/>
              <w:adjustRightInd w:val="0"/>
              <w:spacing w:before="60"/>
              <w:ind w:left="164" w:hanging="164"/>
              <w:rPr>
                <w:rFonts w:ascii="Calibri Light" w:hAnsi="Calibri Light" w:cs="DINPro"/>
                <w:sz w:val="30"/>
                <w:szCs w:val="30"/>
              </w:rPr>
            </w:pPr>
          </w:p>
        </w:tc>
      </w:tr>
    </w:tbl>
    <w:p w14:paraId="2ED0BD96" w14:textId="77777777" w:rsidR="0088457C" w:rsidRDefault="0088457C" w:rsidP="007265DE"/>
    <w:p w14:paraId="1905F551" w14:textId="77777777" w:rsidR="00BC06D0" w:rsidRDefault="00BC06D0" w:rsidP="007265DE"/>
    <w:p w14:paraId="14A0E564" w14:textId="77777777" w:rsidR="00162473" w:rsidRDefault="00162473" w:rsidP="007265DE"/>
    <w:p w14:paraId="7B8CF34F" w14:textId="77777777" w:rsidR="00162473" w:rsidRDefault="00162473" w:rsidP="007265DE"/>
    <w:p w14:paraId="695F1090" w14:textId="77777777" w:rsidR="00162473" w:rsidRDefault="00162473" w:rsidP="007265DE"/>
    <w:p w14:paraId="7F0B4FAE" w14:textId="77777777" w:rsidR="00162473" w:rsidRDefault="00162473" w:rsidP="007265DE"/>
    <w:p w14:paraId="6FFCD193" w14:textId="77777777" w:rsidR="00162473" w:rsidRDefault="00162473" w:rsidP="007265DE"/>
    <w:p w14:paraId="5100EEE9" w14:textId="77777777" w:rsidR="00162473" w:rsidRDefault="00162473" w:rsidP="007265DE"/>
    <w:p w14:paraId="2BDA39E3" w14:textId="77777777" w:rsidR="00162473" w:rsidRDefault="00162473" w:rsidP="007265DE"/>
    <w:p w14:paraId="6DEB79C0" w14:textId="77777777" w:rsidR="00162473" w:rsidRDefault="00162473" w:rsidP="00CA4C2D">
      <w:pPr>
        <w:pStyle w:val="Overskrift2"/>
        <w:numPr>
          <w:ilvl w:val="1"/>
          <w:numId w:val="42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48" w:name="_Toc164253390"/>
      <w:r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lastRenderedPageBreak/>
        <w:t>SIKKERHETSDATABLAD - STOFFKARTOTEK</w:t>
      </w:r>
      <w:bookmarkEnd w:id="48"/>
    </w:p>
    <w:p w14:paraId="7DAAB51B" w14:textId="77777777" w:rsidR="003209E2" w:rsidRPr="003209E2" w:rsidRDefault="003209E2" w:rsidP="00162473">
      <w:pPr>
        <w:autoSpaceDE w:val="0"/>
        <w:autoSpaceDN w:val="0"/>
        <w:adjustRightInd w:val="0"/>
        <w:spacing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3209E2">
        <w:rPr>
          <w:rFonts w:ascii="Calibri Light" w:hAnsi="Calibri Light" w:cs="DIN-Regular"/>
          <w:color w:val="000000"/>
          <w:sz w:val="34"/>
          <w:szCs w:val="34"/>
        </w:rPr>
        <w:t>Sikkerhetsdatablad (SDS) – Gir informasjon om forsvarlig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3209E2">
        <w:rPr>
          <w:rFonts w:ascii="Calibri Light" w:hAnsi="Calibri Light" w:cs="DIN-Regular"/>
          <w:color w:val="000000"/>
          <w:sz w:val="34"/>
          <w:szCs w:val="34"/>
        </w:rPr>
        <w:t>håndtering av kjemikalier og stoffer. Sikkerhetsdatablad for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3209E2">
        <w:rPr>
          <w:rFonts w:ascii="Calibri Light" w:hAnsi="Calibri Light" w:cs="DIN-Regular"/>
          <w:color w:val="000000"/>
          <w:sz w:val="34"/>
          <w:szCs w:val="34"/>
        </w:rPr>
        <w:t>alle kjemikalier og farlige stoffer som benyttes ved enheten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3209E2">
        <w:rPr>
          <w:rFonts w:ascii="Calibri Light" w:hAnsi="Calibri Light" w:cs="DIN-Regular"/>
          <w:color w:val="000000"/>
          <w:sz w:val="34"/>
          <w:szCs w:val="34"/>
        </w:rPr>
        <w:t>skal finnes i det elektroniske stoffkartoteket (ECOonline).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3209E2">
        <w:rPr>
          <w:rFonts w:ascii="Calibri Light" w:hAnsi="Calibri Light" w:cs="DIN-Regular"/>
          <w:color w:val="000000"/>
          <w:sz w:val="34"/>
          <w:szCs w:val="34"/>
        </w:rPr>
        <w:t>Etiketter kan skrives ut direkte fra</w:t>
      </w:r>
    </w:p>
    <w:p w14:paraId="18F2BE7A" w14:textId="77777777" w:rsidR="003209E2" w:rsidRPr="003209E2" w:rsidRDefault="003209E2" w:rsidP="003209E2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3209E2">
        <w:rPr>
          <w:rFonts w:ascii="Calibri Light" w:hAnsi="Calibri Light" w:cs="DIN-Regular"/>
          <w:color w:val="000000"/>
          <w:sz w:val="34"/>
          <w:szCs w:val="34"/>
        </w:rPr>
        <w:t>det elektroniske Stoffkartoteket. Produsent/leverandør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3209E2">
        <w:rPr>
          <w:rFonts w:ascii="Calibri Light" w:hAnsi="Calibri Light" w:cs="DIN-Regular"/>
          <w:color w:val="000000"/>
          <w:sz w:val="34"/>
          <w:szCs w:val="34"/>
        </w:rPr>
        <w:t>er pliktig til å levere oppdaterte Sikkerhetsdatablad.</w:t>
      </w:r>
    </w:p>
    <w:p w14:paraId="338216ED" w14:textId="77777777" w:rsidR="003209E2" w:rsidRDefault="003209E2" w:rsidP="003209E2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3209E2">
        <w:rPr>
          <w:rFonts w:ascii="Calibri Light" w:hAnsi="Calibri Light" w:cs="DIN-Regular"/>
          <w:color w:val="000000"/>
          <w:sz w:val="34"/>
          <w:szCs w:val="34"/>
        </w:rPr>
        <w:t>Egenframstilte kjemikalier, stoffer og mottatte prøver, skal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3209E2">
        <w:rPr>
          <w:rFonts w:ascii="Calibri Light" w:hAnsi="Calibri Light" w:cs="DIN-Regular"/>
          <w:color w:val="000000"/>
          <w:sz w:val="34"/>
          <w:szCs w:val="34"/>
        </w:rPr>
        <w:t>ha produktinformasjonsblad.</w:t>
      </w:r>
    </w:p>
    <w:p w14:paraId="20B65C50" w14:textId="77777777" w:rsidR="003209E2" w:rsidRDefault="003209E2" w:rsidP="00162473">
      <w:pPr>
        <w:autoSpaceDE w:val="0"/>
        <w:autoSpaceDN w:val="0"/>
        <w:adjustRightInd w:val="0"/>
        <w:spacing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3209E2">
        <w:rPr>
          <w:rFonts w:ascii="Calibri Light" w:hAnsi="Calibri Light" w:cs="DIN-Regular"/>
          <w:color w:val="000000"/>
          <w:sz w:val="34"/>
          <w:szCs w:val="34"/>
        </w:rPr>
        <w:t>Risikovurdering – For å ivareta sikkerheten skal enheten</w:t>
      </w:r>
      <w:r w:rsidR="00162473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3209E2">
        <w:rPr>
          <w:rFonts w:ascii="Calibri Light" w:hAnsi="Calibri Light" w:cs="DIN-Regular"/>
          <w:color w:val="000000"/>
          <w:sz w:val="34"/>
          <w:szCs w:val="34"/>
        </w:rPr>
        <w:t>risikovurdere bruk og håndtering i henhold til retningslinjer</w:t>
      </w:r>
      <w:r w:rsidR="00162473"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0F003737" w14:textId="77777777" w:rsidR="003209E2" w:rsidRPr="003209E2" w:rsidRDefault="003209E2" w:rsidP="00162473">
      <w:pPr>
        <w:autoSpaceDE w:val="0"/>
        <w:autoSpaceDN w:val="0"/>
        <w:adjustRightInd w:val="0"/>
        <w:spacing w:after="24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3209E2">
        <w:rPr>
          <w:rFonts w:ascii="Calibri Light" w:hAnsi="Calibri Light" w:cs="DIN-Regular"/>
          <w:color w:val="000000"/>
          <w:sz w:val="34"/>
          <w:szCs w:val="34"/>
        </w:rPr>
        <w:t>Substitusjon – Innebærer plikt til å vurdere om kjemikalier</w:t>
      </w:r>
      <w:r w:rsidR="00162473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3209E2">
        <w:rPr>
          <w:rFonts w:ascii="Calibri Light" w:hAnsi="Calibri Light" w:cs="DIN-Regular"/>
          <w:color w:val="000000"/>
          <w:sz w:val="34"/>
          <w:szCs w:val="34"/>
        </w:rPr>
        <w:t>og farlige stoffer kan erstattes/byttes ut med andre som er</w:t>
      </w:r>
      <w:r w:rsidR="00162473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3209E2">
        <w:rPr>
          <w:rFonts w:ascii="Calibri Light" w:hAnsi="Calibri Light" w:cs="DIN-Regular"/>
          <w:color w:val="000000"/>
          <w:sz w:val="34"/>
          <w:szCs w:val="34"/>
        </w:rPr>
        <w:t>mindre farlige.</w:t>
      </w:r>
    </w:p>
    <w:tbl>
      <w:tblPr>
        <w:tblStyle w:val="Tabellrutenett"/>
        <w:tblW w:w="0" w:type="auto"/>
        <w:tblInd w:w="-289" w:type="dxa"/>
        <w:tblLook w:val="04A0" w:firstRow="1" w:lastRow="0" w:firstColumn="1" w:lastColumn="0" w:noHBand="0" w:noVBand="1"/>
      </w:tblPr>
      <w:tblGrid>
        <w:gridCol w:w="1985"/>
        <w:gridCol w:w="7933"/>
      </w:tblGrid>
      <w:tr w:rsidR="00162473" w14:paraId="08DE184E" w14:textId="77777777" w:rsidTr="00162473">
        <w:tc>
          <w:tcPr>
            <w:tcW w:w="9918" w:type="dxa"/>
            <w:gridSpan w:val="2"/>
            <w:shd w:val="clear" w:color="auto" w:fill="CCFFCC"/>
          </w:tcPr>
          <w:p w14:paraId="1652FDC4" w14:textId="77777777" w:rsidR="00162473" w:rsidRPr="00162473" w:rsidRDefault="00162473" w:rsidP="00162473">
            <w:pPr>
              <w:autoSpaceDE w:val="0"/>
              <w:autoSpaceDN w:val="0"/>
              <w:adjustRightInd w:val="0"/>
              <w:rPr>
                <w:rFonts w:ascii="Calibri Light" w:hAnsi="Calibri Light" w:cs="DIN-Regular"/>
                <w:sz w:val="36"/>
                <w:szCs w:val="36"/>
              </w:rPr>
            </w:pPr>
            <w:r w:rsidRPr="00162473">
              <w:rPr>
                <w:rFonts w:ascii="Calibri Light" w:hAnsi="Calibri Light" w:cs="DINPro-Bold"/>
                <w:b/>
                <w:bCs/>
                <w:sz w:val="36"/>
                <w:szCs w:val="36"/>
              </w:rPr>
              <w:t>Sikkerhetsdatablad</w:t>
            </w:r>
          </w:p>
        </w:tc>
      </w:tr>
      <w:tr w:rsidR="00162473" w14:paraId="132F3579" w14:textId="77777777" w:rsidTr="00162473">
        <w:tc>
          <w:tcPr>
            <w:tcW w:w="1985" w:type="dxa"/>
            <w:shd w:val="clear" w:color="auto" w:fill="CCFFCC"/>
          </w:tcPr>
          <w:p w14:paraId="4B57227B" w14:textId="77777777" w:rsidR="00162473" w:rsidRPr="00162473" w:rsidRDefault="00162473" w:rsidP="00162473">
            <w:pPr>
              <w:autoSpaceDE w:val="0"/>
              <w:autoSpaceDN w:val="0"/>
              <w:adjustRightInd w:val="0"/>
              <w:rPr>
                <w:rFonts w:ascii="Calibri Light" w:hAnsi="Calibri Light" w:cs="DIN-Regular"/>
                <w:sz w:val="32"/>
                <w:szCs w:val="32"/>
              </w:rPr>
            </w:pPr>
            <w:r w:rsidRPr="00162473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Innhold</w:t>
            </w:r>
          </w:p>
        </w:tc>
        <w:tc>
          <w:tcPr>
            <w:tcW w:w="7933" w:type="dxa"/>
          </w:tcPr>
          <w:p w14:paraId="68D2A0B9" w14:textId="77777777" w:rsidR="00162473" w:rsidRPr="00162473" w:rsidRDefault="00162473" w:rsidP="00162473">
            <w:pPr>
              <w:autoSpaceDE w:val="0"/>
              <w:autoSpaceDN w:val="0"/>
              <w:adjustRightInd w:val="0"/>
              <w:spacing w:before="40"/>
              <w:rPr>
                <w:rFonts w:ascii="Calibri Light" w:hAnsi="Calibri Light" w:cs="DINPro"/>
                <w:sz w:val="30"/>
                <w:szCs w:val="30"/>
              </w:rPr>
            </w:pPr>
            <w:r w:rsidRPr="00162473">
              <w:rPr>
                <w:rFonts w:ascii="Calibri Light" w:hAnsi="Calibri Light" w:cs="DINPro"/>
                <w:sz w:val="30"/>
                <w:szCs w:val="30"/>
              </w:rPr>
              <w:t>1. Identifikasjon av kjemikaliet og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162473">
              <w:rPr>
                <w:rFonts w:ascii="Calibri Light" w:hAnsi="Calibri Light" w:cs="DINPro"/>
                <w:sz w:val="30"/>
                <w:szCs w:val="30"/>
              </w:rPr>
              <w:t>leverandør</w:t>
            </w:r>
          </w:p>
          <w:p w14:paraId="736CC374" w14:textId="77777777" w:rsidR="00162473" w:rsidRPr="00162473" w:rsidRDefault="00162473" w:rsidP="00162473">
            <w:pPr>
              <w:autoSpaceDE w:val="0"/>
              <w:autoSpaceDN w:val="0"/>
              <w:adjustRightInd w:val="0"/>
              <w:spacing w:before="40"/>
              <w:rPr>
                <w:rFonts w:ascii="Calibri Light" w:hAnsi="Calibri Light" w:cs="DINPro"/>
                <w:sz w:val="30"/>
                <w:szCs w:val="30"/>
              </w:rPr>
            </w:pPr>
            <w:r w:rsidRPr="00162473">
              <w:rPr>
                <w:rFonts w:ascii="Calibri Light" w:hAnsi="Calibri Light" w:cs="DINPro"/>
                <w:sz w:val="30"/>
                <w:szCs w:val="30"/>
              </w:rPr>
              <w:t>2. Fareidentfikasjon</w:t>
            </w:r>
          </w:p>
          <w:p w14:paraId="2E9328B6" w14:textId="77777777" w:rsidR="00162473" w:rsidRPr="00162473" w:rsidRDefault="00162473" w:rsidP="00162473">
            <w:pPr>
              <w:autoSpaceDE w:val="0"/>
              <w:autoSpaceDN w:val="0"/>
              <w:adjustRightInd w:val="0"/>
              <w:spacing w:before="40"/>
              <w:rPr>
                <w:rFonts w:ascii="Calibri Light" w:hAnsi="Calibri Light" w:cs="DINPro"/>
                <w:sz w:val="30"/>
                <w:szCs w:val="30"/>
              </w:rPr>
            </w:pPr>
            <w:r w:rsidRPr="00162473">
              <w:rPr>
                <w:rFonts w:ascii="Calibri Light" w:hAnsi="Calibri Light" w:cs="DINPro"/>
                <w:sz w:val="30"/>
                <w:szCs w:val="30"/>
              </w:rPr>
              <w:t>3. Sammensetning/Opplysninger om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162473">
              <w:rPr>
                <w:rFonts w:ascii="Calibri Light" w:hAnsi="Calibri Light" w:cs="DINPro"/>
                <w:sz w:val="30"/>
                <w:szCs w:val="30"/>
              </w:rPr>
              <w:t>bestanddeler</w:t>
            </w:r>
          </w:p>
          <w:p w14:paraId="5E8D936D" w14:textId="77777777" w:rsidR="00162473" w:rsidRPr="00162473" w:rsidRDefault="00162473" w:rsidP="00162473">
            <w:pPr>
              <w:autoSpaceDE w:val="0"/>
              <w:autoSpaceDN w:val="0"/>
              <w:adjustRightInd w:val="0"/>
              <w:spacing w:before="40"/>
              <w:rPr>
                <w:rFonts w:ascii="Calibri Light" w:hAnsi="Calibri Light" w:cs="DINPro"/>
                <w:sz w:val="30"/>
                <w:szCs w:val="30"/>
              </w:rPr>
            </w:pPr>
            <w:r w:rsidRPr="00162473">
              <w:rPr>
                <w:rFonts w:ascii="Calibri Light" w:hAnsi="Calibri Light" w:cs="DINPro"/>
                <w:sz w:val="30"/>
                <w:szCs w:val="30"/>
              </w:rPr>
              <w:t>4. Førstehjelpstiltak</w:t>
            </w:r>
          </w:p>
          <w:p w14:paraId="785D971C" w14:textId="77777777" w:rsidR="00162473" w:rsidRPr="00162473" w:rsidRDefault="00162473" w:rsidP="00162473">
            <w:pPr>
              <w:autoSpaceDE w:val="0"/>
              <w:autoSpaceDN w:val="0"/>
              <w:adjustRightInd w:val="0"/>
              <w:spacing w:before="40"/>
              <w:rPr>
                <w:rFonts w:ascii="Calibri Light" w:hAnsi="Calibri Light" w:cs="DINPro"/>
                <w:sz w:val="30"/>
                <w:szCs w:val="30"/>
              </w:rPr>
            </w:pPr>
            <w:r w:rsidRPr="00162473">
              <w:rPr>
                <w:rFonts w:ascii="Calibri Light" w:hAnsi="Calibri Light" w:cs="DINPro"/>
                <w:sz w:val="30"/>
                <w:szCs w:val="30"/>
              </w:rPr>
              <w:t>5. Brannslukningstiltak</w:t>
            </w:r>
          </w:p>
          <w:p w14:paraId="397AF732" w14:textId="77777777" w:rsidR="00162473" w:rsidRPr="00162473" w:rsidRDefault="00162473" w:rsidP="00162473">
            <w:pPr>
              <w:autoSpaceDE w:val="0"/>
              <w:autoSpaceDN w:val="0"/>
              <w:adjustRightInd w:val="0"/>
              <w:spacing w:before="40"/>
              <w:rPr>
                <w:rFonts w:ascii="Calibri Light" w:hAnsi="Calibri Light" w:cs="DINPro"/>
                <w:sz w:val="30"/>
                <w:szCs w:val="30"/>
              </w:rPr>
            </w:pPr>
            <w:r w:rsidRPr="00162473">
              <w:rPr>
                <w:rFonts w:ascii="Calibri Light" w:hAnsi="Calibri Light" w:cs="DINPro"/>
                <w:sz w:val="30"/>
                <w:szCs w:val="30"/>
              </w:rPr>
              <w:t>6. Tiltak ved utilsiktet utslipp</w:t>
            </w:r>
          </w:p>
          <w:p w14:paraId="3D6A13E7" w14:textId="77777777" w:rsidR="00162473" w:rsidRPr="00162473" w:rsidRDefault="00162473" w:rsidP="00162473">
            <w:pPr>
              <w:autoSpaceDE w:val="0"/>
              <w:autoSpaceDN w:val="0"/>
              <w:adjustRightInd w:val="0"/>
              <w:spacing w:before="40"/>
              <w:rPr>
                <w:rFonts w:ascii="Calibri Light" w:hAnsi="Calibri Light" w:cs="DINPro"/>
                <w:sz w:val="30"/>
                <w:szCs w:val="30"/>
              </w:rPr>
            </w:pPr>
            <w:r w:rsidRPr="00162473">
              <w:rPr>
                <w:rFonts w:ascii="Calibri Light" w:hAnsi="Calibri Light" w:cs="DINPro"/>
                <w:sz w:val="30"/>
                <w:szCs w:val="30"/>
              </w:rPr>
              <w:t>7. Håndtering og lagring</w:t>
            </w:r>
          </w:p>
          <w:p w14:paraId="298A5D7C" w14:textId="77777777" w:rsidR="00162473" w:rsidRPr="00162473" w:rsidRDefault="00162473" w:rsidP="00162473">
            <w:pPr>
              <w:autoSpaceDE w:val="0"/>
              <w:autoSpaceDN w:val="0"/>
              <w:adjustRightInd w:val="0"/>
              <w:spacing w:before="40"/>
              <w:rPr>
                <w:rFonts w:ascii="Calibri Light" w:hAnsi="Calibri Light" w:cs="DINPro"/>
                <w:sz w:val="30"/>
                <w:szCs w:val="30"/>
              </w:rPr>
            </w:pPr>
            <w:r w:rsidRPr="00162473">
              <w:rPr>
                <w:rFonts w:ascii="Calibri Light" w:hAnsi="Calibri Light" w:cs="DINPro"/>
                <w:sz w:val="30"/>
                <w:szCs w:val="30"/>
              </w:rPr>
              <w:t>8. Eksponeringskontroll og personlig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162473">
              <w:rPr>
                <w:rFonts w:ascii="Calibri Light" w:hAnsi="Calibri Light" w:cs="DINPro"/>
                <w:sz w:val="30"/>
                <w:szCs w:val="30"/>
              </w:rPr>
              <w:t>verneutstyr</w:t>
            </w:r>
          </w:p>
          <w:p w14:paraId="3C312C59" w14:textId="77777777" w:rsidR="00162473" w:rsidRPr="00162473" w:rsidRDefault="00162473" w:rsidP="00162473">
            <w:pPr>
              <w:autoSpaceDE w:val="0"/>
              <w:autoSpaceDN w:val="0"/>
              <w:adjustRightInd w:val="0"/>
              <w:spacing w:before="40"/>
              <w:rPr>
                <w:rFonts w:ascii="Calibri Light" w:hAnsi="Calibri Light" w:cs="DINPro"/>
                <w:sz w:val="30"/>
                <w:szCs w:val="30"/>
              </w:rPr>
            </w:pPr>
            <w:r w:rsidRPr="00162473">
              <w:rPr>
                <w:rFonts w:ascii="Calibri Light" w:hAnsi="Calibri Light" w:cs="DINPro"/>
                <w:sz w:val="30"/>
                <w:szCs w:val="30"/>
              </w:rPr>
              <w:t>9. Fysiske og kjemiske egenskaper</w:t>
            </w:r>
          </w:p>
          <w:p w14:paraId="457F250E" w14:textId="77777777" w:rsidR="00162473" w:rsidRPr="00162473" w:rsidRDefault="00162473" w:rsidP="00162473">
            <w:pPr>
              <w:autoSpaceDE w:val="0"/>
              <w:autoSpaceDN w:val="0"/>
              <w:adjustRightInd w:val="0"/>
              <w:spacing w:before="40"/>
              <w:rPr>
                <w:rFonts w:ascii="Calibri Light" w:hAnsi="Calibri Light" w:cs="DINPro"/>
                <w:sz w:val="30"/>
                <w:szCs w:val="30"/>
              </w:rPr>
            </w:pPr>
            <w:r w:rsidRPr="00162473">
              <w:rPr>
                <w:rFonts w:ascii="Calibri Light" w:hAnsi="Calibri Light" w:cs="DINPro"/>
                <w:sz w:val="30"/>
                <w:szCs w:val="30"/>
              </w:rPr>
              <w:t>10. Stabilitet og reaktivitet</w:t>
            </w:r>
          </w:p>
          <w:p w14:paraId="39BD51F1" w14:textId="77777777" w:rsidR="00162473" w:rsidRPr="00162473" w:rsidRDefault="00162473" w:rsidP="00162473">
            <w:pPr>
              <w:autoSpaceDE w:val="0"/>
              <w:autoSpaceDN w:val="0"/>
              <w:adjustRightInd w:val="0"/>
              <w:spacing w:before="40"/>
              <w:rPr>
                <w:rFonts w:ascii="Calibri Light" w:hAnsi="Calibri Light" w:cs="DINPro"/>
                <w:sz w:val="30"/>
                <w:szCs w:val="30"/>
              </w:rPr>
            </w:pPr>
            <w:r w:rsidRPr="00162473">
              <w:rPr>
                <w:rFonts w:ascii="Calibri Light" w:hAnsi="Calibri Light" w:cs="DINPro"/>
                <w:sz w:val="30"/>
                <w:szCs w:val="30"/>
              </w:rPr>
              <w:t>11. Toksikologiske opplysninger</w:t>
            </w:r>
          </w:p>
          <w:p w14:paraId="2EFD6BCF" w14:textId="77777777" w:rsidR="00162473" w:rsidRPr="00162473" w:rsidRDefault="00162473" w:rsidP="00162473">
            <w:pPr>
              <w:autoSpaceDE w:val="0"/>
              <w:autoSpaceDN w:val="0"/>
              <w:adjustRightInd w:val="0"/>
              <w:spacing w:before="40"/>
              <w:rPr>
                <w:rFonts w:ascii="Calibri Light" w:hAnsi="Calibri Light" w:cs="DINPro"/>
                <w:sz w:val="30"/>
                <w:szCs w:val="30"/>
              </w:rPr>
            </w:pPr>
            <w:r w:rsidRPr="00162473">
              <w:rPr>
                <w:rFonts w:ascii="Calibri Light" w:hAnsi="Calibri Light" w:cs="DINPro"/>
                <w:sz w:val="30"/>
                <w:szCs w:val="30"/>
              </w:rPr>
              <w:t>12. Økologiske opplysninger</w:t>
            </w:r>
          </w:p>
          <w:p w14:paraId="4B1DB532" w14:textId="77777777" w:rsidR="00162473" w:rsidRPr="00162473" w:rsidRDefault="00162473" w:rsidP="00162473">
            <w:pPr>
              <w:autoSpaceDE w:val="0"/>
              <w:autoSpaceDN w:val="0"/>
              <w:adjustRightInd w:val="0"/>
              <w:spacing w:before="40"/>
              <w:rPr>
                <w:rFonts w:ascii="Calibri Light" w:hAnsi="Calibri Light" w:cs="DINPro"/>
                <w:sz w:val="30"/>
                <w:szCs w:val="30"/>
              </w:rPr>
            </w:pPr>
            <w:r w:rsidRPr="00162473">
              <w:rPr>
                <w:rFonts w:ascii="Calibri Light" w:hAnsi="Calibri Light" w:cs="DINPro"/>
                <w:sz w:val="30"/>
                <w:szCs w:val="30"/>
              </w:rPr>
              <w:t>13. Instrukser om disponering</w:t>
            </w:r>
          </w:p>
          <w:p w14:paraId="4DBD2691" w14:textId="77777777" w:rsidR="00162473" w:rsidRPr="00162473" w:rsidRDefault="00162473" w:rsidP="00162473">
            <w:pPr>
              <w:autoSpaceDE w:val="0"/>
              <w:autoSpaceDN w:val="0"/>
              <w:adjustRightInd w:val="0"/>
              <w:spacing w:before="40"/>
              <w:rPr>
                <w:rFonts w:ascii="Calibri Light" w:hAnsi="Calibri Light" w:cs="DINPro"/>
                <w:sz w:val="30"/>
                <w:szCs w:val="30"/>
              </w:rPr>
            </w:pPr>
            <w:r w:rsidRPr="00162473">
              <w:rPr>
                <w:rFonts w:ascii="Calibri Light" w:hAnsi="Calibri Light" w:cs="DINPro"/>
                <w:sz w:val="30"/>
                <w:szCs w:val="30"/>
              </w:rPr>
              <w:t>14. Transportopplysninger</w:t>
            </w:r>
          </w:p>
          <w:p w14:paraId="6C7D55A0" w14:textId="77777777" w:rsidR="00162473" w:rsidRPr="00162473" w:rsidRDefault="00162473" w:rsidP="00162473">
            <w:pPr>
              <w:autoSpaceDE w:val="0"/>
              <w:autoSpaceDN w:val="0"/>
              <w:adjustRightInd w:val="0"/>
              <w:spacing w:before="40"/>
              <w:rPr>
                <w:rFonts w:ascii="Calibri Light" w:hAnsi="Calibri Light" w:cs="DINPro"/>
                <w:sz w:val="30"/>
                <w:szCs w:val="30"/>
              </w:rPr>
            </w:pPr>
            <w:r w:rsidRPr="00162473">
              <w:rPr>
                <w:rFonts w:ascii="Calibri Light" w:hAnsi="Calibri Light" w:cs="DINPro"/>
                <w:sz w:val="30"/>
                <w:szCs w:val="30"/>
              </w:rPr>
              <w:t>15. Regelverkmessige opplysninger</w:t>
            </w:r>
          </w:p>
          <w:p w14:paraId="1F4AC9DF" w14:textId="77777777" w:rsidR="00162473" w:rsidRDefault="00162473" w:rsidP="00162473">
            <w:pPr>
              <w:autoSpaceDE w:val="0"/>
              <w:autoSpaceDN w:val="0"/>
              <w:adjustRightInd w:val="0"/>
              <w:spacing w:before="40"/>
              <w:rPr>
                <w:rFonts w:ascii="Calibri Light" w:hAnsi="Calibri Light" w:cs="DIN-Regular"/>
                <w:sz w:val="34"/>
                <w:szCs w:val="34"/>
              </w:rPr>
            </w:pPr>
            <w:r w:rsidRPr="00162473">
              <w:rPr>
                <w:rFonts w:ascii="Calibri Light" w:hAnsi="Calibri Light" w:cs="DINPro"/>
                <w:sz w:val="30"/>
                <w:szCs w:val="30"/>
              </w:rPr>
              <w:t>16. Andre opplysninger</w:t>
            </w:r>
          </w:p>
        </w:tc>
      </w:tr>
    </w:tbl>
    <w:p w14:paraId="1523250C" w14:textId="77777777" w:rsidR="00B9322E" w:rsidRDefault="00B9322E" w:rsidP="00CA4C2D">
      <w:pPr>
        <w:pStyle w:val="Overskrift2"/>
        <w:numPr>
          <w:ilvl w:val="1"/>
          <w:numId w:val="42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49" w:name="_Toc164253391"/>
      <w:r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lastRenderedPageBreak/>
        <w:t xml:space="preserve">forberedelser </w:t>
      </w:r>
      <w:r w:rsidR="003718A0"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t>og innkjøp</w:t>
      </w:r>
      <w:bookmarkEnd w:id="49"/>
    </w:p>
    <w:p w14:paraId="0050F8C8" w14:textId="77777777" w:rsidR="00C45017" w:rsidRDefault="00C45017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3D64C5B5" w14:textId="77777777" w:rsidR="00C45017" w:rsidRPr="000D31E3" w:rsidRDefault="00B9322E" w:rsidP="003718A0">
      <w:pPr>
        <w:autoSpaceDE w:val="0"/>
        <w:autoSpaceDN w:val="0"/>
        <w:adjustRightInd w:val="0"/>
        <w:spacing w:before="0" w:after="24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0D31E3">
        <w:rPr>
          <w:rFonts w:ascii="Calibri Light" w:hAnsi="Calibri Light" w:cs="DIN-Regular"/>
          <w:color w:val="000000"/>
          <w:sz w:val="34"/>
          <w:szCs w:val="34"/>
        </w:rPr>
        <w:t>Ansvar for innkjøp, mottak og stoffkartotekføring skal være</w:t>
      </w:r>
      <w:r w:rsidR="003718A0" w:rsidRPr="000D31E3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0D31E3">
        <w:rPr>
          <w:rFonts w:ascii="Calibri Light" w:hAnsi="Calibri Light" w:cs="DIN-Regular"/>
          <w:color w:val="000000"/>
          <w:sz w:val="34"/>
          <w:szCs w:val="34"/>
        </w:rPr>
        <w:t xml:space="preserve">tillagt </w:t>
      </w:r>
      <w:r w:rsidR="003718A0" w:rsidRPr="000D31E3">
        <w:rPr>
          <w:rFonts w:ascii="Calibri Light" w:hAnsi="Calibri Light" w:cs="DIN-Regular"/>
          <w:color w:val="000000"/>
          <w:sz w:val="34"/>
          <w:szCs w:val="34"/>
        </w:rPr>
        <w:t>HMS-kontakten</w:t>
      </w:r>
      <w:r w:rsidRPr="000D31E3">
        <w:rPr>
          <w:rFonts w:ascii="Calibri Light" w:hAnsi="Calibri Light" w:cs="DIN-Regular"/>
          <w:color w:val="000000"/>
          <w:sz w:val="34"/>
          <w:szCs w:val="34"/>
        </w:rPr>
        <w:t xml:space="preserve"> ved enheten.</w:t>
      </w:r>
    </w:p>
    <w:p w14:paraId="5E017B4F" w14:textId="77777777" w:rsidR="003718A0" w:rsidRPr="000D31E3" w:rsidRDefault="003718A0" w:rsidP="003718A0">
      <w:pPr>
        <w:autoSpaceDE w:val="0"/>
        <w:autoSpaceDN w:val="0"/>
        <w:adjustRightInd w:val="0"/>
        <w:spacing w:before="0" w:after="240" w:line="240" w:lineRule="auto"/>
        <w:rPr>
          <w:rFonts w:ascii="Calibri Light" w:hAnsi="Calibri Light" w:cs="DIN-Regular"/>
          <w:color w:val="auto"/>
          <w:sz w:val="34"/>
          <w:szCs w:val="34"/>
        </w:rPr>
      </w:pPr>
    </w:p>
    <w:tbl>
      <w:tblPr>
        <w:tblStyle w:val="Tabellrutenett"/>
        <w:tblW w:w="0" w:type="auto"/>
        <w:tblInd w:w="-289" w:type="dxa"/>
        <w:tblLook w:val="04A0" w:firstRow="1" w:lastRow="0" w:firstColumn="1" w:lastColumn="0" w:noHBand="0" w:noVBand="1"/>
      </w:tblPr>
      <w:tblGrid>
        <w:gridCol w:w="1985"/>
        <w:gridCol w:w="7933"/>
      </w:tblGrid>
      <w:tr w:rsidR="003718A0" w14:paraId="49D01BB1" w14:textId="77777777" w:rsidTr="003718A0">
        <w:tc>
          <w:tcPr>
            <w:tcW w:w="9918" w:type="dxa"/>
            <w:gridSpan w:val="2"/>
            <w:shd w:val="clear" w:color="auto" w:fill="CCFFCC"/>
          </w:tcPr>
          <w:p w14:paraId="79E463A8" w14:textId="77777777" w:rsidR="003718A0" w:rsidRPr="003718A0" w:rsidRDefault="003718A0" w:rsidP="003718A0">
            <w:pPr>
              <w:autoSpaceDE w:val="0"/>
              <w:autoSpaceDN w:val="0"/>
              <w:adjustRightInd w:val="0"/>
              <w:rPr>
                <w:rFonts w:ascii="Calibri Light" w:hAnsi="Calibri Light" w:cs="DIN-Regular"/>
                <w:sz w:val="36"/>
                <w:szCs w:val="36"/>
              </w:rPr>
            </w:pPr>
            <w:r w:rsidRPr="003718A0">
              <w:rPr>
                <w:rFonts w:ascii="Calibri Light" w:hAnsi="Calibri Light" w:cs="DINPro-Bold"/>
                <w:b/>
                <w:bCs/>
                <w:sz w:val="36"/>
                <w:szCs w:val="36"/>
              </w:rPr>
              <w:t>Forberedelse og innkj</w:t>
            </w:r>
            <w:r>
              <w:rPr>
                <w:rFonts w:ascii="Calibri Light" w:hAnsi="Calibri Light" w:cs="DINPro-Bold"/>
                <w:b/>
                <w:bCs/>
                <w:sz w:val="36"/>
                <w:szCs w:val="36"/>
              </w:rPr>
              <w:t>ø</w:t>
            </w:r>
            <w:r w:rsidRPr="003718A0">
              <w:rPr>
                <w:rFonts w:ascii="Calibri Light" w:hAnsi="Calibri Light" w:cs="DINPro-Bold"/>
                <w:b/>
                <w:bCs/>
                <w:sz w:val="36"/>
                <w:szCs w:val="36"/>
              </w:rPr>
              <w:t>p</w:t>
            </w:r>
          </w:p>
        </w:tc>
      </w:tr>
      <w:tr w:rsidR="003718A0" w14:paraId="0219A586" w14:textId="77777777" w:rsidTr="003718A0">
        <w:tc>
          <w:tcPr>
            <w:tcW w:w="1985" w:type="dxa"/>
            <w:shd w:val="clear" w:color="auto" w:fill="CCFFCC"/>
          </w:tcPr>
          <w:p w14:paraId="4FC33249" w14:textId="77777777" w:rsidR="003718A0" w:rsidRPr="003718A0" w:rsidRDefault="003718A0" w:rsidP="003718A0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3718A0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Kjemikalier</w:t>
            </w:r>
          </w:p>
          <w:p w14:paraId="0E6D0452" w14:textId="77777777" w:rsidR="003718A0" w:rsidRPr="003718A0" w:rsidRDefault="003718A0" w:rsidP="003718A0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3718A0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og farlige</w:t>
            </w:r>
          </w:p>
          <w:p w14:paraId="074B838D" w14:textId="77777777" w:rsidR="003718A0" w:rsidRDefault="003718A0" w:rsidP="003718A0">
            <w:pPr>
              <w:autoSpaceDE w:val="0"/>
              <w:autoSpaceDN w:val="0"/>
              <w:adjustRightInd w:val="0"/>
              <w:rPr>
                <w:rFonts w:ascii="Calibri Light" w:hAnsi="Calibri Light" w:cs="DIN-Regular"/>
                <w:sz w:val="34"/>
                <w:szCs w:val="34"/>
              </w:rPr>
            </w:pPr>
            <w:r w:rsidRPr="003718A0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stoffer</w:t>
            </w:r>
          </w:p>
        </w:tc>
        <w:tc>
          <w:tcPr>
            <w:tcW w:w="7933" w:type="dxa"/>
          </w:tcPr>
          <w:p w14:paraId="77026FD1" w14:textId="77777777" w:rsidR="003718A0" w:rsidRPr="003718A0" w:rsidRDefault="003718A0" w:rsidP="003718A0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3718A0">
              <w:rPr>
                <w:rFonts w:ascii="Calibri Light" w:hAnsi="Calibri Light" w:cs="DINPro"/>
                <w:sz w:val="30"/>
                <w:szCs w:val="30"/>
              </w:rPr>
              <w:t>• Avklar behov og vurder substitusjon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33889C96" w14:textId="77777777" w:rsidR="003718A0" w:rsidRPr="003718A0" w:rsidRDefault="003718A0" w:rsidP="003718A0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3718A0">
              <w:rPr>
                <w:rFonts w:ascii="Calibri Light" w:hAnsi="Calibri Light" w:cs="DINPro"/>
                <w:sz w:val="30"/>
                <w:szCs w:val="30"/>
              </w:rPr>
              <w:t>• Sørg for risikovurdering før bruk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1AEC037B" w14:textId="77777777" w:rsidR="003718A0" w:rsidRPr="003718A0" w:rsidRDefault="003718A0" w:rsidP="003718A0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3718A0">
              <w:rPr>
                <w:rFonts w:ascii="Calibri Light" w:hAnsi="Calibri Light" w:cs="DINPro"/>
                <w:sz w:val="30"/>
                <w:szCs w:val="30"/>
              </w:rPr>
              <w:t>• Innhent informasjon fra sikkerhetsdatablad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718A0">
              <w:rPr>
                <w:rFonts w:ascii="Calibri Light" w:hAnsi="Calibri Light" w:cs="DINPro"/>
                <w:sz w:val="30"/>
                <w:szCs w:val="30"/>
              </w:rPr>
              <w:t>om hvordan stoffene skal brukes, lagres og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718A0">
              <w:rPr>
                <w:rFonts w:ascii="Calibri Light" w:hAnsi="Calibri Light" w:cs="DINPro"/>
                <w:sz w:val="30"/>
                <w:szCs w:val="30"/>
              </w:rPr>
              <w:t>avhendes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6B4E491E" w14:textId="77777777" w:rsidR="003718A0" w:rsidRPr="003718A0" w:rsidRDefault="003718A0" w:rsidP="003718A0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3718A0">
              <w:rPr>
                <w:rFonts w:ascii="Calibri Light" w:hAnsi="Calibri Light" w:cs="DINPro"/>
                <w:sz w:val="30"/>
                <w:szCs w:val="30"/>
              </w:rPr>
              <w:t>• Kartlegg hvordan søl skal fjernes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3557F005" w14:textId="77777777" w:rsidR="003718A0" w:rsidRPr="003718A0" w:rsidRDefault="003718A0" w:rsidP="003718A0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3718A0">
              <w:rPr>
                <w:rFonts w:ascii="Calibri Light" w:hAnsi="Calibri Light" w:cs="DINPro"/>
                <w:sz w:val="30"/>
                <w:szCs w:val="30"/>
              </w:rPr>
              <w:t>• Anskaff påbudt verneutstyr og evt.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718A0">
              <w:rPr>
                <w:rFonts w:ascii="Calibri Light" w:hAnsi="Calibri Light" w:cs="DINPro"/>
                <w:sz w:val="30"/>
                <w:szCs w:val="30"/>
              </w:rPr>
              <w:t>sikkerhetsutstyr for håndtering av søl, jfr.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718A0">
              <w:rPr>
                <w:rFonts w:ascii="Calibri Light" w:hAnsi="Calibri Light" w:cs="DINPro"/>
                <w:sz w:val="30"/>
                <w:szCs w:val="30"/>
              </w:rPr>
              <w:t>Sikkerhetsdatabladet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. </w:t>
            </w:r>
          </w:p>
          <w:p w14:paraId="099FCDDB" w14:textId="77777777" w:rsidR="003718A0" w:rsidRPr="003718A0" w:rsidRDefault="003718A0" w:rsidP="003718A0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3718A0">
              <w:rPr>
                <w:rFonts w:ascii="Calibri Light" w:hAnsi="Calibri Light" w:cs="DINPro"/>
                <w:sz w:val="30"/>
                <w:szCs w:val="30"/>
              </w:rPr>
              <w:t>• Alle kjemikalier skal kartotekføres i det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718A0">
              <w:rPr>
                <w:rFonts w:ascii="Calibri Light" w:hAnsi="Calibri Light" w:cs="DINPro"/>
                <w:sz w:val="30"/>
                <w:szCs w:val="30"/>
              </w:rPr>
              <w:t>elektroniske stoffkartoteket og en papirkopi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718A0">
              <w:rPr>
                <w:rFonts w:ascii="Calibri Light" w:hAnsi="Calibri Light" w:cs="DINPro"/>
                <w:sz w:val="30"/>
                <w:szCs w:val="30"/>
              </w:rPr>
              <w:t>av sikkerhetsdatabladet skal være ved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718A0">
              <w:rPr>
                <w:rFonts w:ascii="Calibri Light" w:hAnsi="Calibri Light" w:cs="DINPro"/>
                <w:sz w:val="30"/>
                <w:szCs w:val="30"/>
              </w:rPr>
              <w:t>brukerstedet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52A8FC76" w14:textId="77777777" w:rsidR="003718A0" w:rsidRPr="003718A0" w:rsidRDefault="003718A0" w:rsidP="003718A0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3718A0">
              <w:rPr>
                <w:rFonts w:ascii="Calibri Light" w:hAnsi="Calibri Light" w:cs="DINPro"/>
                <w:sz w:val="30"/>
                <w:szCs w:val="30"/>
              </w:rPr>
              <w:t>• Bestilling skal skje i tråd med retningslinjer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718A0">
              <w:rPr>
                <w:rFonts w:ascii="Calibri Light" w:hAnsi="Calibri Light" w:cs="DINPro"/>
                <w:sz w:val="30"/>
                <w:szCs w:val="30"/>
              </w:rPr>
              <w:t>for anskaffelser og innkjøp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37EA13A8" w14:textId="77777777" w:rsidR="003718A0" w:rsidRDefault="003718A0" w:rsidP="003718A0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3718A0">
              <w:rPr>
                <w:rFonts w:ascii="Calibri Light" w:hAnsi="Calibri Light" w:cs="DINPro"/>
                <w:sz w:val="30"/>
                <w:szCs w:val="30"/>
              </w:rPr>
              <w:t>• Leverandør skal levere sikkerhetsdatablad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718A0">
              <w:rPr>
                <w:rFonts w:ascii="Calibri Light" w:hAnsi="Calibri Light" w:cs="DINPro"/>
                <w:sz w:val="30"/>
                <w:szCs w:val="30"/>
              </w:rPr>
              <w:t>ved kjøp. Færre leverandører gir mer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718A0">
              <w:rPr>
                <w:rFonts w:ascii="Calibri Light" w:hAnsi="Calibri Light" w:cs="DINPro"/>
                <w:sz w:val="30"/>
                <w:szCs w:val="30"/>
              </w:rPr>
              <w:t>oversikt og sikrere forhold. Bruk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718A0">
              <w:rPr>
                <w:rFonts w:ascii="Calibri Light" w:hAnsi="Calibri Light" w:cs="DINPro"/>
                <w:sz w:val="30"/>
                <w:szCs w:val="30"/>
              </w:rPr>
              <w:t>rammeavtaleleverandør.</w:t>
            </w:r>
          </w:p>
          <w:p w14:paraId="2A00F73D" w14:textId="77777777" w:rsidR="003718A0" w:rsidRDefault="003718A0" w:rsidP="003718A0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-Regular"/>
                <w:sz w:val="34"/>
                <w:szCs w:val="34"/>
              </w:rPr>
            </w:pPr>
          </w:p>
        </w:tc>
      </w:tr>
    </w:tbl>
    <w:p w14:paraId="2CEFA84C" w14:textId="77777777" w:rsidR="00C45017" w:rsidRDefault="00C45017" w:rsidP="003718A0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0118424F" w14:textId="77777777" w:rsidR="005A57A3" w:rsidRDefault="005A57A3" w:rsidP="003718A0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1AB47AE3" w14:textId="77777777" w:rsidR="005A57A3" w:rsidRDefault="005A57A3" w:rsidP="003718A0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18DB140F" w14:textId="77777777" w:rsidR="005A57A3" w:rsidRDefault="005A57A3" w:rsidP="003718A0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279D4E44" w14:textId="77777777" w:rsidR="003718A0" w:rsidRDefault="003718A0" w:rsidP="00A676A6">
      <w:pPr>
        <w:autoSpaceDE w:val="0"/>
        <w:autoSpaceDN w:val="0"/>
        <w:adjustRightInd w:val="0"/>
        <w:spacing w:before="60" w:after="0" w:line="240" w:lineRule="auto"/>
        <w:rPr>
          <w:rFonts w:ascii="Calibri Light" w:hAnsi="Calibri Light" w:cs="DIN-Regular"/>
          <w:color w:val="auto"/>
          <w:sz w:val="34"/>
          <w:szCs w:val="34"/>
        </w:rPr>
      </w:pPr>
    </w:p>
    <w:p w14:paraId="58D05B7C" w14:textId="77777777" w:rsidR="005A57A3" w:rsidRDefault="005A57A3" w:rsidP="005A57A3">
      <w:pPr>
        <w:tabs>
          <w:tab w:val="left" w:pos="284"/>
        </w:tabs>
        <w:autoSpaceDE w:val="0"/>
        <w:autoSpaceDN w:val="0"/>
        <w:adjustRightInd w:val="0"/>
        <w:spacing w:before="60" w:after="0" w:line="240" w:lineRule="auto"/>
        <w:rPr>
          <w:rFonts w:ascii="Calibri Light" w:hAnsi="Calibri Light" w:cs="DIN-Regular"/>
          <w:color w:val="auto"/>
          <w:sz w:val="34"/>
          <w:szCs w:val="34"/>
        </w:rPr>
      </w:pPr>
    </w:p>
    <w:p w14:paraId="4C527EE6" w14:textId="77777777" w:rsidR="000D31E3" w:rsidRDefault="000D31E3" w:rsidP="00CA4C2D">
      <w:pPr>
        <w:pStyle w:val="Overskrift2"/>
        <w:numPr>
          <w:ilvl w:val="1"/>
          <w:numId w:val="42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50" w:name="_Toc164253392"/>
      <w:r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lastRenderedPageBreak/>
        <w:t>generelt om håndtering av farlig avfall</w:t>
      </w:r>
      <w:bookmarkEnd w:id="50"/>
    </w:p>
    <w:p w14:paraId="13DB0D6E" w14:textId="77777777" w:rsidR="003718A0" w:rsidRDefault="003718A0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559F0090" w14:textId="77777777" w:rsidR="000D31E3" w:rsidRPr="000D31E3" w:rsidRDefault="000D31E3" w:rsidP="00FE2872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0D31E3">
        <w:rPr>
          <w:rFonts w:ascii="Calibri Light" w:hAnsi="Calibri Light" w:cs="DIN-Regular"/>
          <w:color w:val="000000"/>
          <w:sz w:val="34"/>
          <w:szCs w:val="34"/>
        </w:rPr>
        <w:t>• Alt helse- og miljøfarlig avfall skal håndteres og avhendes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0D31E3">
        <w:rPr>
          <w:rFonts w:ascii="Calibri Light" w:hAnsi="Calibri Light" w:cs="DIN-Regular"/>
          <w:color w:val="000000"/>
          <w:sz w:val="34"/>
          <w:szCs w:val="34"/>
        </w:rPr>
        <w:t>i tråd med gjeldende forskrifter og retningslinjer for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0D31E3">
        <w:rPr>
          <w:rFonts w:ascii="Calibri Light" w:hAnsi="Calibri Light" w:cs="DIN-Regular"/>
          <w:color w:val="000000"/>
          <w:sz w:val="34"/>
          <w:szCs w:val="34"/>
        </w:rPr>
        <w:t>håndtering av farlig avfall</w:t>
      </w:r>
      <w:r w:rsidR="00FE2872"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4FE578B7" w14:textId="77777777" w:rsidR="000D31E3" w:rsidRPr="000D31E3" w:rsidRDefault="000D31E3" w:rsidP="00FE2872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0D31E3">
        <w:rPr>
          <w:rFonts w:ascii="Calibri Light" w:hAnsi="Calibri Light" w:cs="DIN-Regular"/>
          <w:color w:val="000000"/>
          <w:sz w:val="34"/>
          <w:szCs w:val="34"/>
        </w:rPr>
        <w:t xml:space="preserve">• Se Norsk kompetansesenter for avfall og gjenvinning </w:t>
      </w:r>
      <w:hyperlink r:id="rId31" w:history="1">
        <w:r w:rsidRPr="00FE2872">
          <w:rPr>
            <w:rStyle w:val="Hyperkobling"/>
            <w:rFonts w:ascii="Calibri Light" w:hAnsi="Calibri Light" w:cs="DIN-Regular"/>
            <w:sz w:val="34"/>
            <w:szCs w:val="34"/>
          </w:rPr>
          <w:t>(NORSAS)</w:t>
        </w:r>
      </w:hyperlink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0D31E3">
        <w:rPr>
          <w:rFonts w:ascii="Calibri Light" w:hAnsi="Calibri Light" w:cs="DIN-Regular"/>
          <w:color w:val="000000"/>
          <w:sz w:val="34"/>
          <w:szCs w:val="34"/>
        </w:rPr>
        <w:t>sin veileder for innlevering og deklarering av farlig avfall</w:t>
      </w:r>
      <w:r w:rsidR="00FE2872"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3154ED9B" w14:textId="77777777" w:rsidR="000D31E3" w:rsidRPr="000D31E3" w:rsidRDefault="000D31E3" w:rsidP="00FE2872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0D31E3">
        <w:rPr>
          <w:rFonts w:ascii="Calibri Light" w:hAnsi="Calibri Light" w:cs="DIN-Regular"/>
          <w:color w:val="000000"/>
          <w:sz w:val="34"/>
          <w:szCs w:val="34"/>
        </w:rPr>
        <w:t>• Ansatte og studenter skal identifisere farlig avfall på egen</w:t>
      </w:r>
      <w:r w:rsidR="00FE2872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0D31E3">
        <w:rPr>
          <w:rFonts w:ascii="Calibri Light" w:hAnsi="Calibri Light" w:cs="DIN-Regular"/>
          <w:color w:val="000000"/>
          <w:sz w:val="34"/>
          <w:szCs w:val="34"/>
        </w:rPr>
        <w:t>arbeidsplass</w:t>
      </w:r>
      <w:r w:rsidR="00FE2872"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222C2715" w14:textId="77777777" w:rsidR="000D31E3" w:rsidRPr="000D31E3" w:rsidRDefault="000D31E3" w:rsidP="00FE2872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0D31E3">
        <w:rPr>
          <w:rFonts w:ascii="Calibri Light" w:hAnsi="Calibri Light" w:cs="DIN-Regular"/>
          <w:color w:val="000000"/>
          <w:sz w:val="34"/>
          <w:szCs w:val="34"/>
        </w:rPr>
        <w:t>• Avfall skal emballeres slik at det er egnet for lagring</w:t>
      </w:r>
      <w:r w:rsidR="00FE2872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0D31E3">
        <w:rPr>
          <w:rFonts w:ascii="Calibri Light" w:hAnsi="Calibri Light" w:cs="DIN-Regular"/>
          <w:color w:val="000000"/>
          <w:sz w:val="34"/>
          <w:szCs w:val="34"/>
        </w:rPr>
        <w:t>og transport. Ved usikkerhet om innhold, skal avfallet</w:t>
      </w:r>
      <w:r w:rsidR="00FE2872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0D31E3">
        <w:rPr>
          <w:rFonts w:ascii="Calibri Light" w:hAnsi="Calibri Light" w:cs="DIN-Regular"/>
          <w:color w:val="000000"/>
          <w:sz w:val="34"/>
          <w:szCs w:val="34"/>
        </w:rPr>
        <w:t>avhendes i originalemballasje</w:t>
      </w:r>
      <w:r w:rsidR="00FE2872"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12E406F4" w14:textId="77777777" w:rsidR="000D31E3" w:rsidRPr="000D31E3" w:rsidRDefault="000D31E3" w:rsidP="00FE2872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0D31E3">
        <w:rPr>
          <w:rFonts w:ascii="Calibri Light" w:hAnsi="Calibri Light" w:cs="DIN-Regular"/>
          <w:color w:val="000000"/>
          <w:sz w:val="34"/>
          <w:szCs w:val="34"/>
        </w:rPr>
        <w:t>• Det er inngått avtale med godkjent avfallsmottaker for</w:t>
      </w:r>
      <w:r w:rsidR="00FE2872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0D31E3">
        <w:rPr>
          <w:rFonts w:ascii="Calibri Light" w:hAnsi="Calibri Light" w:cs="DIN-Regular"/>
          <w:color w:val="000000"/>
          <w:sz w:val="34"/>
          <w:szCs w:val="34"/>
        </w:rPr>
        <w:t>avhending og transport av farlig avfall fra virksomhetene.</w:t>
      </w:r>
    </w:p>
    <w:p w14:paraId="50EB8C91" w14:textId="77777777" w:rsidR="003718A0" w:rsidRPr="000D31E3" w:rsidRDefault="000D31E3" w:rsidP="00FE2872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  <w:r w:rsidRPr="000D31E3">
        <w:rPr>
          <w:rFonts w:ascii="Calibri Light" w:hAnsi="Calibri Light" w:cs="DIN-Regular"/>
          <w:color w:val="000000"/>
          <w:sz w:val="34"/>
          <w:szCs w:val="34"/>
        </w:rPr>
        <w:t>• Avvik i forbindelse med avfallshåndtering skal meldes.</w:t>
      </w:r>
    </w:p>
    <w:p w14:paraId="777C6CEA" w14:textId="77777777" w:rsidR="00F249DB" w:rsidRDefault="00F249DB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7B6B4FD4" w14:textId="77777777" w:rsidR="005A57A3" w:rsidRDefault="005A57A3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5EE27DE9" w14:textId="77777777" w:rsidR="005A57A3" w:rsidRDefault="005A57A3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32054443" w14:textId="77777777" w:rsidR="005A57A3" w:rsidRDefault="005A57A3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0F189868" w14:textId="77777777" w:rsidR="005A57A3" w:rsidRDefault="005A57A3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3D9B8DFF" w14:textId="77777777" w:rsidR="005A57A3" w:rsidRDefault="005A57A3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13A33CAB" w14:textId="77777777" w:rsidR="005A57A3" w:rsidRDefault="005A57A3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785B151B" w14:textId="77777777" w:rsidR="005A57A3" w:rsidRDefault="005A57A3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5945945C" w14:textId="77777777" w:rsidR="005A57A3" w:rsidRDefault="005A57A3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5D596875" w14:textId="77777777" w:rsidR="005A57A3" w:rsidRDefault="005A57A3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4A0944F1" w14:textId="77777777" w:rsidR="005A57A3" w:rsidRPr="00AE6D29" w:rsidRDefault="005A57A3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50E8EA92" w14:textId="77777777" w:rsidR="00CA4C2D" w:rsidRPr="006A3915" w:rsidRDefault="00CA4C2D" w:rsidP="00CA4C2D">
      <w:pPr>
        <w:pStyle w:val="Overskrift2"/>
        <w:numPr>
          <w:ilvl w:val="1"/>
          <w:numId w:val="42"/>
        </w:numPr>
        <w:autoSpaceDE w:val="0"/>
        <w:autoSpaceDN w:val="0"/>
        <w:adjustRightInd w:val="0"/>
        <w:spacing w:after="240" w:line="240" w:lineRule="auto"/>
        <w:ind w:left="284" w:right="-426" w:hanging="284"/>
        <w:rPr>
          <w:rFonts w:ascii="Calibri Light" w:hAnsi="Calibri Light" w:cs="DIN-Regular"/>
          <w:color w:val="auto"/>
          <w:sz w:val="36"/>
          <w:szCs w:val="36"/>
        </w:rPr>
      </w:pPr>
      <w:bookmarkStart w:id="51" w:name="_Toc164253393"/>
      <w:r w:rsidRPr="006A3915"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lastRenderedPageBreak/>
        <w:t>avfallsfraksjoner – kjemikalier og farlige stoffer</w:t>
      </w:r>
      <w:bookmarkEnd w:id="51"/>
      <w:r w:rsidRPr="006A3915"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t xml:space="preserve"> </w:t>
      </w:r>
    </w:p>
    <w:p w14:paraId="76969B26" w14:textId="433E94A3" w:rsidR="00AE6D29" w:rsidRPr="006A3915" w:rsidRDefault="00FE2872" w:rsidP="006A3915">
      <w:pPr>
        <w:pStyle w:val="Overskrift2"/>
        <w:autoSpaceDE w:val="0"/>
        <w:autoSpaceDN w:val="0"/>
        <w:adjustRightInd w:val="0"/>
        <w:spacing w:after="240" w:line="240" w:lineRule="auto"/>
        <w:ind w:left="284" w:right="-426"/>
        <w:rPr>
          <w:rFonts w:ascii="Calibri Light" w:hAnsi="Calibri Light" w:cs="DIN-Regular"/>
          <w:color w:val="auto"/>
          <w:sz w:val="36"/>
          <w:szCs w:val="36"/>
        </w:rPr>
      </w:pPr>
      <w:bookmarkStart w:id="52" w:name="_Toc118363746"/>
      <w:bookmarkStart w:id="53" w:name="_Toc164253394"/>
      <w:r w:rsidRPr="006A3915">
        <w:rPr>
          <w:rFonts w:ascii="Calibri Light" w:hAnsi="Calibri Light" w:cs="DINCond-Bold"/>
          <w:b/>
          <w:bCs/>
          <w:color w:val="CD071E"/>
          <w:sz w:val="36"/>
          <w:szCs w:val="36"/>
        </w:rPr>
        <w:t>FARLIG AVFALL</w:t>
      </w:r>
      <w:bookmarkEnd w:id="52"/>
      <w:bookmarkEnd w:id="53"/>
    </w:p>
    <w:tbl>
      <w:tblPr>
        <w:tblStyle w:val="Tabellrutenett"/>
        <w:tblW w:w="10349" w:type="dxa"/>
        <w:tblInd w:w="-289" w:type="dxa"/>
        <w:tblLook w:val="04A0" w:firstRow="1" w:lastRow="0" w:firstColumn="1" w:lastColumn="0" w:noHBand="0" w:noVBand="1"/>
      </w:tblPr>
      <w:tblGrid>
        <w:gridCol w:w="2836"/>
        <w:gridCol w:w="7513"/>
      </w:tblGrid>
      <w:tr w:rsidR="00FE2872" w14:paraId="72070589" w14:textId="77777777" w:rsidTr="00AC747E">
        <w:tc>
          <w:tcPr>
            <w:tcW w:w="2836" w:type="dxa"/>
            <w:shd w:val="clear" w:color="auto" w:fill="CCFFCC"/>
          </w:tcPr>
          <w:p w14:paraId="51205E44" w14:textId="77777777" w:rsidR="00FE2872" w:rsidRPr="00FE2872" w:rsidRDefault="00FE2872" w:rsidP="00AC747E">
            <w:pPr>
              <w:autoSpaceDE w:val="0"/>
              <w:autoSpaceDN w:val="0"/>
              <w:adjustRightInd w:val="0"/>
              <w:rPr>
                <w:rFonts w:ascii="Calibri Light" w:hAnsi="Calibri Light"/>
                <w:sz w:val="32"/>
                <w:szCs w:val="32"/>
              </w:rPr>
            </w:pPr>
            <w:r w:rsidRPr="00FE2872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Kjemikalier,</w:t>
            </w:r>
            <w:r w:rsidR="00AC747E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 xml:space="preserve"> </w:t>
            </w:r>
            <w:r w:rsidRPr="00FE2872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maling,</w:t>
            </w:r>
            <w:r w:rsidR="00AC747E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 xml:space="preserve"> </w:t>
            </w:r>
            <w:r w:rsidRPr="00FE2872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l</w:t>
            </w:r>
            <w:r w:rsidR="00C269B6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ø</w:t>
            </w:r>
            <w:r w:rsidRPr="00FE2872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semidler,</w:t>
            </w:r>
            <w:r w:rsidR="00AC747E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 xml:space="preserve"> </w:t>
            </w:r>
            <w:r w:rsidRPr="00FE2872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spillolje</w:t>
            </w:r>
          </w:p>
        </w:tc>
        <w:tc>
          <w:tcPr>
            <w:tcW w:w="7513" w:type="dxa"/>
          </w:tcPr>
          <w:p w14:paraId="61CD2AB2" w14:textId="77777777" w:rsidR="00C269B6" w:rsidRPr="00C269B6" w:rsidRDefault="00C269B6" w:rsidP="00C269B6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C269B6">
              <w:rPr>
                <w:rFonts w:ascii="Calibri Light" w:hAnsi="Calibri Light" w:cs="DINPro"/>
                <w:sz w:val="30"/>
                <w:szCs w:val="30"/>
              </w:rPr>
              <w:t>• Det skilles mellom fast og flytende avfall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16EBE042" w14:textId="77777777" w:rsidR="00FE2872" w:rsidRPr="00C269B6" w:rsidRDefault="00C269B6" w:rsidP="00C269B6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/>
                <w:sz w:val="30"/>
                <w:szCs w:val="30"/>
              </w:rPr>
            </w:pPr>
            <w:r w:rsidRPr="00C269B6">
              <w:rPr>
                <w:rFonts w:ascii="Calibri Light" w:hAnsi="Calibri Light" w:cs="DINPro"/>
                <w:sz w:val="30"/>
                <w:szCs w:val="30"/>
              </w:rPr>
              <w:t>• Skal sorteres og deklareres før avhending,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C269B6">
              <w:rPr>
                <w:rFonts w:ascii="Calibri Light" w:hAnsi="Calibri Light" w:cs="DINPro"/>
                <w:sz w:val="30"/>
                <w:szCs w:val="30"/>
              </w:rPr>
              <w:t>se kap. 7.7 og 7.8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</w:tc>
      </w:tr>
    </w:tbl>
    <w:p w14:paraId="123463D3" w14:textId="77777777" w:rsidR="00FE2872" w:rsidRDefault="00FE2872" w:rsidP="00495898">
      <w:pPr>
        <w:autoSpaceDE w:val="0"/>
        <w:autoSpaceDN w:val="0"/>
        <w:adjustRightInd w:val="0"/>
        <w:spacing w:before="0" w:after="0" w:line="240" w:lineRule="auto"/>
        <w:ind w:left="284" w:hanging="284"/>
        <w:rPr>
          <w:rFonts w:ascii="Calibri Light" w:hAnsi="Calibri Light"/>
          <w:color w:val="auto"/>
          <w:sz w:val="34"/>
          <w:szCs w:val="34"/>
        </w:rPr>
      </w:pPr>
    </w:p>
    <w:p w14:paraId="3CB03CE8" w14:textId="77777777" w:rsidR="00C269B6" w:rsidRDefault="00C269B6" w:rsidP="00CA4C2D">
      <w:pPr>
        <w:pStyle w:val="Overskrift2"/>
        <w:numPr>
          <w:ilvl w:val="1"/>
          <w:numId w:val="42"/>
        </w:numPr>
        <w:spacing w:before="200"/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54" w:name="_Toc164253395"/>
      <w:r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t>avhending og deklarering av farlig avfall (fast og flytende)</w:t>
      </w:r>
      <w:bookmarkEnd w:id="54"/>
    </w:p>
    <w:p w14:paraId="501D65B3" w14:textId="77777777" w:rsidR="00C269B6" w:rsidRPr="00E05B82" w:rsidRDefault="00C269B6" w:rsidP="004356A8">
      <w:pPr>
        <w:autoSpaceDE w:val="0"/>
        <w:autoSpaceDN w:val="0"/>
        <w:adjustRightInd w:val="0"/>
        <w:spacing w:before="80"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E05B82">
        <w:rPr>
          <w:rFonts w:ascii="Calibri Light" w:hAnsi="Calibri Light" w:cs="DIN-Regular"/>
          <w:color w:val="000000"/>
          <w:sz w:val="34"/>
          <w:szCs w:val="34"/>
        </w:rPr>
        <w:t>Den som avhender farlig avfall er ansvarlig for at avfallet</w:t>
      </w:r>
      <w:r w:rsidR="00E05B82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E05B82">
        <w:rPr>
          <w:rFonts w:ascii="Calibri Light" w:hAnsi="Calibri Light" w:cs="DIN-Regular"/>
          <w:color w:val="000000"/>
          <w:sz w:val="34"/>
          <w:szCs w:val="34"/>
        </w:rPr>
        <w:t>er tillatt for transport og at det blir riktig sortert, pakket og</w:t>
      </w:r>
      <w:r w:rsidR="00E05B82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E05B82">
        <w:rPr>
          <w:rFonts w:ascii="Calibri Light" w:hAnsi="Calibri Light" w:cs="DIN-Regular"/>
          <w:color w:val="000000"/>
          <w:sz w:val="34"/>
          <w:szCs w:val="34"/>
        </w:rPr>
        <w:t>deklarert. Avfallsprodusenters plikter er nærmere beskrevet</w:t>
      </w:r>
      <w:r w:rsidR="00E05B82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E05B82">
        <w:rPr>
          <w:rFonts w:ascii="Calibri Light" w:hAnsi="Calibri Light" w:cs="DIN-Regular"/>
          <w:color w:val="000000"/>
          <w:sz w:val="34"/>
          <w:szCs w:val="34"/>
        </w:rPr>
        <w:t xml:space="preserve">i </w:t>
      </w:r>
      <w:hyperlink r:id="rId32" w:history="1">
        <w:r w:rsidRPr="00E05B82">
          <w:rPr>
            <w:rStyle w:val="Hyperkobling"/>
            <w:rFonts w:ascii="Calibri Light" w:hAnsi="Calibri Light" w:cs="DIN-RegularItalic"/>
            <w:i/>
            <w:iCs/>
            <w:sz w:val="34"/>
            <w:szCs w:val="34"/>
          </w:rPr>
          <w:t>Veileder for innlevering og deklarering av farlig avfall</w:t>
        </w:r>
      </w:hyperlink>
      <w:r w:rsidRPr="00E05B82">
        <w:rPr>
          <w:rFonts w:ascii="Calibri Light" w:hAnsi="Calibri Light" w:cs="DIN-RegularItalic"/>
          <w:i/>
          <w:iCs/>
          <w:color w:val="000000"/>
          <w:sz w:val="34"/>
          <w:szCs w:val="34"/>
        </w:rPr>
        <w:t xml:space="preserve"> </w:t>
      </w:r>
      <w:r w:rsidRPr="00E05B82">
        <w:rPr>
          <w:rFonts w:ascii="Calibri Light" w:hAnsi="Calibri Light" w:cs="DIN-Regular"/>
          <w:color w:val="000000"/>
          <w:sz w:val="34"/>
          <w:szCs w:val="34"/>
        </w:rPr>
        <w:t>fra Norsk</w:t>
      </w:r>
      <w:r w:rsidR="00E05B82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E05B82">
        <w:rPr>
          <w:rFonts w:ascii="Calibri Light" w:hAnsi="Calibri Light" w:cs="DIN-Regular"/>
          <w:color w:val="000000"/>
          <w:sz w:val="34"/>
          <w:szCs w:val="34"/>
        </w:rPr>
        <w:t>kompetansesenter for avfall og gjenvinning.</w:t>
      </w:r>
    </w:p>
    <w:p w14:paraId="12D36091" w14:textId="77777777" w:rsidR="00C269B6" w:rsidRPr="00E05B82" w:rsidRDefault="00C269B6" w:rsidP="004356A8">
      <w:pPr>
        <w:autoSpaceDE w:val="0"/>
        <w:autoSpaceDN w:val="0"/>
        <w:adjustRightInd w:val="0"/>
        <w:spacing w:before="80"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E05B82">
        <w:rPr>
          <w:rFonts w:ascii="Calibri Light" w:hAnsi="Calibri Light" w:cs="DIN-Regular"/>
          <w:color w:val="000000"/>
          <w:sz w:val="34"/>
          <w:szCs w:val="34"/>
        </w:rPr>
        <w:t>Avhending av farlig avfall bør foretas av utvalgte personer som</w:t>
      </w:r>
      <w:r w:rsidR="00E05B82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E05B82">
        <w:rPr>
          <w:rFonts w:ascii="Calibri Light" w:hAnsi="Calibri Light" w:cs="DIN-Regular"/>
          <w:color w:val="000000"/>
          <w:sz w:val="34"/>
          <w:szCs w:val="34"/>
        </w:rPr>
        <w:t>har fått opplæring slik at de kan ivareta avhenders ansvar og</w:t>
      </w:r>
      <w:r w:rsidR="00E05B82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E05B82">
        <w:rPr>
          <w:rFonts w:ascii="Calibri Light" w:hAnsi="Calibri Light" w:cs="DIN-Regular"/>
          <w:color w:val="000000"/>
          <w:sz w:val="34"/>
          <w:szCs w:val="34"/>
        </w:rPr>
        <w:t>plikter.</w:t>
      </w:r>
    </w:p>
    <w:p w14:paraId="522C5AAA" w14:textId="77777777" w:rsidR="00C269B6" w:rsidRPr="00E05B82" w:rsidRDefault="00C269B6" w:rsidP="004356A8">
      <w:pPr>
        <w:autoSpaceDE w:val="0"/>
        <w:autoSpaceDN w:val="0"/>
        <w:adjustRightInd w:val="0"/>
        <w:spacing w:before="80"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E05B82">
        <w:rPr>
          <w:rFonts w:ascii="Calibri Light" w:hAnsi="Calibri Light" w:cs="DIN-Regular"/>
          <w:color w:val="000000"/>
          <w:sz w:val="34"/>
          <w:szCs w:val="34"/>
        </w:rPr>
        <w:t>Korrekt sortering, emballering og deklarering er helt avgjørende</w:t>
      </w:r>
      <w:r w:rsidR="00E05B82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E05B82">
        <w:rPr>
          <w:rFonts w:ascii="Calibri Light" w:hAnsi="Calibri Light" w:cs="DIN-Regular"/>
          <w:color w:val="000000"/>
          <w:sz w:val="34"/>
          <w:szCs w:val="34"/>
        </w:rPr>
        <w:t>for å ivareta sikkerheten til alle som håndterer avfall.</w:t>
      </w:r>
    </w:p>
    <w:p w14:paraId="0A9F0A3F" w14:textId="77777777" w:rsidR="00C269B6" w:rsidRPr="00E05B82" w:rsidRDefault="00C269B6" w:rsidP="004356A8">
      <w:pPr>
        <w:autoSpaceDE w:val="0"/>
        <w:autoSpaceDN w:val="0"/>
        <w:adjustRightInd w:val="0"/>
        <w:spacing w:before="80"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E05B82">
        <w:rPr>
          <w:rFonts w:ascii="Calibri Light" w:hAnsi="Calibri Light" w:cs="DIN-Regular"/>
          <w:color w:val="000000"/>
          <w:sz w:val="34"/>
          <w:szCs w:val="34"/>
        </w:rPr>
        <w:t>Det er viktig å identifisere (i) eksplosjonsfarlige og</w:t>
      </w:r>
      <w:r w:rsidR="00E05B82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="00494F01" w:rsidRPr="00E05B82">
        <w:rPr>
          <w:rFonts w:ascii="Calibri Light" w:hAnsi="Calibri Light" w:cs="DIN-Regular"/>
          <w:color w:val="000000"/>
          <w:sz w:val="34"/>
          <w:szCs w:val="34"/>
        </w:rPr>
        <w:t>selvantennende</w:t>
      </w:r>
      <w:r w:rsidRPr="00E05B82">
        <w:rPr>
          <w:rFonts w:ascii="Calibri Light" w:hAnsi="Calibri Light" w:cs="DIN-Regular"/>
          <w:color w:val="000000"/>
          <w:sz w:val="34"/>
          <w:szCs w:val="34"/>
        </w:rPr>
        <w:t xml:space="preserve"> stoffer og (ii) sterkt reaktive stoffer. (i) kan ikke</w:t>
      </w:r>
      <w:r w:rsidR="00E05B82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E05B82">
        <w:rPr>
          <w:rFonts w:ascii="Calibri Light" w:hAnsi="Calibri Light" w:cs="DIN-Regular"/>
          <w:color w:val="000000"/>
          <w:sz w:val="34"/>
          <w:szCs w:val="34"/>
        </w:rPr>
        <w:t>avhendes av rammeleverandør. (ii) må sorteres og emballeres</w:t>
      </w:r>
      <w:r w:rsidR="00E05B82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E05B82">
        <w:rPr>
          <w:rFonts w:ascii="Calibri Light" w:hAnsi="Calibri Light" w:cs="DIN-Regular"/>
          <w:color w:val="000000"/>
          <w:sz w:val="34"/>
          <w:szCs w:val="34"/>
        </w:rPr>
        <w:t>separat, må ikke blandes med andre kjemikalier.</w:t>
      </w:r>
    </w:p>
    <w:p w14:paraId="1258C83D" w14:textId="77777777" w:rsidR="00C269B6" w:rsidRPr="00E05B82" w:rsidRDefault="00C269B6" w:rsidP="004356A8">
      <w:pPr>
        <w:autoSpaceDE w:val="0"/>
        <w:autoSpaceDN w:val="0"/>
        <w:adjustRightInd w:val="0"/>
        <w:spacing w:before="80"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E05B82">
        <w:rPr>
          <w:rFonts w:ascii="Calibri Light" w:hAnsi="Calibri Light" w:cs="DIN-Regular"/>
          <w:color w:val="000000"/>
          <w:sz w:val="34"/>
          <w:szCs w:val="34"/>
        </w:rPr>
        <w:t>Alt avfall, både fast og flytende, skal alltid deklareres.</w:t>
      </w:r>
      <w:r w:rsidR="00E05B82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E05B82">
        <w:rPr>
          <w:rFonts w:ascii="Calibri Light" w:hAnsi="Calibri Light" w:cs="DIN-Regular"/>
          <w:color w:val="000000"/>
          <w:sz w:val="34"/>
          <w:szCs w:val="34"/>
        </w:rPr>
        <w:t>I samarbeid med rammeavtaleleverandør, er det utviklet</w:t>
      </w:r>
      <w:r w:rsidR="00E05B82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E05B82">
        <w:rPr>
          <w:rFonts w:ascii="Calibri Light" w:hAnsi="Calibri Light" w:cs="DIN-Regular"/>
          <w:color w:val="000000"/>
          <w:sz w:val="34"/>
          <w:szCs w:val="34"/>
        </w:rPr>
        <w:t>4 standardkategorier for flytende farlig avfall for å gjøre</w:t>
      </w:r>
      <w:r w:rsidR="00E05B82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E05B82">
        <w:rPr>
          <w:rFonts w:ascii="Calibri Light" w:hAnsi="Calibri Light" w:cs="DIN-Regular"/>
          <w:color w:val="000000"/>
          <w:sz w:val="34"/>
          <w:szCs w:val="34"/>
        </w:rPr>
        <w:t>avhending og deklarering enklere. For disse kategoriene</w:t>
      </w:r>
      <w:r w:rsidR="00E05B82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E05B82">
        <w:rPr>
          <w:rFonts w:ascii="Calibri Light" w:hAnsi="Calibri Light" w:cs="DIN-Regular"/>
          <w:color w:val="000000"/>
          <w:sz w:val="34"/>
          <w:szCs w:val="34"/>
        </w:rPr>
        <w:t>gjelder følgende:</w:t>
      </w:r>
    </w:p>
    <w:p w14:paraId="73068C39" w14:textId="77777777" w:rsidR="00C269B6" w:rsidRPr="00E05B82" w:rsidRDefault="00C269B6" w:rsidP="004356A8">
      <w:pPr>
        <w:autoSpaceDE w:val="0"/>
        <w:autoSpaceDN w:val="0"/>
        <w:adjustRightInd w:val="0"/>
        <w:spacing w:before="80"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E05B82">
        <w:rPr>
          <w:rFonts w:ascii="Calibri Light" w:hAnsi="Calibri Light" w:cs="DIN-Regular"/>
          <w:color w:val="000000"/>
          <w:sz w:val="34"/>
          <w:szCs w:val="34"/>
        </w:rPr>
        <w:t xml:space="preserve">• Det er viktig å bruke riktig emballasje (evt. </w:t>
      </w:r>
      <w:r w:rsidR="00494F01" w:rsidRPr="00E05B82">
        <w:rPr>
          <w:rFonts w:ascii="Calibri Light" w:hAnsi="Calibri Light" w:cs="DIN-Regular"/>
          <w:color w:val="000000"/>
          <w:sz w:val="34"/>
          <w:szCs w:val="34"/>
        </w:rPr>
        <w:t>originalemballasje</w:t>
      </w:r>
      <w:r w:rsidRPr="00E05B82">
        <w:rPr>
          <w:rFonts w:ascii="Calibri Light" w:hAnsi="Calibri Light" w:cs="DIN-Regular"/>
          <w:color w:val="000000"/>
          <w:sz w:val="34"/>
          <w:szCs w:val="34"/>
        </w:rPr>
        <w:t>).</w:t>
      </w:r>
    </w:p>
    <w:p w14:paraId="39FC98A3" w14:textId="3B3C2762" w:rsidR="00BF1C72" w:rsidRDefault="00C269B6" w:rsidP="004356A8">
      <w:pPr>
        <w:autoSpaceDE w:val="0"/>
        <w:autoSpaceDN w:val="0"/>
        <w:adjustRightInd w:val="0"/>
        <w:spacing w:before="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E05B82">
        <w:rPr>
          <w:rFonts w:ascii="Calibri Light" w:hAnsi="Calibri Light" w:cs="DIN-Regular"/>
          <w:color w:val="000000"/>
          <w:sz w:val="34"/>
          <w:szCs w:val="34"/>
        </w:rPr>
        <w:t>• Det er viktig at kannene ikke fylles mer enn 90%, da dette</w:t>
      </w:r>
      <w:r w:rsidR="00E05B82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E05B82">
        <w:rPr>
          <w:rFonts w:ascii="Calibri Light" w:hAnsi="Calibri Light" w:cs="DIN-Regular"/>
          <w:color w:val="000000"/>
          <w:sz w:val="34"/>
          <w:szCs w:val="34"/>
        </w:rPr>
        <w:t>reduserer søl og gir rom for ekspansjon under transport</w:t>
      </w:r>
      <w:r w:rsidR="00E05B82"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59EB376E" w14:textId="6BE96558" w:rsidR="0061723B" w:rsidRDefault="0061723B" w:rsidP="004356A8">
      <w:pPr>
        <w:autoSpaceDE w:val="0"/>
        <w:autoSpaceDN w:val="0"/>
        <w:adjustRightInd w:val="0"/>
        <w:spacing w:before="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>
        <w:rPr>
          <w:rFonts w:ascii="Calibri Light" w:hAnsi="Calibri Light" w:cs="DIN-Regular"/>
          <w:color w:val="000000"/>
          <w:sz w:val="34"/>
          <w:szCs w:val="34"/>
        </w:rPr>
        <w:t>Se egen rutine for avhending av farlig avfall</w:t>
      </w:r>
    </w:p>
    <w:p w14:paraId="53B1F8FB" w14:textId="77777777" w:rsidR="00BF1C72" w:rsidRDefault="00BF1C72" w:rsidP="00CA4C2D">
      <w:pPr>
        <w:pStyle w:val="Overskrift2"/>
        <w:numPr>
          <w:ilvl w:val="1"/>
          <w:numId w:val="42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55" w:name="_Toc164253396"/>
      <w:r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lastRenderedPageBreak/>
        <w:t>FARESYMBOLER</w:t>
      </w:r>
      <w:bookmarkEnd w:id="55"/>
    </w:p>
    <w:p w14:paraId="6DA99251" w14:textId="77777777" w:rsidR="00BF1C72" w:rsidRPr="00BF1C72" w:rsidRDefault="00BF1C72" w:rsidP="008B41F2">
      <w:pPr>
        <w:autoSpaceDE w:val="0"/>
        <w:autoSpaceDN w:val="0"/>
        <w:adjustRightInd w:val="0"/>
        <w:spacing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BF1C72">
        <w:rPr>
          <w:rFonts w:ascii="Calibri Light" w:hAnsi="Calibri Light" w:cs="DIN-Regular"/>
          <w:color w:val="000000"/>
          <w:sz w:val="34"/>
          <w:szCs w:val="34"/>
        </w:rPr>
        <w:t>Kjemikaliene er delt inn i fareklasser med tilhørende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BF1C72">
        <w:rPr>
          <w:rFonts w:ascii="Calibri Light" w:hAnsi="Calibri Light" w:cs="DIN-Regular"/>
          <w:color w:val="000000"/>
          <w:sz w:val="34"/>
          <w:szCs w:val="34"/>
        </w:rPr>
        <w:t>faresymboler.</w:t>
      </w:r>
    </w:p>
    <w:p w14:paraId="1D5F252A" w14:textId="77777777" w:rsidR="00BF1C72" w:rsidRDefault="00BF1C72" w:rsidP="00BF1C72">
      <w:pPr>
        <w:autoSpaceDE w:val="0"/>
        <w:autoSpaceDN w:val="0"/>
        <w:adjustRightInd w:val="0"/>
        <w:spacing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BF1C72">
        <w:rPr>
          <w:rFonts w:ascii="Calibri Light" w:hAnsi="Calibri Light" w:cs="DIN-Regular"/>
          <w:color w:val="000000"/>
          <w:sz w:val="34"/>
          <w:szCs w:val="34"/>
        </w:rPr>
        <w:t>EUs nye forordning om klassifisering, merking og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BF1C72">
        <w:rPr>
          <w:rFonts w:ascii="Calibri Light" w:hAnsi="Calibri Light" w:cs="DIN-Regular"/>
          <w:color w:val="000000"/>
          <w:sz w:val="34"/>
          <w:szCs w:val="34"/>
        </w:rPr>
        <w:t>emballering av stoffer og stoffblandinger (CLP)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BF1C72">
        <w:rPr>
          <w:rFonts w:ascii="Calibri Light" w:hAnsi="Calibri Light" w:cs="DIN-Regular"/>
          <w:color w:val="000000"/>
          <w:sz w:val="34"/>
          <w:szCs w:val="34"/>
        </w:rPr>
        <w:t>innfør</w:t>
      </w:r>
      <w:r>
        <w:rPr>
          <w:rFonts w:ascii="Calibri Light" w:hAnsi="Calibri Light" w:cs="DIN-Regular"/>
          <w:color w:val="000000"/>
          <w:sz w:val="34"/>
          <w:szCs w:val="34"/>
        </w:rPr>
        <w:t>te</w:t>
      </w:r>
      <w:r w:rsidRPr="00BF1C72">
        <w:rPr>
          <w:rFonts w:ascii="Calibri Light" w:hAnsi="Calibri Light" w:cs="DIN-Regular"/>
          <w:color w:val="000000"/>
          <w:sz w:val="34"/>
          <w:szCs w:val="34"/>
        </w:rPr>
        <w:t xml:space="preserve"> blant annet nye farepiktogrammer, fare- og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BF1C72">
        <w:rPr>
          <w:rFonts w:ascii="Calibri Light" w:hAnsi="Calibri Light" w:cs="DIN-Regular"/>
          <w:color w:val="000000"/>
          <w:sz w:val="34"/>
          <w:szCs w:val="34"/>
        </w:rPr>
        <w:t xml:space="preserve">sikkerhetssetninger. </w:t>
      </w:r>
    </w:p>
    <w:p w14:paraId="662179EC" w14:textId="77777777" w:rsidR="00BF1C72" w:rsidRDefault="008B41F2" w:rsidP="00BF1C72">
      <w:pPr>
        <w:autoSpaceDE w:val="0"/>
        <w:autoSpaceDN w:val="0"/>
        <w:adjustRightInd w:val="0"/>
        <w:spacing w:after="0" w:line="240" w:lineRule="auto"/>
        <w:rPr>
          <w:rFonts w:ascii="Calibri Light" w:hAnsi="Calibri Light"/>
          <w:color w:val="auto"/>
          <w:sz w:val="34"/>
          <w:szCs w:val="34"/>
        </w:rPr>
      </w:pPr>
      <w:r w:rsidRPr="008B41F2">
        <w:rPr>
          <w:rFonts w:ascii="Calibri Light" w:hAnsi="Calibri Light"/>
          <w:color w:val="auto"/>
          <w:sz w:val="34"/>
          <w:szCs w:val="34"/>
        </w:rPr>
        <w:object w:dxaOrig="12631" w:dyaOrig="17865" w14:anchorId="395A0E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15pt;height:550.95pt" o:ole="">
            <v:imagedata r:id="rId33" o:title=""/>
          </v:shape>
          <o:OLEObject Type="Embed" ProgID="Acrobat.Document.DC" ShapeID="_x0000_i1025" DrawAspect="Content" ObjectID="_1775484401" r:id="rId34"/>
        </w:object>
      </w:r>
    </w:p>
    <w:p w14:paraId="2D4F3F62" w14:textId="15B43373" w:rsidR="00AC747E" w:rsidRPr="003C7A5E" w:rsidRDefault="00CA4C2D" w:rsidP="00AC747E">
      <w:pPr>
        <w:spacing w:before="60"/>
        <w:rPr>
          <w:rFonts w:ascii="Calibri" w:hAnsi="Calibri"/>
          <w:color w:val="003E75" w:themeColor="background2" w:themeShade="40"/>
          <w:sz w:val="96"/>
          <w:szCs w:val="96"/>
        </w:rPr>
      </w:pPr>
      <w:bookmarkStart w:id="56" w:name="_Hlk117767928"/>
      <w:r>
        <w:rPr>
          <w:rFonts w:ascii="Calibri" w:hAnsi="Calibri"/>
          <w:color w:val="003E75" w:themeColor="background2" w:themeShade="40"/>
          <w:sz w:val="96"/>
          <w:szCs w:val="96"/>
        </w:rPr>
        <w:lastRenderedPageBreak/>
        <w:t>9</w:t>
      </w:r>
    </w:p>
    <w:p w14:paraId="543F549D" w14:textId="77777777" w:rsidR="00AC747E" w:rsidRDefault="00AC747E" w:rsidP="00AC747E">
      <w:pPr>
        <w:pStyle w:val="Overskrift1"/>
        <w:ind w:right="1701"/>
        <w:rPr>
          <w:rFonts w:ascii="Calibri" w:hAnsi="Calibri"/>
          <w:b/>
          <w:bCs/>
          <w:color w:val="003E75" w:themeColor="background2" w:themeShade="40"/>
          <w:sz w:val="96"/>
          <w:szCs w:val="96"/>
        </w:rPr>
      </w:pPr>
      <w:bookmarkStart w:id="57" w:name="_Toc84404702"/>
      <w:bookmarkStart w:id="58" w:name="_Toc164253397"/>
      <w:r>
        <w:rPr>
          <w:rFonts w:ascii="Calibri" w:hAnsi="Calibri"/>
          <w:b/>
          <w:bCs/>
          <w:color w:val="003E75" w:themeColor="background2" w:themeShade="40"/>
          <w:sz w:val="96"/>
          <w:szCs w:val="96"/>
        </w:rPr>
        <w:t>SÆRLIGE HMS-FORHOLD</w:t>
      </w:r>
      <w:bookmarkEnd w:id="57"/>
      <w:bookmarkEnd w:id="58"/>
    </w:p>
    <w:p w14:paraId="1C9DE5DA" w14:textId="77777777" w:rsidR="00AC747E" w:rsidRDefault="00AC747E" w:rsidP="00AC747E">
      <w:pPr>
        <w:autoSpaceDE w:val="0"/>
        <w:autoSpaceDN w:val="0"/>
        <w:adjustRightInd w:val="0"/>
        <w:spacing w:before="60" w:after="0" w:line="240" w:lineRule="auto"/>
        <w:rPr>
          <w:rFonts w:ascii="Calibri" w:hAnsi="Calibri"/>
          <w:b/>
          <w:bCs/>
          <w:color w:val="003E75" w:themeColor="background2" w:themeShade="40"/>
          <w:sz w:val="96"/>
          <w:szCs w:val="96"/>
        </w:rPr>
      </w:pPr>
    </w:p>
    <w:p w14:paraId="7087955D" w14:textId="77777777" w:rsidR="00AC747E" w:rsidRDefault="00AC747E" w:rsidP="00AC747E">
      <w:pPr>
        <w:autoSpaceDE w:val="0"/>
        <w:autoSpaceDN w:val="0"/>
        <w:adjustRightInd w:val="0"/>
        <w:spacing w:before="60" w:after="0" w:line="240" w:lineRule="auto"/>
        <w:rPr>
          <w:rFonts w:ascii="Calibri" w:hAnsi="Calibri"/>
          <w:b/>
          <w:bCs/>
          <w:color w:val="003E75" w:themeColor="background2" w:themeShade="40"/>
          <w:sz w:val="96"/>
          <w:szCs w:val="96"/>
        </w:rPr>
      </w:pPr>
      <w:r>
        <w:rPr>
          <w:noProof/>
        </w:rPr>
        <w:drawing>
          <wp:inline distT="0" distB="0" distL="0" distR="0" wp14:anchorId="4EF05D5A" wp14:editId="763A333D">
            <wp:extent cx="6120765" cy="3825240"/>
            <wp:effectExtent l="0" t="0" r="0" b="3810"/>
            <wp:docPr id="12" name="Bilde 12" descr="Til virksomheder | Katrine Kanstr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il virksomheder | Katrine Kanstru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A0154" w14:textId="77777777" w:rsidR="00AC747E" w:rsidRDefault="00AC747E" w:rsidP="00AC747E">
      <w:pPr>
        <w:autoSpaceDE w:val="0"/>
        <w:autoSpaceDN w:val="0"/>
        <w:adjustRightInd w:val="0"/>
        <w:spacing w:before="60" w:after="0" w:line="240" w:lineRule="auto"/>
        <w:rPr>
          <w:rFonts w:ascii="Calibri" w:hAnsi="Calibri"/>
          <w:b/>
          <w:bCs/>
          <w:color w:val="003E75" w:themeColor="background2" w:themeShade="40"/>
          <w:sz w:val="96"/>
          <w:szCs w:val="96"/>
        </w:rPr>
      </w:pPr>
    </w:p>
    <w:p w14:paraId="0F91C6C4" w14:textId="71ABA43F" w:rsidR="00AC747E" w:rsidRPr="004030AA" w:rsidRDefault="00AC747E" w:rsidP="00CA4C2D">
      <w:pPr>
        <w:pStyle w:val="Overskrift2"/>
        <w:numPr>
          <w:ilvl w:val="1"/>
          <w:numId w:val="43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59" w:name="_Toc84404703"/>
      <w:bookmarkStart w:id="60" w:name="_Toc164253398"/>
      <w:r w:rsidRPr="004030AA">
        <w:rPr>
          <w:rFonts w:ascii="Calibri" w:hAnsi="Calibri" w:cs="DINCond-Bold"/>
          <w:b/>
          <w:bCs/>
          <w:color w:val="004894"/>
          <w:sz w:val="40"/>
          <w:szCs w:val="40"/>
        </w:rPr>
        <w:lastRenderedPageBreak/>
        <w:t>Tilrettelegging av arbeid ved graviditet og amming</w:t>
      </w:r>
      <w:bookmarkEnd w:id="59"/>
      <w:bookmarkEnd w:id="60"/>
    </w:p>
    <w:p w14:paraId="6682F91C" w14:textId="79FBFC31" w:rsidR="00AC747E" w:rsidRDefault="00AC747E" w:rsidP="00AC747E">
      <w:pPr>
        <w:pStyle w:val="Listeavsnitt"/>
        <w:numPr>
          <w:ilvl w:val="0"/>
          <w:numId w:val="26"/>
        </w:numPr>
        <w:autoSpaceDE w:val="0"/>
        <w:autoSpaceDN w:val="0"/>
        <w:adjustRightInd w:val="0"/>
        <w:spacing w:before="240"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0E4488">
        <w:rPr>
          <w:rFonts w:ascii="Calibri Light" w:hAnsi="Calibri Light" w:cs="DIN-Regular"/>
          <w:color w:val="000000"/>
          <w:sz w:val="34"/>
          <w:szCs w:val="34"/>
        </w:rPr>
        <w:t>Arbeidsplassen skal risikovurderes og legges til rette slik at ingen blir utsatt for stoffer som kan skade forplantningsevne, gi fosterskader eller være skadelig under</w:t>
      </w:r>
      <w:r w:rsidR="00B32A11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0E4488">
        <w:rPr>
          <w:rFonts w:ascii="Calibri Light" w:hAnsi="Calibri Light" w:cs="DIN-Regular"/>
          <w:color w:val="000000"/>
          <w:sz w:val="34"/>
          <w:szCs w:val="34"/>
        </w:rPr>
        <w:t>amming.</w:t>
      </w:r>
    </w:p>
    <w:p w14:paraId="499B91F2" w14:textId="77777777" w:rsidR="00AC747E" w:rsidRPr="000E4488" w:rsidRDefault="00AC747E" w:rsidP="00AC747E">
      <w:pPr>
        <w:pStyle w:val="Listeavsnitt"/>
        <w:autoSpaceDE w:val="0"/>
        <w:autoSpaceDN w:val="0"/>
        <w:adjustRightInd w:val="0"/>
        <w:spacing w:before="0" w:after="0" w:line="240" w:lineRule="auto"/>
        <w:ind w:left="525"/>
        <w:rPr>
          <w:rFonts w:ascii="Calibri Light" w:hAnsi="Calibri Light" w:cs="DIN-Regular"/>
          <w:color w:val="000000"/>
          <w:sz w:val="34"/>
          <w:szCs w:val="34"/>
        </w:rPr>
      </w:pPr>
    </w:p>
    <w:p w14:paraId="703AC488" w14:textId="77777777" w:rsidR="00AC747E" w:rsidRPr="000E4488" w:rsidRDefault="00AC747E" w:rsidP="00AC747E">
      <w:pPr>
        <w:pStyle w:val="Listeavsnitt"/>
        <w:numPr>
          <w:ilvl w:val="0"/>
          <w:numId w:val="26"/>
        </w:num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0E4488">
        <w:rPr>
          <w:rFonts w:ascii="Calibri Light" w:hAnsi="Calibri Light" w:cs="DIN-Regular"/>
          <w:color w:val="000000"/>
          <w:sz w:val="34"/>
          <w:szCs w:val="34"/>
        </w:rPr>
        <w:t>Ved laboratorier og verksteder kan det finnes arbeidsmiljøforhold</w:t>
      </w:r>
    </w:p>
    <w:p w14:paraId="19928A86" w14:textId="77777777" w:rsidR="00AC747E" w:rsidRDefault="00AC747E" w:rsidP="00AC747E">
      <w:pPr>
        <w:pStyle w:val="Listeavsnitt"/>
        <w:autoSpaceDE w:val="0"/>
        <w:autoSpaceDN w:val="0"/>
        <w:adjustRightInd w:val="0"/>
        <w:spacing w:before="0" w:after="0" w:line="240" w:lineRule="auto"/>
        <w:ind w:left="525"/>
        <w:rPr>
          <w:rFonts w:ascii="Calibri Light" w:hAnsi="Calibri Light" w:cs="DIN-Regular"/>
          <w:color w:val="000000"/>
          <w:sz w:val="34"/>
          <w:szCs w:val="34"/>
        </w:rPr>
      </w:pPr>
      <w:r w:rsidRPr="000E4488">
        <w:rPr>
          <w:rFonts w:ascii="Calibri Light" w:hAnsi="Calibri Light" w:cs="DIN-Regular"/>
          <w:color w:val="000000"/>
          <w:sz w:val="34"/>
          <w:szCs w:val="34"/>
        </w:rPr>
        <w:t>som kan representere en fare for fosteret og den gravide</w:t>
      </w:r>
      <w:r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25D8E690" w14:textId="77777777" w:rsidR="00AC747E" w:rsidRPr="000E4488" w:rsidRDefault="00AC747E" w:rsidP="00AC747E">
      <w:pPr>
        <w:pStyle w:val="Listeavsnitt"/>
        <w:autoSpaceDE w:val="0"/>
        <w:autoSpaceDN w:val="0"/>
        <w:adjustRightInd w:val="0"/>
        <w:spacing w:before="0" w:after="0" w:line="240" w:lineRule="auto"/>
        <w:ind w:left="525"/>
        <w:rPr>
          <w:rFonts w:ascii="Calibri Light" w:hAnsi="Calibri Light" w:cs="DIN-Regular"/>
          <w:color w:val="000000"/>
          <w:sz w:val="34"/>
          <w:szCs w:val="34"/>
        </w:rPr>
      </w:pPr>
    </w:p>
    <w:p w14:paraId="0D11D86A" w14:textId="77777777" w:rsidR="00AC747E" w:rsidRDefault="00AC747E" w:rsidP="00AC747E">
      <w:pPr>
        <w:pStyle w:val="Listeavsnitt"/>
        <w:numPr>
          <w:ilvl w:val="0"/>
          <w:numId w:val="26"/>
        </w:num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0E4488">
        <w:rPr>
          <w:rFonts w:ascii="Calibri Light" w:hAnsi="Calibri Light" w:cs="DIN-Regular"/>
          <w:color w:val="000000"/>
          <w:sz w:val="34"/>
          <w:szCs w:val="34"/>
        </w:rPr>
        <w:t>Enkelte arbeidsmiljøforhold kan ha negativ innvirkning på forplantningsevnen hos både kvinner og menn</w:t>
      </w:r>
      <w:r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00A81388" w14:textId="77777777" w:rsidR="00AC747E" w:rsidRPr="000E4488" w:rsidRDefault="00AC747E" w:rsidP="00AC747E">
      <w:pPr>
        <w:pStyle w:val="Listeavsnitt"/>
        <w:autoSpaceDE w:val="0"/>
        <w:autoSpaceDN w:val="0"/>
        <w:adjustRightInd w:val="0"/>
        <w:spacing w:before="0" w:after="0" w:line="240" w:lineRule="auto"/>
        <w:ind w:left="525"/>
        <w:rPr>
          <w:rFonts w:ascii="Calibri Light" w:hAnsi="Calibri Light" w:cs="DIN-Regular"/>
          <w:color w:val="000000"/>
          <w:sz w:val="34"/>
          <w:szCs w:val="34"/>
        </w:rPr>
      </w:pPr>
    </w:p>
    <w:p w14:paraId="4B0204A6" w14:textId="77777777" w:rsidR="00AC747E" w:rsidRDefault="00AC747E" w:rsidP="00AC747E">
      <w:pPr>
        <w:pStyle w:val="Listeavsnitt"/>
        <w:autoSpaceDE w:val="0"/>
        <w:autoSpaceDN w:val="0"/>
        <w:adjustRightInd w:val="0"/>
        <w:spacing w:before="240" w:after="0" w:line="240" w:lineRule="auto"/>
        <w:ind w:left="525"/>
        <w:rPr>
          <w:rFonts w:ascii="Calibri Light" w:hAnsi="Calibri Light" w:cs="DINCond-Bold"/>
          <w:b/>
          <w:bCs/>
          <w:color w:val="004894"/>
          <w:sz w:val="34"/>
          <w:szCs w:val="34"/>
        </w:rPr>
      </w:pPr>
      <w:r w:rsidRPr="000E4488">
        <w:rPr>
          <w:rFonts w:ascii="Calibri Light" w:hAnsi="Calibri Light" w:cs="DINCond-Bold"/>
          <w:b/>
          <w:bCs/>
          <w:color w:val="004894"/>
          <w:sz w:val="34"/>
          <w:szCs w:val="34"/>
        </w:rPr>
        <w:t>Under ammeperiode</w:t>
      </w:r>
    </w:p>
    <w:p w14:paraId="27792FA5" w14:textId="77777777" w:rsidR="00AC747E" w:rsidRPr="000E4488" w:rsidRDefault="00AC747E" w:rsidP="00AC747E">
      <w:pPr>
        <w:pStyle w:val="Listeavsnitt"/>
        <w:autoSpaceDE w:val="0"/>
        <w:autoSpaceDN w:val="0"/>
        <w:adjustRightInd w:val="0"/>
        <w:spacing w:before="240" w:after="0" w:line="240" w:lineRule="auto"/>
        <w:ind w:left="525"/>
        <w:rPr>
          <w:rFonts w:ascii="Calibri Light" w:hAnsi="Calibri Light" w:cs="DINCond-Bold"/>
          <w:b/>
          <w:bCs/>
          <w:color w:val="004894"/>
          <w:sz w:val="34"/>
          <w:szCs w:val="34"/>
        </w:rPr>
      </w:pPr>
    </w:p>
    <w:p w14:paraId="6F259BFD" w14:textId="77777777" w:rsidR="00AC747E" w:rsidRDefault="00AC747E" w:rsidP="00AC747E">
      <w:pPr>
        <w:pStyle w:val="Listeavsnitt"/>
        <w:numPr>
          <w:ilvl w:val="0"/>
          <w:numId w:val="26"/>
        </w:num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0E4488">
        <w:rPr>
          <w:rFonts w:ascii="Calibri Light" w:hAnsi="Calibri Light" w:cs="DIN-Regular"/>
          <w:color w:val="000000"/>
          <w:sz w:val="34"/>
          <w:szCs w:val="34"/>
        </w:rPr>
        <w:t>Arbeidsplasser som er uegnet under graviditeten på grunn av kontakt med kjemiske stoffer, vil ofte også være uegnet i ammeperioden</w:t>
      </w:r>
      <w:r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10DE2AF4" w14:textId="77777777" w:rsidR="00AC747E" w:rsidRDefault="00AC747E" w:rsidP="00AC747E">
      <w:pPr>
        <w:pStyle w:val="Listeavsnitt"/>
        <w:numPr>
          <w:ilvl w:val="0"/>
          <w:numId w:val="26"/>
        </w:num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>
        <w:rPr>
          <w:rFonts w:ascii="Calibri Light" w:hAnsi="Calibri Light" w:cs="DIN-Regular"/>
          <w:color w:val="000000"/>
          <w:sz w:val="34"/>
          <w:szCs w:val="34"/>
        </w:rPr>
        <w:t xml:space="preserve">Kjemiske stoffer som tas opp </w:t>
      </w:r>
      <w:r w:rsidRPr="000E4488">
        <w:rPr>
          <w:rFonts w:ascii="Calibri Light" w:hAnsi="Calibri Light" w:cs="DIN-Regular"/>
          <w:color w:val="000000"/>
          <w:sz w:val="34"/>
          <w:szCs w:val="34"/>
        </w:rPr>
        <w:t>i morens blod, kan gå over i morsmelke</w:t>
      </w:r>
      <w:r w:rsidRPr="000E4488">
        <w:rPr>
          <w:rFonts w:ascii="DIN-Regular" w:hAnsi="DIN-Regular" w:cs="DIN-Regular"/>
          <w:color w:val="000000"/>
          <w:sz w:val="17"/>
          <w:szCs w:val="17"/>
        </w:rPr>
        <w:t>n</w:t>
      </w:r>
      <w:r w:rsidRPr="000E4488">
        <w:rPr>
          <w:rFonts w:ascii="Calibri Light" w:hAnsi="Calibri Light" w:cs="DIN-Regular"/>
          <w:color w:val="000000"/>
          <w:sz w:val="34"/>
          <w:szCs w:val="34"/>
        </w:rPr>
        <w:t xml:space="preserve"> Kjemikaliene er delt inn i fare</w:t>
      </w:r>
      <w:r>
        <w:rPr>
          <w:rFonts w:ascii="Calibri Light" w:hAnsi="Calibri Light" w:cs="DIN-Regular"/>
          <w:color w:val="000000"/>
          <w:sz w:val="34"/>
          <w:szCs w:val="34"/>
        </w:rPr>
        <w:t>klasser.</w:t>
      </w:r>
    </w:p>
    <w:p w14:paraId="362297CD" w14:textId="77777777" w:rsidR="00AC747E" w:rsidRDefault="00AC747E" w:rsidP="00AC747E">
      <w:pPr>
        <w:pStyle w:val="Listeavsnitt"/>
        <w:autoSpaceDE w:val="0"/>
        <w:autoSpaceDN w:val="0"/>
        <w:adjustRightInd w:val="0"/>
        <w:spacing w:before="0" w:after="0" w:line="240" w:lineRule="auto"/>
        <w:ind w:left="525"/>
        <w:rPr>
          <w:rFonts w:ascii="Calibri Light" w:hAnsi="Calibri Light" w:cs="DIN-Regular"/>
          <w:color w:val="000000"/>
          <w:sz w:val="34"/>
          <w:szCs w:val="34"/>
        </w:rPr>
      </w:pPr>
    </w:p>
    <w:p w14:paraId="6826600C" w14:textId="77777777" w:rsidR="00AC747E" w:rsidRDefault="00AC747E" w:rsidP="00AC747E">
      <w:pPr>
        <w:pStyle w:val="Listeavsnitt"/>
        <w:autoSpaceDE w:val="0"/>
        <w:autoSpaceDN w:val="0"/>
        <w:adjustRightInd w:val="0"/>
        <w:spacing w:before="0" w:after="0" w:line="240" w:lineRule="auto"/>
        <w:ind w:left="525"/>
        <w:rPr>
          <w:rFonts w:ascii="Calibri Light" w:hAnsi="Calibri Light" w:cs="DIN-Regular"/>
          <w:color w:val="000000"/>
          <w:sz w:val="34"/>
          <w:szCs w:val="34"/>
        </w:rPr>
      </w:pPr>
    </w:p>
    <w:p w14:paraId="233F9EA1" w14:textId="77777777" w:rsidR="00AC747E" w:rsidRDefault="00AC747E" w:rsidP="00AC747E">
      <w:pPr>
        <w:pStyle w:val="Listeavsnitt"/>
        <w:autoSpaceDE w:val="0"/>
        <w:autoSpaceDN w:val="0"/>
        <w:adjustRightInd w:val="0"/>
        <w:spacing w:before="0" w:after="0" w:line="240" w:lineRule="auto"/>
        <w:ind w:left="525"/>
        <w:rPr>
          <w:rFonts w:ascii="Calibri Light" w:hAnsi="Calibri Light" w:cs="DIN-Regular"/>
          <w:color w:val="000000"/>
          <w:sz w:val="34"/>
          <w:szCs w:val="34"/>
        </w:rPr>
      </w:pPr>
    </w:p>
    <w:p w14:paraId="5AB53A0A" w14:textId="77777777" w:rsidR="00AC747E" w:rsidRDefault="00AC747E" w:rsidP="00AC747E">
      <w:pPr>
        <w:pStyle w:val="Listeavsnitt"/>
        <w:autoSpaceDE w:val="0"/>
        <w:autoSpaceDN w:val="0"/>
        <w:adjustRightInd w:val="0"/>
        <w:spacing w:before="0" w:after="0" w:line="240" w:lineRule="auto"/>
        <w:ind w:left="525"/>
        <w:rPr>
          <w:rFonts w:ascii="Calibri Light" w:hAnsi="Calibri Light" w:cs="DIN-Regular"/>
          <w:color w:val="000000"/>
          <w:sz w:val="34"/>
          <w:szCs w:val="34"/>
        </w:rPr>
      </w:pPr>
    </w:p>
    <w:p w14:paraId="75806A45" w14:textId="77777777" w:rsidR="00AC747E" w:rsidRDefault="00AC747E" w:rsidP="00AC747E">
      <w:pPr>
        <w:pStyle w:val="Listeavsnitt"/>
        <w:autoSpaceDE w:val="0"/>
        <w:autoSpaceDN w:val="0"/>
        <w:adjustRightInd w:val="0"/>
        <w:spacing w:before="0" w:after="0" w:line="240" w:lineRule="auto"/>
        <w:ind w:left="525"/>
        <w:rPr>
          <w:rFonts w:ascii="Calibri Light" w:hAnsi="Calibri Light" w:cs="DIN-Regular"/>
          <w:color w:val="000000"/>
          <w:sz w:val="34"/>
          <w:szCs w:val="34"/>
        </w:rPr>
      </w:pPr>
    </w:p>
    <w:p w14:paraId="5A79D4B2" w14:textId="77777777" w:rsidR="00AC747E" w:rsidRDefault="00AC747E" w:rsidP="00AC747E">
      <w:pPr>
        <w:pStyle w:val="Listeavsnitt"/>
        <w:autoSpaceDE w:val="0"/>
        <w:autoSpaceDN w:val="0"/>
        <w:adjustRightInd w:val="0"/>
        <w:spacing w:before="0" w:after="0" w:line="240" w:lineRule="auto"/>
        <w:ind w:left="525"/>
        <w:rPr>
          <w:rFonts w:ascii="Calibri Light" w:hAnsi="Calibri Light" w:cs="DIN-Regular"/>
          <w:color w:val="000000"/>
          <w:sz w:val="34"/>
          <w:szCs w:val="34"/>
        </w:rPr>
      </w:pPr>
    </w:p>
    <w:p w14:paraId="0EE1A5C8" w14:textId="77777777" w:rsidR="00AC747E" w:rsidRDefault="00AC747E" w:rsidP="00AC747E">
      <w:pPr>
        <w:pStyle w:val="Listeavsnitt"/>
        <w:autoSpaceDE w:val="0"/>
        <w:autoSpaceDN w:val="0"/>
        <w:adjustRightInd w:val="0"/>
        <w:spacing w:before="0" w:after="0" w:line="240" w:lineRule="auto"/>
        <w:ind w:left="525"/>
        <w:rPr>
          <w:rFonts w:ascii="Calibri Light" w:hAnsi="Calibri Light" w:cs="DIN-Regular"/>
          <w:color w:val="000000"/>
          <w:sz w:val="34"/>
          <w:szCs w:val="34"/>
        </w:rPr>
      </w:pPr>
    </w:p>
    <w:p w14:paraId="01A19977" w14:textId="77777777" w:rsidR="00AC747E" w:rsidRDefault="00AC747E" w:rsidP="00AC747E">
      <w:pPr>
        <w:pStyle w:val="Listeavsnitt"/>
        <w:autoSpaceDE w:val="0"/>
        <w:autoSpaceDN w:val="0"/>
        <w:adjustRightInd w:val="0"/>
        <w:spacing w:before="0" w:after="0" w:line="240" w:lineRule="auto"/>
        <w:ind w:left="525"/>
        <w:rPr>
          <w:rFonts w:ascii="Calibri Light" w:hAnsi="Calibri Light" w:cs="DIN-Regular"/>
          <w:color w:val="000000"/>
          <w:sz w:val="34"/>
          <w:szCs w:val="34"/>
        </w:rPr>
      </w:pPr>
    </w:p>
    <w:p w14:paraId="2F89195D" w14:textId="77777777" w:rsidR="00AC747E" w:rsidRDefault="00AC747E" w:rsidP="00AC747E">
      <w:pPr>
        <w:pStyle w:val="Listeavsnitt"/>
        <w:autoSpaceDE w:val="0"/>
        <w:autoSpaceDN w:val="0"/>
        <w:adjustRightInd w:val="0"/>
        <w:spacing w:before="0" w:after="0" w:line="240" w:lineRule="auto"/>
        <w:ind w:left="525"/>
        <w:rPr>
          <w:rFonts w:ascii="Calibri Light" w:hAnsi="Calibri Light" w:cs="DIN-Regular"/>
          <w:color w:val="000000"/>
          <w:sz w:val="34"/>
          <w:szCs w:val="34"/>
        </w:rPr>
      </w:pPr>
    </w:p>
    <w:p w14:paraId="399EC1EE" w14:textId="77777777" w:rsidR="00AC747E" w:rsidRDefault="00AC747E" w:rsidP="00AC747E">
      <w:pPr>
        <w:pStyle w:val="Listeavsnitt"/>
        <w:autoSpaceDE w:val="0"/>
        <w:autoSpaceDN w:val="0"/>
        <w:adjustRightInd w:val="0"/>
        <w:spacing w:before="0" w:after="0" w:line="240" w:lineRule="auto"/>
        <w:ind w:left="525"/>
        <w:rPr>
          <w:rFonts w:ascii="Calibri Light" w:hAnsi="Calibri Light" w:cs="DIN-Regular"/>
          <w:color w:val="000000"/>
          <w:sz w:val="34"/>
          <w:szCs w:val="34"/>
        </w:rPr>
      </w:pPr>
    </w:p>
    <w:p w14:paraId="1A828ED5" w14:textId="77777777" w:rsidR="00AC747E" w:rsidRDefault="00AC747E" w:rsidP="00AC747E">
      <w:pPr>
        <w:pStyle w:val="Listeavsnitt"/>
        <w:autoSpaceDE w:val="0"/>
        <w:autoSpaceDN w:val="0"/>
        <w:adjustRightInd w:val="0"/>
        <w:spacing w:before="0" w:after="0" w:line="240" w:lineRule="auto"/>
        <w:ind w:left="525"/>
        <w:rPr>
          <w:rFonts w:ascii="Calibri Light" w:hAnsi="Calibri Light" w:cs="DIN-Regular"/>
          <w:color w:val="000000"/>
          <w:sz w:val="34"/>
          <w:szCs w:val="34"/>
        </w:rPr>
      </w:pPr>
    </w:p>
    <w:p w14:paraId="1DAE4890" w14:textId="77777777" w:rsidR="00AC747E" w:rsidRDefault="00AC747E" w:rsidP="00AC747E">
      <w:pPr>
        <w:pStyle w:val="Listeavsnitt"/>
        <w:autoSpaceDE w:val="0"/>
        <w:autoSpaceDN w:val="0"/>
        <w:adjustRightInd w:val="0"/>
        <w:spacing w:before="0" w:after="0" w:line="240" w:lineRule="auto"/>
        <w:ind w:left="525"/>
        <w:rPr>
          <w:rFonts w:ascii="Calibri Light" w:hAnsi="Calibri Light" w:cs="DIN-Regular"/>
          <w:color w:val="000000"/>
          <w:sz w:val="34"/>
          <w:szCs w:val="34"/>
        </w:rPr>
      </w:pPr>
    </w:p>
    <w:p w14:paraId="42228538" w14:textId="77777777" w:rsidR="00AC747E" w:rsidRDefault="00AC747E" w:rsidP="00AC747E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Cond-Bold"/>
          <w:b/>
          <w:bCs/>
          <w:color w:val="004894"/>
          <w:sz w:val="34"/>
          <w:szCs w:val="34"/>
        </w:rPr>
      </w:pPr>
      <w:r w:rsidRPr="000E4488">
        <w:rPr>
          <w:rFonts w:ascii="Calibri" w:hAnsi="Calibri" w:cs="DINCond-Bold"/>
          <w:b/>
          <w:bCs/>
          <w:color w:val="004894"/>
          <w:sz w:val="34"/>
          <w:szCs w:val="34"/>
        </w:rPr>
        <w:lastRenderedPageBreak/>
        <w:t>Arbeidsmiljøfaktorer som kan være uheldige for foster</w:t>
      </w:r>
      <w:r>
        <w:rPr>
          <w:rFonts w:ascii="Calibri" w:hAnsi="Calibri" w:cs="DINCond-Bold"/>
          <w:b/>
          <w:bCs/>
          <w:color w:val="004894"/>
          <w:sz w:val="34"/>
          <w:szCs w:val="34"/>
        </w:rPr>
        <w:t xml:space="preserve"> </w:t>
      </w:r>
      <w:r w:rsidRPr="000E4488">
        <w:rPr>
          <w:rFonts w:ascii="Calibri" w:hAnsi="Calibri" w:cs="DINCond-Bold"/>
          <w:b/>
          <w:bCs/>
          <w:color w:val="004894"/>
          <w:sz w:val="34"/>
          <w:szCs w:val="34"/>
        </w:rPr>
        <w:t>eller forplantningsevnen:</w:t>
      </w:r>
    </w:p>
    <w:p w14:paraId="415D8511" w14:textId="77777777" w:rsidR="00AC747E" w:rsidRDefault="00AC747E" w:rsidP="00AC747E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Regular"/>
          <w:color w:val="000000"/>
          <w:sz w:val="34"/>
          <w:szCs w:val="34"/>
        </w:rPr>
      </w:pPr>
    </w:p>
    <w:tbl>
      <w:tblPr>
        <w:tblStyle w:val="Tabellrutenett"/>
        <w:tblW w:w="10065" w:type="dxa"/>
        <w:tblInd w:w="-289" w:type="dxa"/>
        <w:tblLook w:val="04A0" w:firstRow="1" w:lastRow="0" w:firstColumn="1" w:lastColumn="0" w:noHBand="0" w:noVBand="1"/>
      </w:tblPr>
      <w:tblGrid>
        <w:gridCol w:w="1985"/>
        <w:gridCol w:w="8080"/>
      </w:tblGrid>
      <w:tr w:rsidR="00AC747E" w14:paraId="3E2D6973" w14:textId="77777777" w:rsidTr="00B11E4D">
        <w:tc>
          <w:tcPr>
            <w:tcW w:w="1985" w:type="dxa"/>
            <w:shd w:val="clear" w:color="auto" w:fill="CCFFCC"/>
          </w:tcPr>
          <w:p w14:paraId="3BC6C135" w14:textId="77777777" w:rsidR="00AC747E" w:rsidRPr="00D95222" w:rsidRDefault="00AC747E" w:rsidP="00B11E4D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D95222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Kjemiske</w:t>
            </w:r>
          </w:p>
          <w:p w14:paraId="52EED489" w14:textId="77777777" w:rsidR="00AC747E" w:rsidRDefault="00AC747E" w:rsidP="00B11E4D">
            <w:pPr>
              <w:autoSpaceDE w:val="0"/>
              <w:autoSpaceDN w:val="0"/>
              <w:adjustRightInd w:val="0"/>
              <w:rPr>
                <w:rFonts w:ascii="Calibri Light" w:hAnsi="Calibri Light"/>
                <w:sz w:val="34"/>
                <w:szCs w:val="34"/>
              </w:rPr>
            </w:pPr>
            <w:r w:rsidRPr="00D95222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faktorer</w:t>
            </w:r>
          </w:p>
        </w:tc>
        <w:tc>
          <w:tcPr>
            <w:tcW w:w="8080" w:type="dxa"/>
          </w:tcPr>
          <w:p w14:paraId="2F5C7425" w14:textId="77777777" w:rsidR="00AC747E" w:rsidRPr="00D95222" w:rsidRDefault="00AC747E" w:rsidP="00B11E4D">
            <w:pPr>
              <w:autoSpaceDE w:val="0"/>
              <w:autoSpaceDN w:val="0"/>
              <w:adjustRightInd w:val="0"/>
              <w:spacing w:before="120"/>
              <w:rPr>
                <w:rFonts w:ascii="Calibri Light" w:hAnsi="Calibri Light" w:cs="DINPro"/>
                <w:sz w:val="30"/>
                <w:szCs w:val="30"/>
              </w:rPr>
            </w:pPr>
            <w:r w:rsidRPr="00D95222">
              <w:rPr>
                <w:rFonts w:ascii="Calibri Light" w:hAnsi="Calibri Light" w:cs="DINPro"/>
                <w:sz w:val="30"/>
                <w:szCs w:val="30"/>
              </w:rPr>
              <w:t>• Bly</w:t>
            </w:r>
          </w:p>
          <w:p w14:paraId="08E08A42" w14:textId="77777777" w:rsidR="00AC747E" w:rsidRPr="00D95222" w:rsidRDefault="00AC747E" w:rsidP="00B11E4D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D95222">
              <w:rPr>
                <w:rFonts w:ascii="Calibri Light" w:hAnsi="Calibri Light" w:cs="DINPro"/>
                <w:sz w:val="30"/>
                <w:szCs w:val="30"/>
              </w:rPr>
              <w:t>• Organisk kvikksølv</w:t>
            </w:r>
          </w:p>
          <w:p w14:paraId="2924BF26" w14:textId="77777777" w:rsidR="00AC747E" w:rsidRPr="00D95222" w:rsidRDefault="00AC747E" w:rsidP="00B11E4D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D95222">
              <w:rPr>
                <w:rFonts w:ascii="Calibri Light" w:hAnsi="Calibri Light" w:cs="DINPro"/>
                <w:sz w:val="30"/>
                <w:szCs w:val="30"/>
              </w:rPr>
              <w:t>• Spesifikke løsemidler</w:t>
            </w:r>
          </w:p>
          <w:p w14:paraId="01C5DEFD" w14:textId="77777777" w:rsidR="00AC747E" w:rsidRPr="00D95222" w:rsidRDefault="00AC747E" w:rsidP="00B11E4D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D95222">
              <w:rPr>
                <w:rFonts w:ascii="Calibri Light" w:hAnsi="Calibri Light" w:cs="DINPro"/>
                <w:sz w:val="30"/>
                <w:szCs w:val="30"/>
              </w:rPr>
              <w:t>• Syntetiske østrogener</w:t>
            </w:r>
          </w:p>
          <w:p w14:paraId="1F083CA5" w14:textId="77777777" w:rsidR="00AC747E" w:rsidRDefault="00AC747E" w:rsidP="00B11E4D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D95222">
              <w:rPr>
                <w:rFonts w:ascii="Calibri Light" w:hAnsi="Calibri Light" w:cs="DINPro"/>
                <w:sz w:val="30"/>
                <w:szCs w:val="30"/>
              </w:rPr>
              <w:t>• Plantevernmidler</w:t>
            </w:r>
          </w:p>
          <w:p w14:paraId="1A0B4A48" w14:textId="77777777" w:rsidR="00AC747E" w:rsidRDefault="00AC747E" w:rsidP="00B11E4D">
            <w:pPr>
              <w:autoSpaceDE w:val="0"/>
              <w:autoSpaceDN w:val="0"/>
              <w:adjustRightInd w:val="0"/>
              <w:spacing w:after="120"/>
              <w:rPr>
                <w:rFonts w:ascii="Calibri Light" w:hAnsi="Calibri Light"/>
                <w:sz w:val="34"/>
                <w:szCs w:val="34"/>
              </w:rPr>
            </w:pPr>
            <w:r>
              <w:rPr>
                <w:rFonts w:ascii="Calibri Light" w:hAnsi="Calibri Light" w:cs="DINPro"/>
                <w:sz w:val="30"/>
                <w:szCs w:val="30"/>
              </w:rPr>
              <w:t xml:space="preserve">   </w:t>
            </w:r>
            <w:r w:rsidRPr="00D95222">
              <w:rPr>
                <w:rFonts w:ascii="Calibri Light" w:hAnsi="Calibri Light" w:cs="DINPro"/>
                <w:sz w:val="30"/>
                <w:szCs w:val="30"/>
              </w:rPr>
              <w:t>Se Sikkerhetsdatablad</w:t>
            </w:r>
          </w:p>
        </w:tc>
      </w:tr>
      <w:tr w:rsidR="00AC747E" w14:paraId="5EBD5360" w14:textId="77777777" w:rsidTr="00B11E4D">
        <w:tc>
          <w:tcPr>
            <w:tcW w:w="1985" w:type="dxa"/>
            <w:shd w:val="clear" w:color="auto" w:fill="CCFFCC"/>
          </w:tcPr>
          <w:p w14:paraId="6F332A94" w14:textId="77777777" w:rsidR="00AC747E" w:rsidRPr="00D95222" w:rsidRDefault="00AC747E" w:rsidP="00B11E4D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D95222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Biologiske</w:t>
            </w:r>
          </w:p>
          <w:p w14:paraId="18F56CC0" w14:textId="77777777" w:rsidR="00AC747E" w:rsidRPr="00FE2872" w:rsidRDefault="00AC747E" w:rsidP="00B11E4D">
            <w:pPr>
              <w:autoSpaceDE w:val="0"/>
              <w:autoSpaceDN w:val="0"/>
              <w:adjustRightInd w:val="0"/>
              <w:rPr>
                <w:rFonts w:ascii="Calibri Light" w:hAnsi="Calibri Light"/>
                <w:sz w:val="32"/>
                <w:szCs w:val="32"/>
              </w:rPr>
            </w:pPr>
            <w:r w:rsidRPr="00D95222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faktorer</w:t>
            </w:r>
          </w:p>
        </w:tc>
        <w:tc>
          <w:tcPr>
            <w:tcW w:w="8080" w:type="dxa"/>
          </w:tcPr>
          <w:p w14:paraId="1A59B454" w14:textId="77777777" w:rsidR="00AC747E" w:rsidRPr="00D95222" w:rsidRDefault="00AC747E" w:rsidP="00B11E4D">
            <w:pPr>
              <w:autoSpaceDE w:val="0"/>
              <w:autoSpaceDN w:val="0"/>
              <w:adjustRightInd w:val="0"/>
              <w:spacing w:before="120"/>
              <w:rPr>
                <w:rFonts w:ascii="Calibri Light" w:hAnsi="Calibri Light" w:cs="DINPro"/>
                <w:sz w:val="30"/>
                <w:szCs w:val="30"/>
              </w:rPr>
            </w:pPr>
            <w:r w:rsidRPr="00D95222">
              <w:rPr>
                <w:rFonts w:ascii="Calibri Light" w:hAnsi="Calibri Light" w:cs="DINPro"/>
                <w:sz w:val="30"/>
                <w:szCs w:val="30"/>
              </w:rPr>
              <w:t xml:space="preserve">• </w:t>
            </w:r>
            <w:r>
              <w:rPr>
                <w:rFonts w:ascii="Calibri Light" w:hAnsi="Calibri Light" w:cs="DINPro"/>
                <w:sz w:val="30"/>
                <w:szCs w:val="30"/>
              </w:rPr>
              <w:t>Røde hunder</w:t>
            </w:r>
          </w:p>
          <w:p w14:paraId="7E67C54A" w14:textId="77777777" w:rsidR="00AC747E" w:rsidRPr="00D95222" w:rsidRDefault="00AC747E" w:rsidP="00B11E4D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D95222">
              <w:rPr>
                <w:rFonts w:ascii="Calibri Light" w:hAnsi="Calibri Light" w:cs="DINPro"/>
                <w:sz w:val="30"/>
                <w:szCs w:val="30"/>
              </w:rPr>
              <w:t>• Toksoplasmose</w:t>
            </w:r>
          </w:p>
          <w:p w14:paraId="6E08B2B9" w14:textId="77777777" w:rsidR="00AC747E" w:rsidRPr="00C269B6" w:rsidRDefault="00AC747E" w:rsidP="00B11E4D">
            <w:pPr>
              <w:autoSpaceDE w:val="0"/>
              <w:autoSpaceDN w:val="0"/>
              <w:adjustRightInd w:val="0"/>
              <w:spacing w:after="120"/>
              <w:rPr>
                <w:rFonts w:ascii="Calibri Light" w:hAnsi="Calibri Light"/>
                <w:sz w:val="30"/>
                <w:szCs w:val="30"/>
              </w:rPr>
            </w:pPr>
            <w:r w:rsidRPr="00D95222">
              <w:rPr>
                <w:rFonts w:ascii="Calibri Light" w:hAnsi="Calibri Light" w:cs="DINPro"/>
                <w:sz w:val="30"/>
                <w:szCs w:val="30"/>
              </w:rPr>
              <w:t>• Hepatitt B, HIV</w:t>
            </w:r>
          </w:p>
        </w:tc>
      </w:tr>
      <w:tr w:rsidR="00AC747E" w14:paraId="02EF75A7" w14:textId="77777777" w:rsidTr="00B11E4D">
        <w:tc>
          <w:tcPr>
            <w:tcW w:w="1985" w:type="dxa"/>
            <w:shd w:val="clear" w:color="auto" w:fill="CCFFCC"/>
          </w:tcPr>
          <w:p w14:paraId="20346092" w14:textId="77777777" w:rsidR="00AC747E" w:rsidRPr="00D95222" w:rsidRDefault="00AC747E" w:rsidP="00B11E4D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D95222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Fysiske</w:t>
            </w:r>
          </w:p>
          <w:p w14:paraId="14697A96" w14:textId="77777777" w:rsidR="00AC747E" w:rsidRPr="00FE2872" w:rsidRDefault="00AC747E" w:rsidP="00B11E4D">
            <w:pPr>
              <w:autoSpaceDE w:val="0"/>
              <w:autoSpaceDN w:val="0"/>
              <w:adjustRightInd w:val="0"/>
              <w:rPr>
                <w:rFonts w:ascii="Calibri Light" w:hAnsi="Calibri Light"/>
                <w:sz w:val="32"/>
                <w:szCs w:val="32"/>
              </w:rPr>
            </w:pPr>
            <w:r w:rsidRPr="00D95222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faktorer</w:t>
            </w:r>
          </w:p>
        </w:tc>
        <w:tc>
          <w:tcPr>
            <w:tcW w:w="8080" w:type="dxa"/>
          </w:tcPr>
          <w:p w14:paraId="2D909327" w14:textId="77777777" w:rsidR="00AC747E" w:rsidRDefault="00AC747E" w:rsidP="00B11E4D">
            <w:pPr>
              <w:autoSpaceDE w:val="0"/>
              <w:autoSpaceDN w:val="0"/>
              <w:adjustRightInd w:val="0"/>
              <w:spacing w:before="120"/>
              <w:rPr>
                <w:rFonts w:ascii="Calibri Light" w:hAnsi="Calibri Light" w:cs="DINPro"/>
                <w:sz w:val="30"/>
                <w:szCs w:val="30"/>
              </w:rPr>
            </w:pPr>
            <w:r w:rsidRPr="00D95222">
              <w:rPr>
                <w:rFonts w:ascii="Calibri Light" w:hAnsi="Calibri Light" w:cs="DINPro"/>
                <w:sz w:val="30"/>
                <w:szCs w:val="30"/>
              </w:rPr>
              <w:t>• Fysisk belastning (stående arbeid, tungt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D95222">
              <w:rPr>
                <w:rFonts w:ascii="Calibri Light" w:hAnsi="Calibri Light" w:cs="DINPro"/>
                <w:sz w:val="30"/>
                <w:szCs w:val="30"/>
              </w:rPr>
              <w:t xml:space="preserve">arbeid, statisk 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  </w:t>
            </w:r>
          </w:p>
          <w:p w14:paraId="1E69FDA9" w14:textId="77777777" w:rsidR="00AC747E" w:rsidRPr="00D95222" w:rsidRDefault="00AC747E" w:rsidP="00B11E4D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>
              <w:rPr>
                <w:rFonts w:ascii="Calibri Light" w:hAnsi="Calibri Light" w:cs="DINPro"/>
                <w:sz w:val="30"/>
                <w:szCs w:val="30"/>
              </w:rPr>
              <w:t xml:space="preserve">   b</w:t>
            </w:r>
            <w:r w:rsidRPr="00D95222">
              <w:rPr>
                <w:rFonts w:ascii="Calibri Light" w:hAnsi="Calibri Light" w:cs="DINPro"/>
                <w:sz w:val="30"/>
                <w:szCs w:val="30"/>
              </w:rPr>
              <w:t>elastning)</w:t>
            </w:r>
          </w:p>
          <w:p w14:paraId="6335029A" w14:textId="77777777" w:rsidR="00AC747E" w:rsidRPr="00D95222" w:rsidRDefault="00AC747E" w:rsidP="00B11E4D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D95222">
              <w:rPr>
                <w:rFonts w:ascii="Calibri Light" w:hAnsi="Calibri Light" w:cs="DINPro"/>
                <w:sz w:val="30"/>
                <w:szCs w:val="30"/>
              </w:rPr>
              <w:t>• Ioniserende stråling</w:t>
            </w:r>
          </w:p>
          <w:p w14:paraId="03B1AF5B" w14:textId="77777777" w:rsidR="00AC747E" w:rsidRPr="00D95222" w:rsidRDefault="00AC747E" w:rsidP="00B11E4D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D95222">
              <w:rPr>
                <w:rFonts w:ascii="Calibri Light" w:hAnsi="Calibri Light" w:cs="DINPro"/>
                <w:sz w:val="30"/>
                <w:szCs w:val="30"/>
              </w:rPr>
              <w:t>• Varme</w:t>
            </w:r>
          </w:p>
          <w:p w14:paraId="52A0EEA1" w14:textId="77777777" w:rsidR="00AC747E" w:rsidRPr="00C269B6" w:rsidRDefault="00AC747E" w:rsidP="00B11E4D">
            <w:pPr>
              <w:autoSpaceDE w:val="0"/>
              <w:autoSpaceDN w:val="0"/>
              <w:adjustRightInd w:val="0"/>
              <w:spacing w:after="120"/>
              <w:ind w:left="179" w:hanging="179"/>
              <w:rPr>
                <w:rFonts w:ascii="Calibri Light" w:hAnsi="Calibri Light"/>
                <w:sz w:val="30"/>
                <w:szCs w:val="30"/>
              </w:rPr>
            </w:pPr>
            <w:r w:rsidRPr="00D95222">
              <w:rPr>
                <w:rFonts w:ascii="Calibri Light" w:hAnsi="Calibri Light" w:cs="DINPro"/>
                <w:sz w:val="30"/>
                <w:szCs w:val="30"/>
              </w:rPr>
              <w:t>• Støy</w:t>
            </w:r>
          </w:p>
        </w:tc>
      </w:tr>
      <w:tr w:rsidR="00AC747E" w14:paraId="6B6FED4D" w14:textId="77777777" w:rsidTr="00B11E4D">
        <w:tc>
          <w:tcPr>
            <w:tcW w:w="1985" w:type="dxa"/>
            <w:shd w:val="clear" w:color="auto" w:fill="CCFFCC"/>
          </w:tcPr>
          <w:p w14:paraId="37812F02" w14:textId="77777777" w:rsidR="00AC747E" w:rsidRPr="00D95222" w:rsidRDefault="00AC747E" w:rsidP="00B11E4D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D95222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Arbeidets</w:t>
            </w:r>
          </w:p>
          <w:p w14:paraId="71F52110" w14:textId="77777777" w:rsidR="00AC747E" w:rsidRPr="00D95222" w:rsidRDefault="00AC747E" w:rsidP="00B11E4D">
            <w:pPr>
              <w:autoSpaceDE w:val="0"/>
              <w:autoSpaceDN w:val="0"/>
              <w:adjustRightInd w:val="0"/>
              <w:rPr>
                <w:rFonts w:ascii="Calibri Light" w:hAnsi="Calibri Light"/>
                <w:sz w:val="32"/>
                <w:szCs w:val="32"/>
              </w:rPr>
            </w:pPr>
            <w:r w:rsidRPr="00D95222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organisering</w:t>
            </w:r>
          </w:p>
        </w:tc>
        <w:tc>
          <w:tcPr>
            <w:tcW w:w="8080" w:type="dxa"/>
          </w:tcPr>
          <w:p w14:paraId="640262A3" w14:textId="77777777" w:rsidR="00AC747E" w:rsidRPr="00D95222" w:rsidRDefault="00AC747E" w:rsidP="00B11E4D">
            <w:pPr>
              <w:autoSpaceDE w:val="0"/>
              <w:autoSpaceDN w:val="0"/>
              <w:adjustRightInd w:val="0"/>
              <w:spacing w:before="120"/>
              <w:rPr>
                <w:rFonts w:ascii="Calibri Light" w:hAnsi="Calibri Light" w:cs="DINPro"/>
                <w:sz w:val="30"/>
                <w:szCs w:val="30"/>
              </w:rPr>
            </w:pPr>
            <w:r w:rsidRPr="00D95222">
              <w:rPr>
                <w:rFonts w:ascii="Calibri Light" w:hAnsi="Calibri Light" w:cs="DINPro"/>
                <w:sz w:val="30"/>
                <w:szCs w:val="30"/>
              </w:rPr>
              <w:t>• Psykososialt arbeidsmiljø</w:t>
            </w:r>
          </w:p>
          <w:p w14:paraId="4A8F02EC" w14:textId="77777777" w:rsidR="00AC747E" w:rsidRPr="00C269B6" w:rsidRDefault="00AC747E" w:rsidP="00B11E4D">
            <w:pPr>
              <w:autoSpaceDE w:val="0"/>
              <w:autoSpaceDN w:val="0"/>
              <w:adjustRightInd w:val="0"/>
              <w:spacing w:after="120"/>
              <w:ind w:left="179" w:hanging="179"/>
              <w:rPr>
                <w:rFonts w:ascii="Calibri Light" w:hAnsi="Calibri Light"/>
                <w:sz w:val="30"/>
                <w:szCs w:val="30"/>
              </w:rPr>
            </w:pPr>
            <w:r w:rsidRPr="00D95222">
              <w:rPr>
                <w:rFonts w:ascii="Calibri Light" w:hAnsi="Calibri Light" w:cs="DINPro"/>
                <w:sz w:val="30"/>
                <w:szCs w:val="30"/>
              </w:rPr>
              <w:t>• Nattarbeid, skiftarbeid, turnus</w:t>
            </w:r>
          </w:p>
        </w:tc>
      </w:tr>
    </w:tbl>
    <w:p w14:paraId="3FEF8D72" w14:textId="77777777" w:rsidR="00AC747E" w:rsidRDefault="00AC747E" w:rsidP="00AC747E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Regular"/>
          <w:color w:val="000000"/>
          <w:sz w:val="34"/>
          <w:szCs w:val="34"/>
        </w:rPr>
      </w:pPr>
    </w:p>
    <w:p w14:paraId="64122C99" w14:textId="77777777" w:rsidR="00AC747E" w:rsidRDefault="00AC747E" w:rsidP="00AC747E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Regular"/>
          <w:color w:val="000000"/>
          <w:sz w:val="34"/>
          <w:szCs w:val="34"/>
        </w:rPr>
      </w:pPr>
    </w:p>
    <w:p w14:paraId="2845CFC9" w14:textId="77777777" w:rsidR="00AC747E" w:rsidRDefault="00AC747E" w:rsidP="00AC747E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Regular"/>
          <w:color w:val="000000"/>
          <w:sz w:val="34"/>
          <w:szCs w:val="34"/>
        </w:rPr>
      </w:pPr>
    </w:p>
    <w:p w14:paraId="19412292" w14:textId="77777777" w:rsidR="00AC747E" w:rsidRDefault="00AC747E" w:rsidP="00AC747E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Regular"/>
          <w:color w:val="000000"/>
          <w:sz w:val="34"/>
          <w:szCs w:val="34"/>
        </w:rPr>
      </w:pPr>
    </w:p>
    <w:p w14:paraId="72D7F8A1" w14:textId="77777777" w:rsidR="00AC747E" w:rsidRDefault="00AC747E" w:rsidP="00AC747E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Regular"/>
          <w:color w:val="000000"/>
          <w:sz w:val="34"/>
          <w:szCs w:val="34"/>
        </w:rPr>
      </w:pPr>
    </w:p>
    <w:p w14:paraId="626A1E2A" w14:textId="77777777" w:rsidR="00AC747E" w:rsidRDefault="00AC747E" w:rsidP="00AC747E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Regular"/>
          <w:color w:val="000000"/>
          <w:sz w:val="34"/>
          <w:szCs w:val="34"/>
        </w:rPr>
      </w:pPr>
    </w:p>
    <w:p w14:paraId="1C141DD5" w14:textId="77777777" w:rsidR="00AC747E" w:rsidRDefault="00AC747E" w:rsidP="00AC747E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Regular"/>
          <w:color w:val="000000"/>
          <w:sz w:val="34"/>
          <w:szCs w:val="34"/>
        </w:rPr>
      </w:pPr>
    </w:p>
    <w:p w14:paraId="4AC92F6C" w14:textId="77777777" w:rsidR="00AC747E" w:rsidRDefault="00AC747E" w:rsidP="00AC747E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Regular"/>
          <w:color w:val="000000"/>
          <w:sz w:val="34"/>
          <w:szCs w:val="34"/>
        </w:rPr>
      </w:pPr>
    </w:p>
    <w:p w14:paraId="232D212C" w14:textId="77777777" w:rsidR="00AC747E" w:rsidRDefault="00AC747E" w:rsidP="00AC747E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Regular"/>
          <w:color w:val="000000"/>
          <w:sz w:val="34"/>
          <w:szCs w:val="34"/>
        </w:rPr>
      </w:pPr>
    </w:p>
    <w:p w14:paraId="155E4DC8" w14:textId="77777777" w:rsidR="00AC747E" w:rsidRDefault="00AC747E" w:rsidP="00AC747E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Regular"/>
          <w:color w:val="000000"/>
          <w:sz w:val="34"/>
          <w:szCs w:val="34"/>
        </w:rPr>
      </w:pPr>
    </w:p>
    <w:p w14:paraId="5DDABF5B" w14:textId="77777777" w:rsidR="00AC747E" w:rsidRDefault="00AC747E" w:rsidP="00AC747E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Regular"/>
          <w:color w:val="000000"/>
          <w:sz w:val="34"/>
          <w:szCs w:val="34"/>
        </w:rPr>
      </w:pPr>
    </w:p>
    <w:p w14:paraId="2BEBEDC3" w14:textId="77777777" w:rsidR="00AC747E" w:rsidRDefault="00AC747E" w:rsidP="00AC747E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Regular"/>
          <w:color w:val="000000"/>
          <w:sz w:val="34"/>
          <w:szCs w:val="34"/>
        </w:rPr>
      </w:pPr>
    </w:p>
    <w:p w14:paraId="150D144E" w14:textId="77777777" w:rsidR="00AC747E" w:rsidRDefault="00AC747E" w:rsidP="00AC747E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Regular"/>
          <w:color w:val="000000"/>
          <w:sz w:val="34"/>
          <w:szCs w:val="34"/>
        </w:rPr>
      </w:pPr>
    </w:p>
    <w:p w14:paraId="31D0AC3C" w14:textId="493D953E" w:rsidR="00AC747E" w:rsidRDefault="00AC747E" w:rsidP="00CA4C2D">
      <w:pPr>
        <w:pStyle w:val="Overskrift2"/>
        <w:numPr>
          <w:ilvl w:val="1"/>
          <w:numId w:val="43"/>
        </w:numPr>
        <w:ind w:right="-426"/>
        <w:rPr>
          <w:rFonts w:ascii="Calibri" w:hAnsi="Calibri" w:cs="DINCond-Bold"/>
          <w:b/>
          <w:bCs/>
          <w:color w:val="004894"/>
          <w:sz w:val="40"/>
          <w:szCs w:val="40"/>
        </w:rPr>
      </w:pPr>
      <w:bookmarkStart w:id="61" w:name="_Toc84404704"/>
      <w:bookmarkStart w:id="62" w:name="_Toc164253399"/>
      <w:r>
        <w:rPr>
          <w:rFonts w:ascii="Calibri" w:hAnsi="Calibri" w:cs="DINCond-Bold"/>
          <w:b/>
          <w:bCs/>
          <w:color w:val="004894"/>
          <w:sz w:val="40"/>
          <w:szCs w:val="40"/>
        </w:rPr>
        <w:lastRenderedPageBreak/>
        <w:t>Ergonomi –</w:t>
      </w:r>
      <w:r w:rsidRPr="00072DD1">
        <w:rPr>
          <w:rFonts w:ascii="Calibri" w:hAnsi="Calibri" w:cs="DINCond-Bold"/>
          <w:b/>
          <w:bCs/>
          <w:color w:val="004894"/>
          <w:sz w:val="40"/>
          <w:szCs w:val="40"/>
        </w:rPr>
        <w:t xml:space="preserve"> tilrettelegging</w:t>
      </w:r>
      <w:bookmarkEnd w:id="61"/>
      <w:bookmarkEnd w:id="62"/>
    </w:p>
    <w:p w14:paraId="2D6C409B" w14:textId="77777777" w:rsidR="00AC747E" w:rsidRDefault="00AC747E" w:rsidP="00AC747E"/>
    <w:p w14:paraId="2CF746BD" w14:textId="77777777" w:rsidR="00AC747E" w:rsidRPr="00072DD1" w:rsidRDefault="00AC747E" w:rsidP="00AC747E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-Regular"/>
          <w:color w:val="auto"/>
          <w:sz w:val="34"/>
          <w:szCs w:val="34"/>
        </w:rPr>
      </w:pPr>
      <w:r>
        <w:rPr>
          <w:rFonts w:ascii="Calibri Light" w:hAnsi="Calibri Light" w:cs="DIN-Regular"/>
          <w:color w:val="auto"/>
          <w:sz w:val="34"/>
          <w:szCs w:val="34"/>
        </w:rPr>
        <w:t>Høgskolen i Østfold</w:t>
      </w:r>
      <w:r w:rsidRPr="00072DD1">
        <w:rPr>
          <w:rFonts w:ascii="Calibri Light" w:hAnsi="Calibri Light" w:cs="DIN-Regular"/>
          <w:color w:val="auto"/>
          <w:sz w:val="34"/>
          <w:szCs w:val="34"/>
        </w:rPr>
        <w:t xml:space="preserve"> skal ivareta den</w:t>
      </w:r>
      <w:r>
        <w:rPr>
          <w:rFonts w:ascii="Calibri Light" w:hAnsi="Calibri Light" w:cs="DIN-Regular"/>
          <w:color w:val="auto"/>
          <w:sz w:val="34"/>
          <w:szCs w:val="34"/>
        </w:rPr>
        <w:t xml:space="preserve"> </w:t>
      </w:r>
      <w:r w:rsidRPr="00072DD1">
        <w:rPr>
          <w:rFonts w:ascii="Calibri Light" w:hAnsi="Calibri Light" w:cs="DIN-Regular"/>
          <w:color w:val="auto"/>
          <w:sz w:val="34"/>
          <w:szCs w:val="34"/>
        </w:rPr>
        <w:t>enkeltes ulike behov for tilrettelegging.</w:t>
      </w:r>
    </w:p>
    <w:p w14:paraId="25617EA1" w14:textId="77777777" w:rsidR="00AC747E" w:rsidRDefault="00AC747E" w:rsidP="00AC747E">
      <w:pPr>
        <w:autoSpaceDE w:val="0"/>
        <w:autoSpaceDN w:val="0"/>
        <w:adjustRightInd w:val="0"/>
        <w:spacing w:before="240" w:after="0" w:line="240" w:lineRule="auto"/>
        <w:rPr>
          <w:rFonts w:ascii="Calibri Light" w:hAnsi="Calibri Light" w:cs="DIN-Regular"/>
          <w:color w:val="auto"/>
          <w:sz w:val="34"/>
          <w:szCs w:val="34"/>
        </w:rPr>
      </w:pPr>
      <w:r w:rsidRPr="00072DD1">
        <w:rPr>
          <w:rFonts w:ascii="Calibri Light" w:hAnsi="Calibri Light" w:cs="DIN-Regular"/>
          <w:color w:val="auto"/>
          <w:sz w:val="34"/>
          <w:szCs w:val="34"/>
        </w:rPr>
        <w:t>Arbeid i laboratorier og verksteder som kan innebære</w:t>
      </w:r>
      <w:r>
        <w:rPr>
          <w:rFonts w:ascii="Calibri Light" w:hAnsi="Calibri Light" w:cs="DIN-Regular"/>
          <w:color w:val="auto"/>
          <w:sz w:val="34"/>
          <w:szCs w:val="34"/>
        </w:rPr>
        <w:t xml:space="preserve"> </w:t>
      </w:r>
      <w:r w:rsidRPr="00072DD1">
        <w:rPr>
          <w:rFonts w:ascii="Calibri Light" w:hAnsi="Calibri Light" w:cs="DIN-Regular"/>
          <w:color w:val="auto"/>
          <w:sz w:val="34"/>
          <w:szCs w:val="34"/>
        </w:rPr>
        <w:t>tungt og belastende arbeid, skal tilrettelegges i tråd med</w:t>
      </w:r>
      <w:r>
        <w:rPr>
          <w:rFonts w:ascii="Calibri Light" w:hAnsi="Calibri Light" w:cs="DIN-Regular"/>
          <w:color w:val="auto"/>
          <w:sz w:val="34"/>
          <w:szCs w:val="34"/>
        </w:rPr>
        <w:t xml:space="preserve"> </w:t>
      </w:r>
      <w:r w:rsidRPr="00072DD1">
        <w:rPr>
          <w:rFonts w:ascii="Calibri Light" w:hAnsi="Calibri Light" w:cs="DIN-Regular"/>
          <w:color w:val="auto"/>
          <w:sz w:val="34"/>
          <w:szCs w:val="34"/>
        </w:rPr>
        <w:t xml:space="preserve">forskriften. </w:t>
      </w:r>
    </w:p>
    <w:p w14:paraId="2843A248" w14:textId="77777777" w:rsidR="00AC747E" w:rsidRPr="00072DD1" w:rsidRDefault="00AC747E" w:rsidP="00AC747E">
      <w:pPr>
        <w:autoSpaceDE w:val="0"/>
        <w:autoSpaceDN w:val="0"/>
        <w:adjustRightInd w:val="0"/>
        <w:spacing w:before="240" w:after="0" w:line="240" w:lineRule="auto"/>
        <w:rPr>
          <w:rFonts w:ascii="Calibri Light" w:hAnsi="Calibri Light" w:cs="DIN-Regular"/>
          <w:color w:val="auto"/>
          <w:sz w:val="34"/>
          <w:szCs w:val="34"/>
        </w:rPr>
      </w:pPr>
      <w:r w:rsidRPr="00072DD1">
        <w:rPr>
          <w:rFonts w:ascii="Calibri Light" w:hAnsi="Calibri Light" w:cs="DIN-Regular"/>
          <w:color w:val="auto"/>
          <w:sz w:val="34"/>
          <w:szCs w:val="34"/>
        </w:rPr>
        <w:t>Forebygging av muskel- og skjelettplager krever:</w:t>
      </w:r>
    </w:p>
    <w:p w14:paraId="45B57C0C" w14:textId="77777777" w:rsidR="00AC747E" w:rsidRDefault="00AC747E" w:rsidP="00AC747E">
      <w:pPr>
        <w:autoSpaceDE w:val="0"/>
        <w:autoSpaceDN w:val="0"/>
        <w:adjustRightInd w:val="0"/>
        <w:spacing w:after="0" w:line="240" w:lineRule="auto"/>
        <w:rPr>
          <w:rFonts w:ascii="Calibri Light" w:hAnsi="Calibri Light" w:cs="DIN-Regular"/>
          <w:color w:val="auto"/>
          <w:sz w:val="34"/>
          <w:szCs w:val="34"/>
        </w:rPr>
      </w:pPr>
      <w:r w:rsidRPr="00072DD1">
        <w:rPr>
          <w:rFonts w:ascii="Calibri Light" w:hAnsi="Calibri Light" w:cs="DIN-Regular"/>
          <w:color w:val="auto"/>
          <w:sz w:val="34"/>
          <w:szCs w:val="34"/>
        </w:rPr>
        <w:t>• Tilrettelegging med funksjonelt utstyr (maskiner, verktøy,</w:t>
      </w:r>
      <w:r>
        <w:rPr>
          <w:rFonts w:ascii="Calibri Light" w:hAnsi="Calibri Light" w:cs="DIN-Regular"/>
          <w:color w:val="auto"/>
          <w:sz w:val="34"/>
          <w:szCs w:val="34"/>
        </w:rPr>
        <w:t xml:space="preserve">   </w:t>
      </w:r>
    </w:p>
    <w:p w14:paraId="5E64B4AB" w14:textId="77777777" w:rsidR="00AC747E" w:rsidRPr="00072DD1" w:rsidRDefault="00AC747E" w:rsidP="00AC747E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-Regular"/>
          <w:color w:val="auto"/>
          <w:sz w:val="34"/>
          <w:szCs w:val="34"/>
        </w:rPr>
      </w:pPr>
      <w:r>
        <w:rPr>
          <w:rFonts w:ascii="Calibri Light" w:hAnsi="Calibri Light" w:cs="DIN-Regular"/>
          <w:color w:val="auto"/>
          <w:sz w:val="34"/>
          <w:szCs w:val="34"/>
        </w:rPr>
        <w:t xml:space="preserve">    </w:t>
      </w:r>
      <w:r w:rsidRPr="00072DD1">
        <w:rPr>
          <w:rFonts w:ascii="Calibri Light" w:hAnsi="Calibri Light" w:cs="DIN-Regular"/>
          <w:color w:val="auto"/>
          <w:sz w:val="34"/>
          <w:szCs w:val="34"/>
        </w:rPr>
        <w:t>instrumenter) og hensiktsmessig plassering</w:t>
      </w:r>
    </w:p>
    <w:p w14:paraId="5873FBEE" w14:textId="77777777" w:rsidR="00AC747E" w:rsidRDefault="00AC747E" w:rsidP="00AC747E">
      <w:pPr>
        <w:autoSpaceDE w:val="0"/>
        <w:autoSpaceDN w:val="0"/>
        <w:adjustRightInd w:val="0"/>
        <w:spacing w:after="0" w:line="240" w:lineRule="auto"/>
        <w:rPr>
          <w:rFonts w:ascii="Calibri Light" w:hAnsi="Calibri Light" w:cs="DIN-Regular"/>
          <w:color w:val="auto"/>
          <w:sz w:val="34"/>
          <w:szCs w:val="34"/>
        </w:rPr>
      </w:pPr>
      <w:r w:rsidRPr="00072DD1">
        <w:rPr>
          <w:rFonts w:ascii="Calibri Light" w:hAnsi="Calibri Light" w:cs="DIN-Regular"/>
          <w:color w:val="auto"/>
          <w:sz w:val="34"/>
          <w:szCs w:val="34"/>
        </w:rPr>
        <w:t>• Bevisstgjøring av arbeidstakeren mht arbeidsbevegelser/</w:t>
      </w:r>
      <w:r>
        <w:rPr>
          <w:rFonts w:ascii="Calibri Light" w:hAnsi="Calibri Light" w:cs="DIN-Regular"/>
          <w:color w:val="auto"/>
          <w:sz w:val="34"/>
          <w:szCs w:val="34"/>
        </w:rPr>
        <w:t xml:space="preserve"> </w:t>
      </w:r>
    </w:p>
    <w:p w14:paraId="7494C44E" w14:textId="77777777" w:rsidR="00AC747E" w:rsidRPr="00072DD1" w:rsidRDefault="00AC747E" w:rsidP="00AC747E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-Regular"/>
          <w:color w:val="auto"/>
          <w:sz w:val="34"/>
          <w:szCs w:val="34"/>
        </w:rPr>
      </w:pPr>
      <w:r>
        <w:rPr>
          <w:rFonts w:ascii="Calibri Light" w:hAnsi="Calibri Light" w:cs="DIN-Regular"/>
          <w:color w:val="auto"/>
          <w:sz w:val="34"/>
          <w:szCs w:val="34"/>
        </w:rPr>
        <w:t xml:space="preserve">   </w:t>
      </w:r>
      <w:r w:rsidRPr="00072DD1">
        <w:rPr>
          <w:rFonts w:ascii="Calibri Light" w:hAnsi="Calibri Light" w:cs="DIN-Regular"/>
          <w:color w:val="auto"/>
          <w:sz w:val="34"/>
          <w:szCs w:val="34"/>
        </w:rPr>
        <w:t>arbeidsoppgaver:</w:t>
      </w:r>
    </w:p>
    <w:p w14:paraId="0A3BE54B" w14:textId="77777777" w:rsidR="00AC747E" w:rsidRPr="00072DD1" w:rsidRDefault="00AC747E" w:rsidP="00AC747E">
      <w:pPr>
        <w:autoSpaceDE w:val="0"/>
        <w:autoSpaceDN w:val="0"/>
        <w:adjustRightInd w:val="0"/>
        <w:spacing w:before="0" w:after="0" w:line="240" w:lineRule="auto"/>
        <w:ind w:firstLine="284"/>
        <w:rPr>
          <w:rFonts w:ascii="Calibri Light" w:hAnsi="Calibri Light" w:cs="DIN-Regular"/>
          <w:color w:val="auto"/>
          <w:sz w:val="34"/>
          <w:szCs w:val="34"/>
        </w:rPr>
      </w:pPr>
      <w:r w:rsidRPr="00072DD1">
        <w:rPr>
          <w:rFonts w:ascii="Calibri Light" w:hAnsi="Calibri Light" w:cs="DIN-Regular"/>
          <w:color w:val="auto"/>
          <w:sz w:val="34"/>
          <w:szCs w:val="34"/>
        </w:rPr>
        <w:t>-unngå statisk muskelarbeid</w:t>
      </w:r>
    </w:p>
    <w:p w14:paraId="36D81296" w14:textId="77777777" w:rsidR="00AC747E" w:rsidRPr="00072DD1" w:rsidRDefault="00AC747E" w:rsidP="00AC747E">
      <w:pPr>
        <w:autoSpaceDE w:val="0"/>
        <w:autoSpaceDN w:val="0"/>
        <w:adjustRightInd w:val="0"/>
        <w:spacing w:before="0" w:after="0" w:line="240" w:lineRule="auto"/>
        <w:ind w:firstLine="284"/>
        <w:rPr>
          <w:rFonts w:ascii="Calibri Light" w:hAnsi="Calibri Light" w:cs="DIN-Regular"/>
          <w:color w:val="auto"/>
          <w:sz w:val="34"/>
          <w:szCs w:val="34"/>
        </w:rPr>
      </w:pPr>
      <w:r w:rsidRPr="00072DD1">
        <w:rPr>
          <w:rFonts w:ascii="Calibri Light" w:hAnsi="Calibri Light" w:cs="DIN-Regular"/>
          <w:color w:val="auto"/>
          <w:sz w:val="34"/>
          <w:szCs w:val="34"/>
        </w:rPr>
        <w:t>-unngå arbeid med lang vektarm</w:t>
      </w:r>
    </w:p>
    <w:p w14:paraId="1A4DE201" w14:textId="77777777" w:rsidR="00AC747E" w:rsidRPr="00072DD1" w:rsidRDefault="00AC747E" w:rsidP="00AC747E">
      <w:pPr>
        <w:autoSpaceDE w:val="0"/>
        <w:autoSpaceDN w:val="0"/>
        <w:adjustRightInd w:val="0"/>
        <w:spacing w:before="0" w:after="0" w:line="240" w:lineRule="auto"/>
        <w:ind w:firstLine="284"/>
        <w:rPr>
          <w:rFonts w:ascii="Calibri Light" w:hAnsi="Calibri Light" w:cs="DIN-Regular"/>
          <w:color w:val="auto"/>
          <w:sz w:val="34"/>
          <w:szCs w:val="34"/>
        </w:rPr>
      </w:pPr>
      <w:r w:rsidRPr="00072DD1">
        <w:rPr>
          <w:rFonts w:ascii="Calibri Light" w:hAnsi="Calibri Light" w:cs="DIN-Regular"/>
          <w:color w:val="auto"/>
          <w:sz w:val="34"/>
          <w:szCs w:val="34"/>
        </w:rPr>
        <w:t>-reduser stress ved hjelp av god planlegging</w:t>
      </w:r>
    </w:p>
    <w:p w14:paraId="38E40E37" w14:textId="77777777" w:rsidR="00AC747E" w:rsidRPr="00072DD1" w:rsidRDefault="00AC747E" w:rsidP="00AC747E">
      <w:pPr>
        <w:autoSpaceDE w:val="0"/>
        <w:autoSpaceDN w:val="0"/>
        <w:adjustRightInd w:val="0"/>
        <w:spacing w:after="0" w:line="240" w:lineRule="auto"/>
        <w:rPr>
          <w:rFonts w:ascii="Calibri Light" w:hAnsi="Calibri Light" w:cs="DIN-Regular"/>
          <w:color w:val="auto"/>
          <w:sz w:val="34"/>
          <w:szCs w:val="34"/>
        </w:rPr>
      </w:pPr>
      <w:r w:rsidRPr="00072DD1">
        <w:rPr>
          <w:rFonts w:ascii="Calibri Light" w:hAnsi="Calibri Light" w:cs="DIN-Regular"/>
          <w:color w:val="auto"/>
          <w:sz w:val="34"/>
          <w:szCs w:val="34"/>
        </w:rPr>
        <w:t>• Variasjon:</w:t>
      </w:r>
    </w:p>
    <w:p w14:paraId="20022342" w14:textId="77777777" w:rsidR="00AC747E" w:rsidRPr="00072DD1" w:rsidRDefault="00AC747E" w:rsidP="00AC747E">
      <w:pPr>
        <w:autoSpaceDE w:val="0"/>
        <w:autoSpaceDN w:val="0"/>
        <w:adjustRightInd w:val="0"/>
        <w:spacing w:before="0" w:after="0" w:line="240" w:lineRule="auto"/>
        <w:ind w:firstLine="284"/>
        <w:rPr>
          <w:rFonts w:ascii="Calibri Light" w:hAnsi="Calibri Light" w:cs="DIN-Regular"/>
          <w:color w:val="auto"/>
          <w:sz w:val="34"/>
          <w:szCs w:val="34"/>
        </w:rPr>
      </w:pPr>
      <w:r w:rsidRPr="00072DD1">
        <w:rPr>
          <w:rFonts w:ascii="Calibri Light" w:hAnsi="Calibri Light" w:cs="DIN-Regular"/>
          <w:color w:val="auto"/>
          <w:sz w:val="34"/>
          <w:szCs w:val="34"/>
        </w:rPr>
        <w:t>-varier type arbeid</w:t>
      </w:r>
    </w:p>
    <w:p w14:paraId="0D0F5533" w14:textId="77777777" w:rsidR="00AC747E" w:rsidRPr="00072DD1" w:rsidRDefault="00AC747E" w:rsidP="00AC747E">
      <w:pPr>
        <w:autoSpaceDE w:val="0"/>
        <w:autoSpaceDN w:val="0"/>
        <w:adjustRightInd w:val="0"/>
        <w:spacing w:before="0" w:after="0" w:line="240" w:lineRule="auto"/>
        <w:ind w:firstLine="284"/>
        <w:rPr>
          <w:rFonts w:ascii="Calibri Light" w:hAnsi="Calibri Light" w:cs="DIN-Regular"/>
          <w:color w:val="auto"/>
          <w:sz w:val="34"/>
          <w:szCs w:val="34"/>
        </w:rPr>
      </w:pPr>
      <w:r w:rsidRPr="00072DD1">
        <w:rPr>
          <w:rFonts w:ascii="Calibri Light" w:hAnsi="Calibri Light" w:cs="DIN-Regular"/>
          <w:color w:val="auto"/>
          <w:sz w:val="34"/>
          <w:szCs w:val="34"/>
        </w:rPr>
        <w:t>-varier arbeidsstillingene (sitte, stå, «sitte-stå»)</w:t>
      </w:r>
    </w:p>
    <w:p w14:paraId="20443E2D" w14:textId="77777777" w:rsidR="00AC747E" w:rsidRDefault="00AC747E" w:rsidP="00AC747E">
      <w:pPr>
        <w:autoSpaceDE w:val="0"/>
        <w:autoSpaceDN w:val="0"/>
        <w:adjustRightInd w:val="0"/>
        <w:spacing w:before="0" w:after="0" w:line="240" w:lineRule="auto"/>
        <w:ind w:firstLine="284"/>
        <w:rPr>
          <w:rFonts w:ascii="Calibri Light" w:hAnsi="Calibri Light" w:cs="DIN-Regular"/>
          <w:color w:val="auto"/>
          <w:sz w:val="34"/>
          <w:szCs w:val="34"/>
        </w:rPr>
      </w:pPr>
      <w:r w:rsidRPr="00072DD1">
        <w:rPr>
          <w:rFonts w:ascii="Calibri Light" w:hAnsi="Calibri Light" w:cs="DIN-Regular"/>
          <w:color w:val="auto"/>
          <w:sz w:val="34"/>
          <w:szCs w:val="34"/>
        </w:rPr>
        <w:t>-ta hyppige, korte pauser (mikropauser); rist løs eller</w:t>
      </w:r>
      <w:r>
        <w:rPr>
          <w:rFonts w:ascii="Calibri Light" w:hAnsi="Calibri Light" w:cs="DIN-Regular"/>
          <w:color w:val="auto"/>
          <w:sz w:val="34"/>
          <w:szCs w:val="34"/>
        </w:rPr>
        <w:t xml:space="preserve"> </w:t>
      </w:r>
      <w:r w:rsidRPr="00072DD1">
        <w:rPr>
          <w:rFonts w:ascii="Calibri Light" w:hAnsi="Calibri Light" w:cs="DIN-Regular"/>
          <w:color w:val="auto"/>
          <w:sz w:val="34"/>
          <w:szCs w:val="34"/>
        </w:rPr>
        <w:t xml:space="preserve">strekk </w:t>
      </w:r>
    </w:p>
    <w:p w14:paraId="7512041C" w14:textId="77777777" w:rsidR="00AC747E" w:rsidRPr="00072DD1" w:rsidRDefault="00AC747E" w:rsidP="00AC747E">
      <w:pPr>
        <w:autoSpaceDE w:val="0"/>
        <w:autoSpaceDN w:val="0"/>
        <w:adjustRightInd w:val="0"/>
        <w:spacing w:before="0" w:after="0" w:line="240" w:lineRule="auto"/>
        <w:ind w:firstLine="284"/>
        <w:rPr>
          <w:rFonts w:ascii="Calibri Light" w:hAnsi="Calibri Light" w:cs="DIN-Regular"/>
          <w:color w:val="auto"/>
          <w:sz w:val="34"/>
          <w:szCs w:val="34"/>
        </w:rPr>
      </w:pPr>
      <w:r>
        <w:rPr>
          <w:rFonts w:ascii="Calibri Light" w:hAnsi="Calibri Light" w:cs="DIN-Regular"/>
          <w:color w:val="auto"/>
          <w:sz w:val="34"/>
          <w:szCs w:val="34"/>
        </w:rPr>
        <w:t xml:space="preserve">  </w:t>
      </w:r>
      <w:r w:rsidRPr="00072DD1">
        <w:rPr>
          <w:rFonts w:ascii="Calibri Light" w:hAnsi="Calibri Light" w:cs="DIN-Regular"/>
          <w:color w:val="auto"/>
          <w:sz w:val="34"/>
          <w:szCs w:val="34"/>
        </w:rPr>
        <w:t>kroppen ved behov</w:t>
      </w:r>
    </w:p>
    <w:p w14:paraId="4F34961D" w14:textId="2D58434E" w:rsidR="00AC747E" w:rsidRDefault="00AC747E" w:rsidP="00AC747E">
      <w:pPr>
        <w:rPr>
          <w:rFonts w:ascii="Calibri Light" w:hAnsi="Calibri Light" w:cs="DIN-Regular"/>
          <w:color w:val="auto"/>
          <w:sz w:val="34"/>
          <w:szCs w:val="34"/>
        </w:rPr>
      </w:pPr>
      <w:r w:rsidRPr="00072DD1">
        <w:rPr>
          <w:rFonts w:ascii="Calibri Light" w:hAnsi="Calibri Light" w:cs="DIN-Regular"/>
          <w:color w:val="auto"/>
          <w:sz w:val="34"/>
          <w:szCs w:val="34"/>
        </w:rPr>
        <w:t>• Det kan være nødvendig med synskorrigering på vernebriller</w:t>
      </w:r>
      <w:bookmarkStart w:id="63" w:name="_Hlk164686960"/>
      <w:r w:rsidR="004356A8">
        <w:rPr>
          <w:rFonts w:ascii="Calibri Light" w:hAnsi="Calibri Light" w:cs="DIN-Regular"/>
          <w:color w:val="auto"/>
          <w:sz w:val="34"/>
          <w:szCs w:val="34"/>
        </w:rPr>
        <w:t>, samt bedre lysforhold</w:t>
      </w:r>
      <w:r>
        <w:rPr>
          <w:rFonts w:ascii="Calibri Light" w:hAnsi="Calibri Light" w:cs="DIN-Regular"/>
          <w:color w:val="auto"/>
          <w:sz w:val="34"/>
          <w:szCs w:val="34"/>
        </w:rPr>
        <w:t>.</w:t>
      </w:r>
    </w:p>
    <w:bookmarkEnd w:id="63"/>
    <w:p w14:paraId="2F6FBEC3" w14:textId="77777777" w:rsidR="00AC747E" w:rsidRDefault="00AC747E" w:rsidP="00AC747E">
      <w:pPr>
        <w:rPr>
          <w:rFonts w:ascii="Calibri Light" w:hAnsi="Calibri Light" w:cs="DIN-Regular"/>
          <w:color w:val="auto"/>
          <w:sz w:val="34"/>
          <w:szCs w:val="34"/>
        </w:rPr>
      </w:pPr>
    </w:p>
    <w:p w14:paraId="6CF60BB7" w14:textId="77777777" w:rsidR="00AC747E" w:rsidRDefault="00AC747E" w:rsidP="00AC747E">
      <w:pPr>
        <w:rPr>
          <w:rFonts w:ascii="Calibri Light" w:hAnsi="Calibri Light" w:cs="DIN-Regular"/>
          <w:color w:val="auto"/>
          <w:sz w:val="34"/>
          <w:szCs w:val="34"/>
        </w:rPr>
      </w:pPr>
    </w:p>
    <w:p w14:paraId="362C5342" w14:textId="77777777" w:rsidR="00AC747E" w:rsidRDefault="00AC747E" w:rsidP="00AC747E">
      <w:pPr>
        <w:rPr>
          <w:rFonts w:ascii="Calibri Light" w:hAnsi="Calibri Light" w:cs="DIN-Regular"/>
          <w:color w:val="auto"/>
          <w:sz w:val="34"/>
          <w:szCs w:val="34"/>
        </w:rPr>
      </w:pPr>
    </w:p>
    <w:p w14:paraId="5D82D47B" w14:textId="77777777" w:rsidR="00AC747E" w:rsidRDefault="00AC747E" w:rsidP="00AC747E">
      <w:pPr>
        <w:rPr>
          <w:rFonts w:ascii="Calibri Light" w:hAnsi="Calibri Light" w:cs="DIN-Regular"/>
          <w:color w:val="auto"/>
          <w:sz w:val="34"/>
          <w:szCs w:val="34"/>
        </w:rPr>
      </w:pPr>
    </w:p>
    <w:bookmarkEnd w:id="56"/>
    <w:sectPr w:rsidR="00AC747E" w:rsidSect="00C22F18">
      <w:footerReference w:type="default" r:id="rId36"/>
      <w:pgSz w:w="11906" w:h="16838" w:code="9"/>
      <w:pgMar w:top="1560" w:right="1133" w:bottom="1440" w:left="1134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BAD088" w14:textId="77777777" w:rsidR="005529B1" w:rsidRDefault="005529B1" w:rsidP="00C6554A">
      <w:pPr>
        <w:spacing w:before="0" w:after="0" w:line="240" w:lineRule="auto"/>
      </w:pPr>
      <w:r>
        <w:separator/>
      </w:r>
    </w:p>
  </w:endnote>
  <w:endnote w:type="continuationSeparator" w:id="0">
    <w:p w14:paraId="52FE1411" w14:textId="77777777" w:rsidR="005529B1" w:rsidRDefault="005529B1" w:rsidP="00C6554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TXinwei">
    <w:charset w:val="86"/>
    <w:family w:val="auto"/>
    <w:pitch w:val="variable"/>
    <w:sig w:usb0="00000001" w:usb1="080F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IN-Regular">
    <w:altName w:val="Yu Gothic"/>
    <w:charset w:val="00"/>
    <w:family w:val="auto"/>
    <w:pitch w:val="default"/>
    <w:sig w:usb0="00000003" w:usb1="08070000" w:usb2="00000010" w:usb3="00000000" w:csb0="00020001" w:csb1="00000000"/>
  </w:font>
  <w:font w:name="DIN-Medium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INCond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Pro-Bold">
    <w:altName w:val="Calibri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DIN-Regular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54811365"/>
      <w:docPartObj>
        <w:docPartGallery w:val="Page Numbers (Bottom of Page)"/>
        <w:docPartUnique/>
      </w:docPartObj>
    </w:sdtPr>
    <w:sdtEndPr/>
    <w:sdtContent>
      <w:p w14:paraId="660D8A77" w14:textId="77777777" w:rsidR="005529B1" w:rsidRDefault="005529B1">
        <w:pPr>
          <w:pStyle w:val="Bunntekst"/>
        </w:pPr>
        <w:r>
          <w:t xml:space="preserve">Side |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085D8DD" w14:textId="77777777" w:rsidR="005529B1" w:rsidRDefault="005529B1">
    <w:pPr>
      <w:pStyle w:val="Bunntekst"/>
      <w:rPr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CCCF70" w14:textId="77777777" w:rsidR="005529B1" w:rsidRDefault="005529B1" w:rsidP="00C6554A">
      <w:pPr>
        <w:spacing w:before="0" w:after="0" w:line="240" w:lineRule="auto"/>
      </w:pPr>
      <w:r>
        <w:separator/>
      </w:r>
    </w:p>
  </w:footnote>
  <w:footnote w:type="continuationSeparator" w:id="0">
    <w:p w14:paraId="1770F454" w14:textId="77777777" w:rsidR="005529B1" w:rsidRDefault="005529B1" w:rsidP="00C6554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1E6224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DA94F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0E4E5B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4188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E0C080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B9E193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3A069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3C8D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7E3E76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AA6FCB4"/>
    <w:lvl w:ilvl="0">
      <w:start w:val="1"/>
      <w:numFmt w:val="bullet"/>
      <w:pStyle w:val="Punktliste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10" w15:restartNumberingAfterBreak="0">
    <w:nsid w:val="01122BF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7DA78FD"/>
    <w:multiLevelType w:val="hybridMultilevel"/>
    <w:tmpl w:val="B74ECC2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483622"/>
    <w:multiLevelType w:val="multilevel"/>
    <w:tmpl w:val="04090023"/>
    <w:lvl w:ilvl="0">
      <w:start w:val="1"/>
      <w:numFmt w:val="upperRoman"/>
      <w:lvlText w:val="Artikkel %1."/>
      <w:lvlJc w:val="left"/>
      <w:pPr>
        <w:ind w:left="0" w:firstLine="0"/>
      </w:pPr>
    </w:lvl>
    <w:lvl w:ilvl="1">
      <w:start w:val="1"/>
      <w:numFmt w:val="decimalZero"/>
      <w:isLgl/>
      <w:lvlText w:val="Inndeling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0F9C0912"/>
    <w:multiLevelType w:val="hybridMultilevel"/>
    <w:tmpl w:val="4F468C1C"/>
    <w:lvl w:ilvl="0" w:tplc="295279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F57222"/>
    <w:multiLevelType w:val="multilevel"/>
    <w:tmpl w:val="C43E19EE"/>
    <w:lvl w:ilvl="0">
      <w:start w:val="6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15" w15:restartNumberingAfterBreak="0">
    <w:nsid w:val="194809E8"/>
    <w:multiLevelType w:val="multilevel"/>
    <w:tmpl w:val="794CC7C0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16" w15:restartNumberingAfterBreak="0">
    <w:nsid w:val="1E381381"/>
    <w:multiLevelType w:val="hybridMultilevel"/>
    <w:tmpl w:val="E766EA3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7E1349"/>
    <w:multiLevelType w:val="multilevel"/>
    <w:tmpl w:val="F1AA9556"/>
    <w:lvl w:ilvl="0">
      <w:start w:val="9"/>
      <w:numFmt w:val="decimal"/>
      <w:lvlText w:val="%1"/>
      <w:lvlJc w:val="left"/>
      <w:pPr>
        <w:ind w:left="525" w:hanging="525"/>
      </w:pPr>
      <w:rPr>
        <w:rFonts w:hint="default"/>
        <w:color w:val="004894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color w:val="004894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  <w:color w:val="004894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  <w:color w:val="004894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color w:val="004894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color w:val="004894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  <w:color w:val="004894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  <w:color w:val="004894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  <w:color w:val="004894"/>
      </w:rPr>
    </w:lvl>
  </w:abstractNum>
  <w:abstractNum w:abstractNumId="18" w15:restartNumberingAfterBreak="0">
    <w:nsid w:val="29EC7C2A"/>
    <w:multiLevelType w:val="multilevel"/>
    <w:tmpl w:val="56709214"/>
    <w:lvl w:ilvl="0">
      <w:start w:val="10"/>
      <w:numFmt w:val="decimal"/>
      <w:lvlText w:val="%1"/>
      <w:lvlJc w:val="left"/>
      <w:pPr>
        <w:ind w:left="735" w:hanging="7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7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19" w15:restartNumberingAfterBreak="0">
    <w:nsid w:val="30B41FCD"/>
    <w:multiLevelType w:val="multilevel"/>
    <w:tmpl w:val="438E34A8"/>
    <w:lvl w:ilvl="0">
      <w:start w:val="3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20" w15:restartNumberingAfterBreak="0">
    <w:nsid w:val="324D6B58"/>
    <w:multiLevelType w:val="hybridMultilevel"/>
    <w:tmpl w:val="B3B84C2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6D54A7"/>
    <w:multiLevelType w:val="multilevel"/>
    <w:tmpl w:val="0414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39890610"/>
    <w:multiLevelType w:val="hybridMultilevel"/>
    <w:tmpl w:val="807A4B0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3257F3"/>
    <w:multiLevelType w:val="multilevel"/>
    <w:tmpl w:val="B8C27BB0"/>
    <w:lvl w:ilvl="0">
      <w:start w:val="5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24" w15:restartNumberingAfterBreak="0">
    <w:nsid w:val="3C332BCF"/>
    <w:multiLevelType w:val="multilevel"/>
    <w:tmpl w:val="ACB07C66"/>
    <w:lvl w:ilvl="0">
      <w:start w:val="1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3DFB101F"/>
    <w:multiLevelType w:val="multilevel"/>
    <w:tmpl w:val="6C2E9386"/>
    <w:lvl w:ilvl="0">
      <w:start w:val="6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26" w15:restartNumberingAfterBreak="0">
    <w:nsid w:val="3FF55B6D"/>
    <w:multiLevelType w:val="multilevel"/>
    <w:tmpl w:val="58EEF6D2"/>
    <w:lvl w:ilvl="0">
      <w:start w:val="7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27" w15:restartNumberingAfterBreak="0">
    <w:nsid w:val="47164D0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496F59A3"/>
    <w:multiLevelType w:val="multilevel"/>
    <w:tmpl w:val="178E195E"/>
    <w:lvl w:ilvl="0">
      <w:start w:val="2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29" w15:restartNumberingAfterBreak="0">
    <w:nsid w:val="4BB46A9F"/>
    <w:multiLevelType w:val="hybridMultilevel"/>
    <w:tmpl w:val="46DCD7C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894AF4"/>
    <w:multiLevelType w:val="hybridMultilevel"/>
    <w:tmpl w:val="8512A5E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B45C69"/>
    <w:multiLevelType w:val="hybridMultilevel"/>
    <w:tmpl w:val="0728C1F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8C3362"/>
    <w:multiLevelType w:val="multilevel"/>
    <w:tmpl w:val="0ED67358"/>
    <w:lvl w:ilvl="0">
      <w:start w:val="8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720"/>
      </w:pPr>
      <w:rPr>
        <w:rFonts w:ascii="Calibri" w:hAnsi="Calibri" w:cs="Calibri" w:hint="default"/>
        <w:b/>
        <w:bCs/>
        <w:color w:val="003E75" w:themeColor="background2" w:themeShade="40"/>
        <w:sz w:val="40"/>
        <w:szCs w:val="40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33" w15:restartNumberingAfterBreak="0">
    <w:nsid w:val="548378A0"/>
    <w:multiLevelType w:val="hybridMultilevel"/>
    <w:tmpl w:val="B816D02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B86888"/>
    <w:multiLevelType w:val="multilevel"/>
    <w:tmpl w:val="E1F625DE"/>
    <w:lvl w:ilvl="0">
      <w:start w:val="8"/>
      <w:numFmt w:val="decimal"/>
      <w:lvlText w:val="%1"/>
      <w:lvlJc w:val="left"/>
      <w:pPr>
        <w:ind w:left="525" w:hanging="525"/>
      </w:pPr>
      <w:rPr>
        <w:rFonts w:hint="default"/>
        <w:color w:val="004894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color w:val="004894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  <w:color w:val="004894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  <w:color w:val="004894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color w:val="004894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color w:val="004894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  <w:color w:val="004894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  <w:color w:val="004894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  <w:color w:val="004894"/>
      </w:rPr>
    </w:lvl>
  </w:abstractNum>
  <w:abstractNum w:abstractNumId="35" w15:restartNumberingAfterBreak="0">
    <w:nsid w:val="59E438CA"/>
    <w:multiLevelType w:val="multilevel"/>
    <w:tmpl w:val="AC18B12E"/>
    <w:lvl w:ilvl="0">
      <w:start w:val="7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36" w15:restartNumberingAfterBreak="0">
    <w:nsid w:val="5F212F33"/>
    <w:multiLevelType w:val="hybridMultilevel"/>
    <w:tmpl w:val="945AE1FE"/>
    <w:lvl w:ilvl="0" w:tplc="96F6DA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573B8E"/>
    <w:multiLevelType w:val="hybridMultilevel"/>
    <w:tmpl w:val="9998DC1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032D00"/>
    <w:multiLevelType w:val="multilevel"/>
    <w:tmpl w:val="549AE86C"/>
    <w:lvl w:ilvl="0">
      <w:start w:val="1"/>
      <w:numFmt w:val="bullet"/>
      <w:lvlText w:val=""/>
      <w:lvlJc w:val="left"/>
      <w:pPr>
        <w:ind w:left="525" w:hanging="525"/>
      </w:pPr>
      <w:rPr>
        <w:rFonts w:ascii="Symbol" w:hAnsi="Symbol" w:hint="default"/>
        <w:sz w:val="32"/>
        <w:szCs w:val="32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39" w15:restartNumberingAfterBreak="0">
    <w:nsid w:val="69FA6660"/>
    <w:multiLevelType w:val="multilevel"/>
    <w:tmpl w:val="84B0E6E4"/>
    <w:lvl w:ilvl="0">
      <w:start w:val="9"/>
      <w:numFmt w:val="decimal"/>
      <w:lvlText w:val="%1"/>
      <w:lvlJc w:val="left"/>
      <w:pPr>
        <w:ind w:left="525" w:hanging="525"/>
      </w:pPr>
      <w:rPr>
        <w:rFonts w:hint="default"/>
        <w:color w:val="004894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color w:val="004894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  <w:color w:val="004894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  <w:color w:val="004894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color w:val="004894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color w:val="004894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  <w:color w:val="004894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  <w:color w:val="004894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  <w:color w:val="004894"/>
      </w:rPr>
    </w:lvl>
  </w:abstractNum>
  <w:abstractNum w:abstractNumId="40" w15:restartNumberingAfterBreak="0">
    <w:nsid w:val="70D57A56"/>
    <w:multiLevelType w:val="multilevel"/>
    <w:tmpl w:val="1CEE453A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num w:numId="1" w16cid:durableId="124666369">
    <w:abstractNumId w:val="9"/>
  </w:num>
  <w:num w:numId="2" w16cid:durableId="581261984">
    <w:abstractNumId w:val="8"/>
  </w:num>
  <w:num w:numId="3" w16cid:durableId="1305114829">
    <w:abstractNumId w:val="8"/>
  </w:num>
  <w:num w:numId="4" w16cid:durableId="1916865105">
    <w:abstractNumId w:val="9"/>
  </w:num>
  <w:num w:numId="5" w16cid:durableId="269319690">
    <w:abstractNumId w:val="27"/>
  </w:num>
  <w:num w:numId="6" w16cid:durableId="369189630">
    <w:abstractNumId w:val="10"/>
  </w:num>
  <w:num w:numId="7" w16cid:durableId="361320051">
    <w:abstractNumId w:val="12"/>
  </w:num>
  <w:num w:numId="8" w16cid:durableId="1807165059">
    <w:abstractNumId w:val="7"/>
  </w:num>
  <w:num w:numId="9" w16cid:durableId="390467280">
    <w:abstractNumId w:val="6"/>
  </w:num>
  <w:num w:numId="10" w16cid:durableId="1712222154">
    <w:abstractNumId w:val="5"/>
  </w:num>
  <w:num w:numId="11" w16cid:durableId="1462462122">
    <w:abstractNumId w:val="4"/>
  </w:num>
  <w:num w:numId="12" w16cid:durableId="1985507241">
    <w:abstractNumId w:val="3"/>
  </w:num>
  <w:num w:numId="13" w16cid:durableId="1572302883">
    <w:abstractNumId w:val="2"/>
  </w:num>
  <w:num w:numId="14" w16cid:durableId="2146779231">
    <w:abstractNumId w:val="1"/>
  </w:num>
  <w:num w:numId="15" w16cid:durableId="754976018">
    <w:abstractNumId w:val="0"/>
  </w:num>
  <w:num w:numId="16" w16cid:durableId="1260600875">
    <w:abstractNumId w:val="24"/>
  </w:num>
  <w:num w:numId="17" w16cid:durableId="90973648">
    <w:abstractNumId w:val="28"/>
  </w:num>
  <w:num w:numId="18" w16cid:durableId="1418283656">
    <w:abstractNumId w:val="19"/>
  </w:num>
  <w:num w:numId="19" w16cid:durableId="2073189849">
    <w:abstractNumId w:val="37"/>
  </w:num>
  <w:num w:numId="20" w16cid:durableId="530070090">
    <w:abstractNumId w:val="21"/>
  </w:num>
  <w:num w:numId="21" w16cid:durableId="994992438">
    <w:abstractNumId w:val="36"/>
  </w:num>
  <w:num w:numId="22" w16cid:durableId="1670328267">
    <w:abstractNumId w:val="23"/>
  </w:num>
  <w:num w:numId="23" w16cid:durableId="1340278334">
    <w:abstractNumId w:val="14"/>
  </w:num>
  <w:num w:numId="24" w16cid:durableId="329337448">
    <w:abstractNumId w:val="26"/>
  </w:num>
  <w:num w:numId="25" w16cid:durableId="535701987">
    <w:abstractNumId w:val="13"/>
  </w:num>
  <w:num w:numId="26" w16cid:durableId="1434548436">
    <w:abstractNumId w:val="38"/>
  </w:num>
  <w:num w:numId="27" w16cid:durableId="248194297">
    <w:abstractNumId w:val="34"/>
  </w:num>
  <w:num w:numId="28" w16cid:durableId="602494612">
    <w:abstractNumId w:val="39"/>
  </w:num>
  <w:num w:numId="29" w16cid:durableId="511527998">
    <w:abstractNumId w:val="18"/>
  </w:num>
  <w:num w:numId="30" w16cid:durableId="1198006265">
    <w:abstractNumId w:val="11"/>
  </w:num>
  <w:num w:numId="31" w16cid:durableId="1984576958">
    <w:abstractNumId w:val="22"/>
  </w:num>
  <w:num w:numId="32" w16cid:durableId="1631857374">
    <w:abstractNumId w:val="33"/>
  </w:num>
  <w:num w:numId="33" w16cid:durableId="2003772156">
    <w:abstractNumId w:val="30"/>
  </w:num>
  <w:num w:numId="34" w16cid:durableId="9189596">
    <w:abstractNumId w:val="16"/>
  </w:num>
  <w:num w:numId="35" w16cid:durableId="254944546">
    <w:abstractNumId w:val="20"/>
  </w:num>
  <w:num w:numId="36" w16cid:durableId="1144352039">
    <w:abstractNumId w:val="29"/>
  </w:num>
  <w:num w:numId="37" w16cid:durableId="1414156862">
    <w:abstractNumId w:val="31"/>
  </w:num>
  <w:num w:numId="38" w16cid:durableId="1645770266">
    <w:abstractNumId w:val="15"/>
  </w:num>
  <w:num w:numId="39" w16cid:durableId="511603447">
    <w:abstractNumId w:val="40"/>
  </w:num>
  <w:num w:numId="40" w16cid:durableId="1987736597">
    <w:abstractNumId w:val="25"/>
  </w:num>
  <w:num w:numId="41" w16cid:durableId="1620335890">
    <w:abstractNumId w:val="35"/>
  </w:num>
  <w:num w:numId="42" w16cid:durableId="1015038164">
    <w:abstractNumId w:val="32"/>
  </w:num>
  <w:num w:numId="43" w16cid:durableId="135943333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defaultTabStop w:val="720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ABE"/>
    <w:rsid w:val="00002A58"/>
    <w:rsid w:val="0000332E"/>
    <w:rsid w:val="0003016D"/>
    <w:rsid w:val="00045891"/>
    <w:rsid w:val="00052146"/>
    <w:rsid w:val="00070C3C"/>
    <w:rsid w:val="00073F8B"/>
    <w:rsid w:val="00090FEF"/>
    <w:rsid w:val="00095FC0"/>
    <w:rsid w:val="000A5E6C"/>
    <w:rsid w:val="000B4A43"/>
    <w:rsid w:val="000D0254"/>
    <w:rsid w:val="000D31E3"/>
    <w:rsid w:val="000F08DB"/>
    <w:rsid w:val="000F266D"/>
    <w:rsid w:val="00117804"/>
    <w:rsid w:val="001456E7"/>
    <w:rsid w:val="00152F84"/>
    <w:rsid w:val="0016097B"/>
    <w:rsid w:val="00162473"/>
    <w:rsid w:val="001743CA"/>
    <w:rsid w:val="00184FC3"/>
    <w:rsid w:val="00186DF7"/>
    <w:rsid w:val="0019602C"/>
    <w:rsid w:val="0020259D"/>
    <w:rsid w:val="00225C34"/>
    <w:rsid w:val="00245C9B"/>
    <w:rsid w:val="0025408D"/>
    <w:rsid w:val="002554CD"/>
    <w:rsid w:val="00293B83"/>
    <w:rsid w:val="0029617F"/>
    <w:rsid w:val="002B4294"/>
    <w:rsid w:val="002B4910"/>
    <w:rsid w:val="002F1F75"/>
    <w:rsid w:val="0030681C"/>
    <w:rsid w:val="003209E2"/>
    <w:rsid w:val="00333D0D"/>
    <w:rsid w:val="003518D9"/>
    <w:rsid w:val="00354490"/>
    <w:rsid w:val="00363AD2"/>
    <w:rsid w:val="003718A0"/>
    <w:rsid w:val="003850F3"/>
    <w:rsid w:val="0039030C"/>
    <w:rsid w:val="00391CF1"/>
    <w:rsid w:val="003C7A5E"/>
    <w:rsid w:val="003E761B"/>
    <w:rsid w:val="004066F5"/>
    <w:rsid w:val="00406E5C"/>
    <w:rsid w:val="00415791"/>
    <w:rsid w:val="00426DF6"/>
    <w:rsid w:val="00432860"/>
    <w:rsid w:val="004356A8"/>
    <w:rsid w:val="00446EAE"/>
    <w:rsid w:val="00454E76"/>
    <w:rsid w:val="00473555"/>
    <w:rsid w:val="0049311F"/>
    <w:rsid w:val="00494F01"/>
    <w:rsid w:val="00495898"/>
    <w:rsid w:val="004C049F"/>
    <w:rsid w:val="004E4CA6"/>
    <w:rsid w:val="005000E2"/>
    <w:rsid w:val="00507008"/>
    <w:rsid w:val="00551509"/>
    <w:rsid w:val="005529B1"/>
    <w:rsid w:val="005537FA"/>
    <w:rsid w:val="0056254F"/>
    <w:rsid w:val="00567A3C"/>
    <w:rsid w:val="00572DD1"/>
    <w:rsid w:val="0057628F"/>
    <w:rsid w:val="005A57A3"/>
    <w:rsid w:val="005B51E7"/>
    <w:rsid w:val="005B6FBE"/>
    <w:rsid w:val="005D4604"/>
    <w:rsid w:val="00613723"/>
    <w:rsid w:val="00615DF5"/>
    <w:rsid w:val="0061723B"/>
    <w:rsid w:val="00626EA4"/>
    <w:rsid w:val="00650BB0"/>
    <w:rsid w:val="00687A64"/>
    <w:rsid w:val="006A0266"/>
    <w:rsid w:val="006A3915"/>
    <w:rsid w:val="006A3AF6"/>
    <w:rsid w:val="006A3CE7"/>
    <w:rsid w:val="006E1680"/>
    <w:rsid w:val="0070365D"/>
    <w:rsid w:val="00711AA2"/>
    <w:rsid w:val="00722826"/>
    <w:rsid w:val="00722E86"/>
    <w:rsid w:val="00725D5B"/>
    <w:rsid w:val="007265DE"/>
    <w:rsid w:val="0078342E"/>
    <w:rsid w:val="00783889"/>
    <w:rsid w:val="00792502"/>
    <w:rsid w:val="007C408E"/>
    <w:rsid w:val="007F188B"/>
    <w:rsid w:val="00807CC1"/>
    <w:rsid w:val="00813B71"/>
    <w:rsid w:val="0081403F"/>
    <w:rsid w:val="00856494"/>
    <w:rsid w:val="0086648B"/>
    <w:rsid w:val="008812E4"/>
    <w:rsid w:val="0088457C"/>
    <w:rsid w:val="008874F7"/>
    <w:rsid w:val="0089714F"/>
    <w:rsid w:val="008A63ED"/>
    <w:rsid w:val="008B3C72"/>
    <w:rsid w:val="008B41F2"/>
    <w:rsid w:val="008D2F55"/>
    <w:rsid w:val="008E2DDA"/>
    <w:rsid w:val="0093734A"/>
    <w:rsid w:val="00943617"/>
    <w:rsid w:val="00947C4D"/>
    <w:rsid w:val="009B6290"/>
    <w:rsid w:val="009E08C9"/>
    <w:rsid w:val="009E698B"/>
    <w:rsid w:val="00A05F3B"/>
    <w:rsid w:val="00A1598E"/>
    <w:rsid w:val="00A20AAC"/>
    <w:rsid w:val="00A23222"/>
    <w:rsid w:val="00A676A6"/>
    <w:rsid w:val="00A84446"/>
    <w:rsid w:val="00AA4214"/>
    <w:rsid w:val="00AA61A9"/>
    <w:rsid w:val="00AA62C9"/>
    <w:rsid w:val="00AB713A"/>
    <w:rsid w:val="00AC50AC"/>
    <w:rsid w:val="00AC747E"/>
    <w:rsid w:val="00AE2FBE"/>
    <w:rsid w:val="00AE6D29"/>
    <w:rsid w:val="00B06EDA"/>
    <w:rsid w:val="00B11B23"/>
    <w:rsid w:val="00B11E4D"/>
    <w:rsid w:val="00B135E6"/>
    <w:rsid w:val="00B13906"/>
    <w:rsid w:val="00B2316E"/>
    <w:rsid w:val="00B25569"/>
    <w:rsid w:val="00B32A11"/>
    <w:rsid w:val="00B42464"/>
    <w:rsid w:val="00B85789"/>
    <w:rsid w:val="00B9322E"/>
    <w:rsid w:val="00BC06D0"/>
    <w:rsid w:val="00BC265B"/>
    <w:rsid w:val="00BD2E87"/>
    <w:rsid w:val="00BF1C72"/>
    <w:rsid w:val="00BF50A7"/>
    <w:rsid w:val="00C02EAE"/>
    <w:rsid w:val="00C22F18"/>
    <w:rsid w:val="00C269B6"/>
    <w:rsid w:val="00C45017"/>
    <w:rsid w:val="00C45D40"/>
    <w:rsid w:val="00C5350D"/>
    <w:rsid w:val="00C6554A"/>
    <w:rsid w:val="00CA4C2D"/>
    <w:rsid w:val="00CC059E"/>
    <w:rsid w:val="00CC116D"/>
    <w:rsid w:val="00CC2F9A"/>
    <w:rsid w:val="00D0003A"/>
    <w:rsid w:val="00DB6A5A"/>
    <w:rsid w:val="00DB6C90"/>
    <w:rsid w:val="00DE1C85"/>
    <w:rsid w:val="00DF4520"/>
    <w:rsid w:val="00E05B82"/>
    <w:rsid w:val="00E3497F"/>
    <w:rsid w:val="00E35A85"/>
    <w:rsid w:val="00E3683D"/>
    <w:rsid w:val="00E56DC9"/>
    <w:rsid w:val="00E615F5"/>
    <w:rsid w:val="00E7385B"/>
    <w:rsid w:val="00E86B30"/>
    <w:rsid w:val="00E92AFB"/>
    <w:rsid w:val="00EA6ABE"/>
    <w:rsid w:val="00ED2145"/>
    <w:rsid w:val="00ED7C44"/>
    <w:rsid w:val="00EE66C8"/>
    <w:rsid w:val="00F122FE"/>
    <w:rsid w:val="00F1235C"/>
    <w:rsid w:val="00F16B65"/>
    <w:rsid w:val="00F24916"/>
    <w:rsid w:val="00F249DB"/>
    <w:rsid w:val="00F60218"/>
    <w:rsid w:val="00F87E36"/>
    <w:rsid w:val="00FA0341"/>
    <w:rsid w:val="00FB463D"/>
    <w:rsid w:val="00FE053F"/>
    <w:rsid w:val="00FE2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1EB896E1"/>
  <w15:chartTrackingRefBased/>
  <w15:docId w15:val="{B4ECB015-0D1F-4BBE-AD82-71685404B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nb-NO" w:eastAsia="en-US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iPriority="1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2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D0D"/>
  </w:style>
  <w:style w:type="paragraph" w:styleId="Overskrift1">
    <w:name w:val="heading 1"/>
    <w:basedOn w:val="Normal"/>
    <w:next w:val="Normal"/>
    <w:link w:val="Overskrift1Tegn"/>
    <w:uiPriority w:val="9"/>
    <w:qFormat/>
    <w:rsid w:val="00333D0D"/>
    <w:pPr>
      <w:keepNext/>
      <w:keepLines/>
      <w:spacing w:before="600" w:after="60"/>
      <w:contextualSpacing/>
      <w:outlineLvl w:val="0"/>
    </w:pPr>
    <w:rPr>
      <w:rFonts w:asciiTheme="majorHAnsi" w:eastAsiaTheme="majorEastAsia" w:hAnsiTheme="majorHAnsi" w:cstheme="majorBidi"/>
      <w:color w:val="007789" w:themeColor="accent1" w:themeShade="BF"/>
      <w:sz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33D0D"/>
    <w:pPr>
      <w:keepNext/>
      <w:keepLines/>
      <w:spacing w:before="240" w:after="0"/>
      <w:contextualSpacing/>
      <w:outlineLvl w:val="1"/>
    </w:pPr>
    <w:rPr>
      <w:rFonts w:asciiTheme="majorHAnsi" w:eastAsiaTheme="majorEastAsia" w:hAnsiTheme="majorHAnsi" w:cstheme="majorBidi"/>
      <w:caps/>
      <w:color w:val="007789" w:themeColor="accent1" w:themeShade="BF"/>
      <w:sz w:val="24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2554C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4F5B" w:themeColor="accent1" w:themeShade="7F"/>
      <w:sz w:val="24"/>
      <w:szCs w:val="24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2554C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4F5B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2554C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255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255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333D0D"/>
    <w:rPr>
      <w:rFonts w:asciiTheme="majorHAnsi" w:eastAsiaTheme="majorEastAsia" w:hAnsiTheme="majorHAnsi" w:cstheme="majorBidi"/>
      <w:color w:val="007789" w:themeColor="accent1" w:themeShade="BF"/>
      <w:sz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333D0D"/>
    <w:rPr>
      <w:rFonts w:asciiTheme="majorHAnsi" w:eastAsiaTheme="majorEastAsia" w:hAnsiTheme="majorHAnsi" w:cstheme="majorBidi"/>
      <w:caps/>
      <w:color w:val="007789" w:themeColor="accent1" w:themeShade="BF"/>
      <w:sz w:val="24"/>
    </w:rPr>
  </w:style>
  <w:style w:type="paragraph" w:customStyle="1" w:styleId="Kontaktinformasjon">
    <w:name w:val="Kontaktinformasjon"/>
    <w:basedOn w:val="Normal"/>
    <w:uiPriority w:val="4"/>
    <w:qFormat/>
    <w:rsid w:val="00C6554A"/>
    <w:pPr>
      <w:spacing w:before="0" w:after="0"/>
      <w:jc w:val="center"/>
    </w:pPr>
  </w:style>
  <w:style w:type="paragraph" w:styleId="Punktliste">
    <w:name w:val="List Bullet"/>
    <w:basedOn w:val="Normal"/>
    <w:uiPriority w:val="36"/>
    <w:unhideWhenUsed/>
    <w:qFormat/>
    <w:rsid w:val="00C6554A"/>
    <w:pPr>
      <w:numPr>
        <w:numId w:val="4"/>
      </w:numPr>
    </w:pPr>
  </w:style>
  <w:style w:type="paragraph" w:styleId="Tittel">
    <w:name w:val="Title"/>
    <w:basedOn w:val="Normal"/>
    <w:link w:val="TittelTegn"/>
    <w:uiPriority w:val="2"/>
    <w:unhideWhenUsed/>
    <w:qFormat/>
    <w:rsid w:val="00333D0D"/>
    <w:pPr>
      <w:spacing w:before="480" w:after="40" w:line="240" w:lineRule="auto"/>
      <w:contextualSpacing/>
      <w:jc w:val="center"/>
    </w:pPr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character" w:customStyle="1" w:styleId="TittelTegn">
    <w:name w:val="Tittel Tegn"/>
    <w:basedOn w:val="Standardskriftforavsnitt"/>
    <w:link w:val="Tittel"/>
    <w:uiPriority w:val="2"/>
    <w:rsid w:val="00333D0D"/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paragraph" w:styleId="Undertittel">
    <w:name w:val="Subtitle"/>
    <w:basedOn w:val="Normal"/>
    <w:link w:val="UndertittelTegn"/>
    <w:uiPriority w:val="3"/>
    <w:unhideWhenUsed/>
    <w:qFormat/>
    <w:rsid w:val="00333D0D"/>
    <w:pPr>
      <w:numPr>
        <w:ilvl w:val="1"/>
      </w:numPr>
      <w:spacing w:before="0" w:after="480"/>
      <w:contextualSpacing/>
      <w:jc w:val="center"/>
    </w:pPr>
    <w:rPr>
      <w:rFonts w:asciiTheme="majorHAnsi" w:eastAsiaTheme="majorEastAsia" w:hAnsiTheme="majorHAnsi" w:cstheme="majorBidi"/>
      <w:caps/>
      <w:sz w:val="26"/>
    </w:rPr>
  </w:style>
  <w:style w:type="character" w:customStyle="1" w:styleId="UndertittelTegn">
    <w:name w:val="Undertittel Tegn"/>
    <w:basedOn w:val="Standardskriftforavsnitt"/>
    <w:link w:val="Undertittel"/>
    <w:uiPriority w:val="3"/>
    <w:rsid w:val="00333D0D"/>
    <w:rPr>
      <w:rFonts w:asciiTheme="majorHAnsi" w:eastAsiaTheme="majorEastAsia" w:hAnsiTheme="majorHAnsi" w:cstheme="majorBidi"/>
      <w:caps/>
      <w:sz w:val="26"/>
    </w:rPr>
  </w:style>
  <w:style w:type="paragraph" w:styleId="Bunntekst">
    <w:name w:val="footer"/>
    <w:basedOn w:val="Normal"/>
    <w:link w:val="BunntekstTegn"/>
    <w:uiPriority w:val="99"/>
    <w:unhideWhenUsed/>
    <w:rsid w:val="00C6554A"/>
    <w:pPr>
      <w:spacing w:before="0" w:after="0" w:line="240" w:lineRule="auto"/>
      <w:jc w:val="right"/>
    </w:pPr>
    <w:rPr>
      <w:caps/>
    </w:rPr>
  </w:style>
  <w:style w:type="character" w:customStyle="1" w:styleId="BunntekstTegn">
    <w:name w:val="Bunntekst Tegn"/>
    <w:basedOn w:val="Standardskriftforavsnitt"/>
    <w:link w:val="Bunntekst"/>
    <w:uiPriority w:val="99"/>
    <w:rsid w:val="00C6554A"/>
    <w:rPr>
      <w:caps/>
    </w:rPr>
  </w:style>
  <w:style w:type="paragraph" w:customStyle="1" w:styleId="Bilde">
    <w:name w:val="Bilde"/>
    <w:basedOn w:val="Normal"/>
    <w:uiPriority w:val="1"/>
    <w:qFormat/>
    <w:rsid w:val="00C6554A"/>
    <w:pPr>
      <w:spacing w:before="0" w:after="0" w:line="240" w:lineRule="auto"/>
      <w:jc w:val="center"/>
    </w:pPr>
  </w:style>
  <w:style w:type="paragraph" w:styleId="Topptekst">
    <w:name w:val="header"/>
    <w:basedOn w:val="Normal"/>
    <w:link w:val="TopptekstTegn"/>
    <w:uiPriority w:val="99"/>
    <w:unhideWhenUsed/>
    <w:rsid w:val="00C6554A"/>
    <w:pPr>
      <w:spacing w:before="0"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6554A"/>
    <w:rPr>
      <w:color w:val="595959" w:themeColor="text1" w:themeTint="A6"/>
      <w:sz w:val="20"/>
      <w:szCs w:val="20"/>
      <w:lang w:eastAsia="ja-JP"/>
    </w:rPr>
  </w:style>
  <w:style w:type="paragraph" w:styleId="Nummerertliste">
    <w:name w:val="List Number"/>
    <w:basedOn w:val="Normal"/>
    <w:uiPriority w:val="11"/>
    <w:unhideWhenUsed/>
    <w:qFormat/>
    <w:rsid w:val="00C6554A"/>
    <w:pPr>
      <w:numPr>
        <w:numId w:val="3"/>
      </w:numPr>
      <w:contextualSpacing/>
    </w:p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C6554A"/>
    <w:rPr>
      <w:rFonts w:asciiTheme="majorHAnsi" w:eastAsiaTheme="majorEastAsia" w:hAnsiTheme="majorHAnsi" w:cstheme="majorBidi"/>
      <w:color w:val="004F5B" w:themeColor="accent1" w:themeShade="7F"/>
      <w:sz w:val="24"/>
      <w:szCs w:val="24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C6554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C6554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Sterkutheving">
    <w:name w:val="Intense Emphasis"/>
    <w:basedOn w:val="Standardskriftforavsnitt"/>
    <w:uiPriority w:val="21"/>
    <w:semiHidden/>
    <w:unhideWhenUsed/>
    <w:qFormat/>
    <w:rsid w:val="00C6554A"/>
    <w:rPr>
      <w:i/>
      <w:iCs/>
      <w:color w:val="007789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semiHidden/>
    <w:unhideWhenUsed/>
    <w:qFormat/>
    <w:rsid w:val="00C6554A"/>
    <w:pPr>
      <w:pBdr>
        <w:top w:val="single" w:sz="4" w:space="10" w:color="007789" w:themeColor="accent1" w:themeShade="BF"/>
        <w:bottom w:val="single" w:sz="4" w:space="10" w:color="007789" w:themeColor="accent1" w:themeShade="BF"/>
      </w:pBdr>
      <w:spacing w:before="360" w:after="360"/>
      <w:ind w:left="864" w:right="864"/>
      <w:jc w:val="center"/>
    </w:pPr>
    <w:rPr>
      <w:i/>
      <w:iCs/>
      <w:color w:val="007789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semiHidden/>
    <w:rsid w:val="00C6554A"/>
    <w:rPr>
      <w:i/>
      <w:iCs/>
      <w:color w:val="007789" w:themeColor="accent1" w:themeShade="BF"/>
    </w:rPr>
  </w:style>
  <w:style w:type="character" w:styleId="Sterkreferanse">
    <w:name w:val="Intense Reference"/>
    <w:basedOn w:val="Standardskriftforavsnitt"/>
    <w:uiPriority w:val="32"/>
    <w:semiHidden/>
    <w:unhideWhenUsed/>
    <w:qFormat/>
    <w:rsid w:val="00C6554A"/>
    <w:rPr>
      <w:b/>
      <w:bCs/>
      <w:caps w:val="0"/>
      <w:smallCaps/>
      <w:color w:val="007789" w:themeColor="accent1" w:themeShade="BF"/>
      <w:spacing w:val="5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C6554A"/>
    <w:pPr>
      <w:spacing w:before="0" w:line="240" w:lineRule="auto"/>
    </w:pPr>
    <w:rPr>
      <w:i/>
      <w:iCs/>
      <w:color w:val="4E5B6F" w:themeColor="text2"/>
      <w:szCs w:val="18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6554A"/>
    <w:rPr>
      <w:rFonts w:ascii="Segoe UI" w:hAnsi="Segoe UI" w:cs="Segoe UI"/>
      <w:szCs w:val="18"/>
    </w:rPr>
  </w:style>
  <w:style w:type="paragraph" w:styleId="Blokktekst">
    <w:name w:val="Block Text"/>
    <w:basedOn w:val="Normal"/>
    <w:uiPriority w:val="99"/>
    <w:semiHidden/>
    <w:unhideWhenUsed/>
    <w:rsid w:val="00C6554A"/>
    <w:pPr>
      <w:pBdr>
        <w:top w:val="single" w:sz="2" w:space="10" w:color="007789" w:themeColor="accent1" w:themeShade="BF"/>
        <w:left w:val="single" w:sz="2" w:space="10" w:color="007789" w:themeColor="accent1" w:themeShade="BF"/>
        <w:bottom w:val="single" w:sz="2" w:space="10" w:color="007789" w:themeColor="accent1" w:themeShade="BF"/>
        <w:right w:val="single" w:sz="2" w:space="10" w:color="007789" w:themeColor="accent1" w:themeShade="BF"/>
      </w:pBdr>
      <w:ind w:left="1152" w:right="1152"/>
    </w:pPr>
    <w:rPr>
      <w:rFonts w:eastAsiaTheme="minorEastAsia"/>
      <w:i/>
      <w:iCs/>
      <w:color w:val="007789" w:themeColor="accent1" w:themeShade="BF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C6554A"/>
    <w:pPr>
      <w:spacing w:after="120"/>
    </w:pPr>
    <w:rPr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C6554A"/>
    <w:rPr>
      <w:szCs w:val="16"/>
    </w:rPr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C6554A"/>
    <w:pPr>
      <w:spacing w:after="120"/>
      <w:ind w:left="360"/>
    </w:pPr>
    <w:rPr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C6554A"/>
    <w:rPr>
      <w:szCs w:val="16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C6554A"/>
    <w:rPr>
      <w:sz w:val="22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C6554A"/>
    <w:pPr>
      <w:spacing w:line="240" w:lineRule="auto"/>
    </w:pPr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C6554A"/>
    <w:rPr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C6554A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C6554A"/>
    <w:rPr>
      <w:b/>
      <w:bCs/>
      <w:szCs w:val="20"/>
    </w:rPr>
  </w:style>
  <w:style w:type="paragraph" w:styleId="Dokumentkart">
    <w:name w:val="Document Map"/>
    <w:basedOn w:val="Normal"/>
    <w:link w:val="DokumentkartTegn"/>
    <w:uiPriority w:val="99"/>
    <w:unhideWhenUsed/>
    <w:rsid w:val="00C6554A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rsid w:val="00C6554A"/>
    <w:rPr>
      <w:rFonts w:ascii="Segoe UI" w:hAnsi="Segoe UI" w:cs="Segoe UI"/>
      <w:szCs w:val="16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C6554A"/>
    <w:rPr>
      <w:szCs w:val="20"/>
    </w:rPr>
  </w:style>
  <w:style w:type="paragraph" w:styleId="Avsenderadresse">
    <w:name w:val="envelope return"/>
    <w:basedOn w:val="Normal"/>
    <w:uiPriority w:val="99"/>
    <w:semiHidden/>
    <w:unhideWhenUsed/>
    <w:rsid w:val="00C6554A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ulgthyperkobling">
    <w:name w:val="FollowedHyperlink"/>
    <w:basedOn w:val="Standardskriftforavsnitt"/>
    <w:uiPriority w:val="99"/>
    <w:semiHidden/>
    <w:unhideWhenUsed/>
    <w:rsid w:val="00C6554A"/>
    <w:rPr>
      <w:color w:val="007789" w:themeColor="accent1" w:themeShade="BF"/>
      <w:u w:val="single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C6554A"/>
    <w:rPr>
      <w:szCs w:val="20"/>
    </w:rPr>
  </w:style>
  <w:style w:type="character" w:styleId="HTML-kode">
    <w:name w:val="HTML Code"/>
    <w:basedOn w:val="Standardskriftforavsnitt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HTML-tastatur">
    <w:name w:val="HTML Keyboard"/>
    <w:basedOn w:val="Standardskriftforavsnitt"/>
    <w:uiPriority w:val="99"/>
    <w:semiHidden/>
    <w:unhideWhenUsed/>
    <w:rsid w:val="00C6554A"/>
    <w:rPr>
      <w:rFonts w:ascii="Consolas" w:hAnsi="Consolas"/>
      <w:sz w:val="22"/>
      <w:szCs w:val="20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C6554A"/>
    <w:rPr>
      <w:rFonts w:ascii="Consolas" w:hAnsi="Consolas"/>
      <w:szCs w:val="20"/>
    </w:rPr>
  </w:style>
  <w:style w:type="character" w:styleId="HTML-skrivemaskin">
    <w:name w:val="HTML Typewriter"/>
    <w:basedOn w:val="Standardskriftforavsnitt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Hyperkobling">
    <w:name w:val="Hyperlink"/>
    <w:basedOn w:val="Standardskriftforavsnitt"/>
    <w:uiPriority w:val="99"/>
    <w:unhideWhenUsed/>
    <w:rsid w:val="00C6554A"/>
    <w:rPr>
      <w:color w:val="835D00" w:themeColor="accent3" w:themeShade="80"/>
      <w:u w:val="single"/>
    </w:rPr>
  </w:style>
  <w:style w:type="paragraph" w:styleId="Makrotekst">
    <w:name w:val="macro"/>
    <w:link w:val="MakrotekstTegn"/>
    <w:uiPriority w:val="99"/>
    <w:semiHidden/>
    <w:unhideWhenUsed/>
    <w:rsid w:val="00C6554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C6554A"/>
    <w:rPr>
      <w:rFonts w:ascii="Consolas" w:hAnsi="Consolas"/>
      <w:szCs w:val="20"/>
    </w:rPr>
  </w:style>
  <w:style w:type="character" w:styleId="Plassholdertekst">
    <w:name w:val="Placeholder Text"/>
    <w:basedOn w:val="Standardskriftforavsnitt"/>
    <w:uiPriority w:val="99"/>
    <w:semiHidden/>
    <w:rsid w:val="00C6554A"/>
    <w:rPr>
      <w:color w:val="595959" w:themeColor="text1" w:themeTint="A6"/>
    </w:rPr>
  </w:style>
  <w:style w:type="paragraph" w:styleId="Rentekst">
    <w:name w:val="Plain Text"/>
    <w:basedOn w:val="Normal"/>
    <w:link w:val="RentekstTegn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C6554A"/>
    <w:rPr>
      <w:rFonts w:ascii="Consolas" w:hAnsi="Consolas"/>
      <w:szCs w:val="21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2554CD"/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2554CD"/>
    <w:rPr>
      <w:rFonts w:asciiTheme="majorHAnsi" w:eastAsiaTheme="majorEastAsia" w:hAnsiTheme="majorHAnsi" w:cstheme="majorBidi"/>
      <w:color w:val="004F5B" w:themeColor="accent1" w:themeShade="7F"/>
    </w:rPr>
  </w:style>
  <w:style w:type="character" w:styleId="Ulstomtale">
    <w:name w:val="Unresolved Mention"/>
    <w:basedOn w:val="Standardskriftforavsnitt"/>
    <w:uiPriority w:val="99"/>
    <w:semiHidden/>
    <w:unhideWhenUsed/>
    <w:rsid w:val="00EA6ABE"/>
    <w:rPr>
      <w:color w:val="605E5C"/>
      <w:shd w:val="clear" w:color="auto" w:fill="E1DFDD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6A3AF6"/>
    <w:pPr>
      <w:spacing w:before="240" w:after="0" w:line="259" w:lineRule="auto"/>
      <w:contextualSpacing w:val="0"/>
      <w:outlineLvl w:val="9"/>
    </w:pPr>
    <w:rPr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6A3AF6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81403F"/>
    <w:pPr>
      <w:tabs>
        <w:tab w:val="left" w:pos="880"/>
        <w:tab w:val="right" w:leader="dot" w:pos="9629"/>
      </w:tabs>
      <w:spacing w:after="100"/>
      <w:ind w:left="220"/>
    </w:pPr>
    <w:rPr>
      <w:rFonts w:ascii="Calibri Light" w:hAnsi="Calibri Light" w:cs="DIN-Regular"/>
      <w:noProof/>
    </w:rPr>
  </w:style>
  <w:style w:type="paragraph" w:styleId="Listeavsnitt">
    <w:name w:val="List Paragraph"/>
    <w:basedOn w:val="Normal"/>
    <w:uiPriority w:val="34"/>
    <w:unhideWhenUsed/>
    <w:qFormat/>
    <w:rsid w:val="00415791"/>
    <w:pPr>
      <w:ind w:left="720"/>
      <w:contextualSpacing/>
    </w:pPr>
  </w:style>
  <w:style w:type="table" w:styleId="Tabellrutenett">
    <w:name w:val="Table Grid"/>
    <w:basedOn w:val="Vanligtabell"/>
    <w:uiPriority w:val="59"/>
    <w:rsid w:val="00AE2FBE"/>
    <w:pPr>
      <w:spacing w:before="0" w:after="0" w:line="240" w:lineRule="auto"/>
    </w:pPr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47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0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rbeidstilsynet.no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21" Type="http://schemas.openxmlformats.org/officeDocument/2006/relationships/image" Target="media/image11.png"/><Relationship Id="rId34" Type="http://schemas.openxmlformats.org/officeDocument/2006/relationships/oleObject" Target="embeddings/oleObject1.bin"/><Relationship Id="rId7" Type="http://schemas.openxmlformats.org/officeDocument/2006/relationships/endnotes" Target="endnotes.xml"/><Relationship Id="rId12" Type="http://schemas.openxmlformats.org/officeDocument/2006/relationships/hyperlink" Target="https://www.hiof.no/om/hms/si-ifra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19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www.hiof.no/om/hms/sikkerhet/laboratorium-og-verksted/studiested-fredrikstad/maskin-design/index.html" TargetMode="External"/><Relationship Id="rId32" Type="http://schemas.openxmlformats.org/officeDocument/2006/relationships/hyperlink" Target="https://www.energinorge.no/contentassets/38ebf80bfc044536a5c8c19c72bec611/veileder-for-farlig-avfall-2015.pdf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https://www.hiof.no/om/hms/sikkerhet/brannvern/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www.hiof.no/om/hms/sikkerhet/laboratorium-og-verksted/studiested-fredrikstad/maskin-design/index.html" TargetMode="External"/><Relationship Id="rId19" Type="http://schemas.openxmlformats.org/officeDocument/2006/relationships/image" Target="media/image9.jpeg"/><Relationship Id="rId31" Type="http://schemas.openxmlformats.org/officeDocument/2006/relationships/hyperlink" Target="https://www.energinorge.no/contentassets/38ebf80bfc044536a5c8c19c72bec611/veileder-for-farlig-avfall-2015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8.jpeg"/><Relationship Id="rId35" Type="http://schemas.openxmlformats.org/officeDocument/2006/relationships/image" Target="media/image20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gbuc\AppData\Local\Microsoft\Office\16.0\DTS\nb-NO%7b77EC830B-75E6-40EF-A968-A2C6A56E00F4%7d\%7b3B235819-778D-43D7-B24F-27D4BF84DC2A%7dtf02835058_win32.dotx" TargetMode="External"/></Relationships>
</file>

<file path=word/theme/theme1.xml><?xml version="1.0" encoding="utf-8"?>
<a:theme xmlns:a="http://schemas.openxmlformats.org/drawingml/2006/main" name="Theme1">
  <a:themeElements>
    <a:clrScheme name="Report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00A0B8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A4E7D1-3DC8-4477-ADD2-CE6E37464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{3B235819-778D-43D7-B24F-27D4BF84DC2A}tf02835058_win32</Template>
  <TotalTime>0</TotalTime>
  <Pages>50</Pages>
  <Words>6708</Words>
  <Characters>35557</Characters>
  <Application>Microsoft Office Word</Application>
  <DocSecurity>0</DocSecurity>
  <Lines>296</Lines>
  <Paragraphs>84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 Buch</dc:creator>
  <cp:keywords/>
  <dc:description/>
  <cp:lastModifiedBy>Ruth Åsa Lier</cp:lastModifiedBy>
  <cp:revision>3</cp:revision>
  <dcterms:created xsi:type="dcterms:W3CDTF">2024-04-24T15:19:00Z</dcterms:created>
  <dcterms:modified xsi:type="dcterms:W3CDTF">2024-04-24T15:20:00Z</dcterms:modified>
</cp:coreProperties>
</file>