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B6469" w14:textId="77777777" w:rsidR="00C6554A" w:rsidRPr="002F1F75" w:rsidRDefault="00EA6ABE" w:rsidP="00C6554A">
      <w:pPr>
        <w:pStyle w:val="Bilde"/>
      </w:pPr>
      <w:r>
        <w:rPr>
          <w:noProof/>
        </w:rPr>
        <mc:AlternateContent>
          <mc:Choice Requires="wpg">
            <w:drawing>
              <wp:inline distT="0" distB="0" distL="0" distR="0" wp14:anchorId="1A99F956" wp14:editId="1FFF0FC4">
                <wp:extent cx="3657600" cy="2876550"/>
                <wp:effectExtent l="0" t="0" r="0" b="0"/>
                <wp:docPr id="2" name="Grup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2876550"/>
                          <a:chOff x="0" y="0"/>
                          <a:chExt cx="3657600" cy="2876550"/>
                        </a:xfrm>
                      </wpg:grpSpPr>
                      <pic:pic xmlns:pic="http://schemas.openxmlformats.org/drawingml/2006/picture">
                        <pic:nvPicPr>
                          <pic:cNvPr id="22" name="Bild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428240"/>
                          </a:xfrm>
                          <a:prstGeom prst="rect">
                            <a:avLst/>
                          </a:prstGeom>
                          <a:noFill/>
                          <a:ln w="254000" cap="rnd">
                            <a:noFill/>
                          </a:ln>
                          <a:effectLst/>
                        </pic:spPr>
                      </pic:pic>
                      <wps:wsp>
                        <wps:cNvPr id="1" name="Tekstboks 1"/>
                        <wps:cNvSpPr txBox="1"/>
                        <wps:spPr>
                          <a:xfrm>
                            <a:off x="0" y="2428240"/>
                            <a:ext cx="3657600" cy="44831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1300DD5" w14:textId="77777777" w:rsidR="00070C3C" w:rsidRPr="00EA6ABE" w:rsidRDefault="00070C3C" w:rsidP="00EA6A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99F956" id="Gruppe 2" o:spid="_x0000_s1026" style="width:4in;height:226.5pt;mso-position-horizontal-relative:char;mso-position-vertical-relative:line" coordsize="36576,287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1" o:spid="_x0000_s1027" type="#_x0000_t75" style="position:absolute;width:36576;height:24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" strokeweight="20pt">
                  <v:stroke endcap="round"/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boks 1" o:spid="_x0000_s1028" type="#_x0000_t202" style="position:absolute;top:24282;width:36576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" stroked="f">
                  <v:textbox style="mso-fit-shape-to-text:t">
                    <w:txbxContent>
                      <w:p w14:paraId="21300DD5" w14:textId="77777777" w:rsidR="00070C3C" w:rsidRPr="00EA6ABE" w:rsidRDefault="00070C3C" w:rsidP="00EA6ABE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DC7F632" w14:textId="77777777" w:rsidR="00C6554A" w:rsidRPr="00415791" w:rsidRDefault="00EA6ABE" w:rsidP="00C6554A">
      <w:pPr>
        <w:pStyle w:val="Tittel"/>
        <w:rPr>
          <w:color w:val="003E75" w:themeColor="background2" w:themeShade="40"/>
        </w:rPr>
      </w:pPr>
      <w:r w:rsidRPr="00415791">
        <w:rPr>
          <w:color w:val="003E75" w:themeColor="background2" w:themeShade="40"/>
        </w:rPr>
        <w:t>Laboratorie- og verksted håndbok</w:t>
      </w:r>
    </w:p>
    <w:p w14:paraId="2B3CC524" w14:textId="77777777" w:rsidR="00C6554A" w:rsidRPr="00415791" w:rsidRDefault="00EA6ABE" w:rsidP="00C6554A">
      <w:pPr>
        <w:pStyle w:val="Undertittel"/>
        <w:rPr>
          <w:color w:val="auto"/>
        </w:rPr>
      </w:pPr>
      <w:r w:rsidRPr="00415791">
        <w:rPr>
          <w:color w:val="auto"/>
        </w:rPr>
        <w:t>SIKKERHET OG FØRSTEHJELP</w:t>
      </w:r>
    </w:p>
    <w:p w14:paraId="5563BBFC" w14:textId="14456119" w:rsidR="00B06EDA" w:rsidRPr="00415791" w:rsidRDefault="00EA6ABE" w:rsidP="00C6554A">
      <w:pPr>
        <w:pStyle w:val="Kontaktinformasjon"/>
        <w:rPr>
          <w:color w:val="auto"/>
          <w:lang w:bidi="nb-NO"/>
        </w:rPr>
      </w:pPr>
      <w:r w:rsidRPr="00415791">
        <w:rPr>
          <w:color w:val="auto"/>
        </w:rPr>
        <w:t xml:space="preserve">VERSJON </w:t>
      </w:r>
      <w:r w:rsidRPr="00415791">
        <w:rPr>
          <w:color w:val="auto"/>
          <w:sz w:val="28"/>
          <w:szCs w:val="28"/>
        </w:rPr>
        <w:t>1 202</w:t>
      </w:r>
      <w:r w:rsidR="00484FAF">
        <w:rPr>
          <w:color w:val="auto"/>
          <w:sz w:val="28"/>
          <w:szCs w:val="28"/>
        </w:rPr>
        <w:t>4</w:t>
      </w:r>
    </w:p>
    <w:p w14:paraId="6E2F9E71" w14:textId="77777777" w:rsidR="00B06EDA" w:rsidRDefault="00B06EDA" w:rsidP="00C6554A">
      <w:pPr>
        <w:pStyle w:val="Kontaktinformasjon"/>
        <w:rPr>
          <w:lang w:bidi="nb-NO"/>
        </w:rPr>
      </w:pPr>
    </w:p>
    <w:p w14:paraId="33DE4478" w14:textId="77777777" w:rsidR="00B06EDA" w:rsidRDefault="00B06EDA" w:rsidP="00C6554A">
      <w:pPr>
        <w:pStyle w:val="Kontaktinformasjon"/>
        <w:rPr>
          <w:lang w:bidi="nb-NO"/>
        </w:rPr>
      </w:pPr>
    </w:p>
    <w:p w14:paraId="70F58D54" w14:textId="77777777" w:rsidR="00B06EDA" w:rsidRDefault="00B06EDA" w:rsidP="00C6554A">
      <w:pPr>
        <w:pStyle w:val="Kontaktinformasjon"/>
        <w:rPr>
          <w:lang w:bidi="nb-NO"/>
        </w:rPr>
      </w:pPr>
    </w:p>
    <w:p w14:paraId="173BB246" w14:textId="77777777" w:rsidR="00B06EDA" w:rsidRDefault="00B06EDA" w:rsidP="00C6554A">
      <w:pPr>
        <w:pStyle w:val="Kontaktinformasjon"/>
        <w:rPr>
          <w:lang w:bidi="nb-NO"/>
        </w:rPr>
      </w:pPr>
    </w:p>
    <w:p w14:paraId="6832EA7D" w14:textId="77777777" w:rsidR="00B06EDA" w:rsidRDefault="00B06EDA" w:rsidP="00C6554A">
      <w:pPr>
        <w:pStyle w:val="Kontaktinformasjon"/>
        <w:rPr>
          <w:lang w:bidi="nb-NO"/>
        </w:rPr>
      </w:pPr>
    </w:p>
    <w:p w14:paraId="045AAD0F" w14:textId="77777777" w:rsidR="00B06EDA" w:rsidRDefault="00B06EDA" w:rsidP="00C6554A">
      <w:pPr>
        <w:pStyle w:val="Kontaktinformasjon"/>
        <w:rPr>
          <w:lang w:bidi="nb-NO"/>
        </w:rPr>
      </w:pPr>
    </w:p>
    <w:p w14:paraId="25ADBE4A" w14:textId="77777777" w:rsidR="00B06EDA" w:rsidRDefault="00B06EDA" w:rsidP="00C6554A">
      <w:pPr>
        <w:pStyle w:val="Kontaktinformasjon"/>
        <w:rPr>
          <w:lang w:bidi="nb-NO"/>
        </w:rPr>
      </w:pPr>
    </w:p>
    <w:p w14:paraId="1569EC4F" w14:textId="77777777" w:rsidR="00B06EDA" w:rsidRDefault="00B06EDA" w:rsidP="00C6554A">
      <w:pPr>
        <w:pStyle w:val="Kontaktinformasjon"/>
        <w:rPr>
          <w:lang w:bidi="nb-NO"/>
        </w:rPr>
      </w:pPr>
    </w:p>
    <w:p w14:paraId="1B9B5ADC" w14:textId="77777777" w:rsidR="00B06EDA" w:rsidRDefault="00B06EDA" w:rsidP="00C6554A">
      <w:pPr>
        <w:pStyle w:val="Kontaktinformasjon"/>
        <w:rPr>
          <w:lang w:bidi="nb-NO"/>
        </w:rPr>
      </w:pPr>
    </w:p>
    <w:p w14:paraId="31F95A54" w14:textId="77777777" w:rsidR="00B06EDA" w:rsidRDefault="00B06EDA" w:rsidP="00C6554A">
      <w:pPr>
        <w:pStyle w:val="Kontaktinformasjon"/>
        <w:rPr>
          <w:lang w:bidi="nb-NO"/>
        </w:rPr>
      </w:pPr>
    </w:p>
    <w:p w14:paraId="460B0907" w14:textId="77777777" w:rsidR="00B06EDA" w:rsidRDefault="00B06EDA" w:rsidP="00C6554A">
      <w:pPr>
        <w:pStyle w:val="Kontaktinformasjon"/>
        <w:rPr>
          <w:lang w:bidi="nb-NO"/>
        </w:rPr>
      </w:pPr>
    </w:p>
    <w:p w14:paraId="30663A72" w14:textId="77777777" w:rsidR="00B06EDA" w:rsidRDefault="00B06EDA" w:rsidP="00C6554A">
      <w:pPr>
        <w:pStyle w:val="Kontaktinformasjon"/>
        <w:rPr>
          <w:lang w:bidi="nb-NO"/>
        </w:rPr>
      </w:pPr>
    </w:p>
    <w:p w14:paraId="5CDCE647" w14:textId="77777777" w:rsidR="00B06EDA" w:rsidRDefault="00B06EDA" w:rsidP="00C6554A">
      <w:pPr>
        <w:pStyle w:val="Kontaktinformasjon"/>
        <w:rPr>
          <w:lang w:bidi="nb-NO"/>
        </w:rPr>
      </w:pPr>
    </w:p>
    <w:p w14:paraId="217B1AD8" w14:textId="77777777" w:rsidR="00B06EDA" w:rsidRDefault="00B06EDA" w:rsidP="00C6554A">
      <w:pPr>
        <w:pStyle w:val="Kontaktinformasjon"/>
        <w:rPr>
          <w:lang w:bidi="nb-NO"/>
        </w:rPr>
      </w:pPr>
    </w:p>
    <w:p w14:paraId="0AC19D46" w14:textId="77777777" w:rsidR="00B06EDA" w:rsidRDefault="00B06EDA" w:rsidP="00C6554A">
      <w:pPr>
        <w:pStyle w:val="Kontaktinformasjon"/>
        <w:rPr>
          <w:lang w:bidi="nb-NO"/>
        </w:rPr>
      </w:pPr>
    </w:p>
    <w:p w14:paraId="40BB40E0" w14:textId="77777777" w:rsidR="00B06EDA" w:rsidRDefault="00B06EDA" w:rsidP="00C6554A">
      <w:pPr>
        <w:pStyle w:val="Kontaktinformasjon"/>
        <w:rPr>
          <w:lang w:bidi="nb-NO"/>
        </w:rPr>
      </w:pPr>
    </w:p>
    <w:p w14:paraId="6AB49EEC" w14:textId="77777777" w:rsidR="00B06EDA" w:rsidRDefault="00B06EDA" w:rsidP="00C6554A">
      <w:pPr>
        <w:pStyle w:val="Kontaktinformasjon"/>
        <w:rPr>
          <w:lang w:bidi="nb-NO"/>
        </w:rPr>
      </w:pPr>
    </w:p>
    <w:p w14:paraId="2E41C3DD" w14:textId="77777777" w:rsidR="00B06EDA" w:rsidRDefault="00B06EDA" w:rsidP="00C6554A">
      <w:pPr>
        <w:pStyle w:val="Kontaktinformasjon"/>
        <w:rPr>
          <w:lang w:bidi="nb-NO"/>
        </w:rPr>
      </w:pPr>
    </w:p>
    <w:p w14:paraId="2C03BFFD" w14:textId="77777777" w:rsidR="00B06EDA" w:rsidRDefault="00B06EDA" w:rsidP="00C6554A">
      <w:pPr>
        <w:pStyle w:val="Kontaktinformasjon"/>
        <w:rPr>
          <w:lang w:bidi="nb-NO"/>
        </w:rPr>
      </w:pPr>
    </w:p>
    <w:p w14:paraId="26E92A6C" w14:textId="77777777" w:rsidR="00C6554A" w:rsidRPr="002F1F75" w:rsidRDefault="00B06EDA" w:rsidP="00B06EDA">
      <w:pPr>
        <w:pStyle w:val="Kontaktinformasjon"/>
        <w:jc w:val="left"/>
      </w:pPr>
      <w:r>
        <w:rPr>
          <w:noProof/>
          <w:lang w:eastAsia="nb-NO"/>
        </w:rPr>
        <w:drawing>
          <wp:inline distT="0" distB="0" distL="0" distR="0" wp14:anchorId="170C9C89" wp14:editId="59DDEE70">
            <wp:extent cx="3766656" cy="591424"/>
            <wp:effectExtent l="0" t="0" r="5715" b="0"/>
            <wp:docPr id="6" name="Bilde 6" descr="K:\MALER_logo etc\Hiof_logo_10cm_sv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LER_logo etc\Hiof_logo_10cm_svar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48" cy="59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54A" w:rsidRPr="002F1F75">
        <w:rPr>
          <w:lang w:bidi="nb-NO"/>
        </w:rPr>
        <w:br w:type="page"/>
      </w:r>
    </w:p>
    <w:p w14:paraId="5A0D3F15" w14:textId="77777777" w:rsidR="00C6554A" w:rsidRPr="00415791" w:rsidRDefault="00B06EDA" w:rsidP="00C6554A">
      <w:pPr>
        <w:pStyle w:val="Overskrift1"/>
        <w:rPr>
          <w:b/>
          <w:bCs/>
          <w:color w:val="003E75" w:themeColor="background2" w:themeShade="40"/>
          <w:sz w:val="48"/>
          <w:szCs w:val="48"/>
        </w:rPr>
      </w:pPr>
      <w:bookmarkStart w:id="0" w:name="_Toc164681935"/>
      <w:r w:rsidRPr="00415791">
        <w:rPr>
          <w:b/>
          <w:bCs/>
          <w:color w:val="003E75" w:themeColor="background2" w:themeShade="40"/>
          <w:sz w:val="48"/>
          <w:szCs w:val="48"/>
        </w:rPr>
        <w:lastRenderedPageBreak/>
        <w:t>INNLEDNING</w:t>
      </w:r>
      <w:bookmarkEnd w:id="0"/>
    </w:p>
    <w:p w14:paraId="4939FE44" w14:textId="77777777" w:rsid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</w:p>
    <w:p w14:paraId="67D2CB14" w14:textId="77777777" w:rsidR="00343FBE" w:rsidRPr="00B06EDA" w:rsidRDefault="00343FBE" w:rsidP="00343FBE">
      <w:pPr>
        <w:rPr>
          <w:rFonts w:ascii="Calibri" w:hAnsi="Calibri" w:cs="DIN-Medium"/>
          <w:color w:val="000000" w:themeColor="text1"/>
          <w:sz w:val="40"/>
          <w:szCs w:val="40"/>
        </w:rPr>
      </w:pPr>
      <w:r w:rsidRPr="00343FBE">
        <w:rPr>
          <w:rFonts w:ascii="Calibri" w:hAnsi="Calibri" w:cs="DIN-Medium"/>
          <w:color w:val="000000" w:themeColor="text1"/>
          <w:sz w:val="40"/>
          <w:szCs w:val="40"/>
        </w:rPr>
        <w:t>Ledelsen ved Høgskolen i Østfold, har et ansvar for at alle som studerer og jobber her har en god og sikker arbeidshverdag. HMS handler om gode rutiner og planer som er selve grunnmuren for å ha gode og trygge arbeidsforhold.</w:t>
      </w:r>
    </w:p>
    <w:p w14:paraId="300D6A88" w14:textId="77777777" w:rsidR="00B06EDA" w:rsidRP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</w:p>
    <w:p w14:paraId="0DBCA32C" w14:textId="77777777" w:rsid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  <w:r w:rsidRPr="00B06EDA">
        <w:rPr>
          <w:rFonts w:ascii="Calibri" w:hAnsi="Calibri" w:cs="DIN-Medium"/>
          <w:color w:val="000000" w:themeColor="text1"/>
          <w:sz w:val="40"/>
          <w:szCs w:val="40"/>
        </w:rPr>
        <w:t>Vi ber om at du setter deg inn i innholdet i håndboka, og aktivt</w:t>
      </w:r>
      <w:r>
        <w:rPr>
          <w:rFonts w:ascii="Calibri" w:hAnsi="Calibri" w:cs="DIN-Medium"/>
          <w:color w:val="000000" w:themeColor="text1"/>
          <w:sz w:val="40"/>
          <w:szCs w:val="40"/>
        </w:rPr>
        <w:t xml:space="preserve"> </w:t>
      </w:r>
      <w:r w:rsidRPr="00B06EDA">
        <w:rPr>
          <w:rFonts w:ascii="Calibri" w:hAnsi="Calibri" w:cs="DIN-Medium"/>
          <w:color w:val="000000" w:themeColor="text1"/>
          <w:sz w:val="40"/>
          <w:szCs w:val="40"/>
        </w:rPr>
        <w:t>bidrar til å skape trygge arbeidsplasser i våre organisasjoner.</w:t>
      </w:r>
    </w:p>
    <w:p w14:paraId="2694D7E5" w14:textId="77777777" w:rsidR="00343FBE" w:rsidRPr="00B06EDA" w:rsidRDefault="00343FBE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</w:p>
    <w:p w14:paraId="18CC9891" w14:textId="77777777" w:rsidR="00B06EDA" w:rsidRP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  <w:r w:rsidRPr="00B06EDA">
        <w:rPr>
          <w:rFonts w:ascii="Calibri" w:hAnsi="Calibri" w:cs="DIN-Medium"/>
          <w:color w:val="000000" w:themeColor="text1"/>
          <w:sz w:val="40"/>
          <w:szCs w:val="40"/>
        </w:rPr>
        <w:t>Lykke til og takk for hjelpen!</w:t>
      </w:r>
    </w:p>
    <w:p w14:paraId="7C05B462" w14:textId="77777777" w:rsid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</w:p>
    <w:p w14:paraId="01E61F46" w14:textId="77777777" w:rsid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</w:p>
    <w:p w14:paraId="69786B80" w14:textId="77777777" w:rsidR="00B06EDA" w:rsidRPr="00B06EDA" w:rsidRDefault="0078342E" w:rsidP="00B06EDA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Medium"/>
          <w:color w:val="000000" w:themeColor="text1"/>
          <w:sz w:val="40"/>
          <w:szCs w:val="40"/>
        </w:rPr>
      </w:pPr>
      <w:r>
        <w:rPr>
          <w:rFonts w:ascii="Calibri" w:hAnsi="Calibri" w:cs="DIN-Medium"/>
          <w:color w:val="000000" w:themeColor="text1"/>
          <w:sz w:val="40"/>
          <w:szCs w:val="40"/>
        </w:rPr>
        <w:t>Lars Petter</w:t>
      </w:r>
      <w:r w:rsidR="00CC116D">
        <w:rPr>
          <w:rFonts w:ascii="Calibri" w:hAnsi="Calibri" w:cs="DIN-Medium"/>
          <w:color w:val="000000" w:themeColor="text1"/>
          <w:sz w:val="40"/>
          <w:szCs w:val="40"/>
        </w:rPr>
        <w:t xml:space="preserve"> </w:t>
      </w:r>
      <w:proofErr w:type="spellStart"/>
      <w:r w:rsidR="00CC116D">
        <w:rPr>
          <w:rFonts w:ascii="Calibri" w:hAnsi="Calibri" w:cs="DIN-Medium"/>
          <w:color w:val="000000" w:themeColor="text1"/>
          <w:sz w:val="40"/>
          <w:szCs w:val="40"/>
        </w:rPr>
        <w:t>Jelsness</w:t>
      </w:r>
      <w:proofErr w:type="spellEnd"/>
      <w:r w:rsidR="00CC116D">
        <w:rPr>
          <w:rFonts w:ascii="Calibri" w:hAnsi="Calibri" w:cs="DIN-Medium"/>
          <w:color w:val="000000" w:themeColor="text1"/>
          <w:sz w:val="40"/>
          <w:szCs w:val="40"/>
        </w:rPr>
        <w:t xml:space="preserve"> Jørgensen</w:t>
      </w:r>
    </w:p>
    <w:p w14:paraId="4BC0F5BA" w14:textId="77777777" w:rsidR="00B06EDA" w:rsidRPr="00B06EDA" w:rsidRDefault="00B06EDA" w:rsidP="00B06EDA">
      <w:pPr>
        <w:autoSpaceDE w:val="0"/>
        <w:autoSpaceDN w:val="0"/>
        <w:adjustRightInd w:val="0"/>
        <w:spacing w:before="0" w:after="0" w:line="240" w:lineRule="auto"/>
        <w:rPr>
          <w:rFonts w:ascii="Calibri" w:eastAsia="DIN-Regular" w:hAnsi="Calibri" w:cs="DIN-Regular"/>
          <w:color w:val="000000" w:themeColor="text1"/>
          <w:sz w:val="40"/>
          <w:szCs w:val="40"/>
        </w:rPr>
      </w:pPr>
      <w:r w:rsidRPr="00B06EDA">
        <w:rPr>
          <w:rFonts w:ascii="Calibri" w:eastAsia="DIN-Regular" w:hAnsi="Calibri" w:cs="DIN-Regular"/>
          <w:color w:val="000000" w:themeColor="text1"/>
          <w:sz w:val="40"/>
          <w:szCs w:val="40"/>
        </w:rPr>
        <w:t>Rektor</w:t>
      </w:r>
    </w:p>
    <w:p w14:paraId="0E44FF75" w14:textId="77777777" w:rsidR="00343FBE" w:rsidRDefault="00343FBE" w:rsidP="00343FBE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  <w:r w:rsidRPr="008E2DDA">
        <w:rPr>
          <w:rFonts w:ascii="Calibri" w:eastAsia="DIN-Regular" w:hAnsi="Calibri" w:cs="DIN-Regular"/>
          <w:color w:val="000000" w:themeColor="text1"/>
          <w:sz w:val="40"/>
          <w:szCs w:val="40"/>
        </w:rPr>
        <w:t>H</w:t>
      </w:r>
      <w:r>
        <w:rPr>
          <w:rFonts w:ascii="Calibri" w:eastAsia="DIN-Regular" w:hAnsi="Calibri" w:cs="DIN-Regular"/>
          <w:color w:val="000000" w:themeColor="text1"/>
          <w:sz w:val="40"/>
          <w:szCs w:val="40"/>
        </w:rPr>
        <w:t>øgskolen i Østfold</w:t>
      </w:r>
    </w:p>
    <w:p w14:paraId="3CCDD631" w14:textId="77777777" w:rsidR="00B06EDA" w:rsidRDefault="00B06EDA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3F9EDF3B" w14:textId="77777777" w:rsidR="00B06EDA" w:rsidRDefault="00B06EDA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4CE6B492" w14:textId="77777777" w:rsidR="00B06EDA" w:rsidRDefault="00B06EDA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49AA3295" w14:textId="77777777" w:rsidR="00B06EDA" w:rsidRDefault="00B06EDA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40343322" w14:textId="77777777" w:rsidR="00675B1C" w:rsidRDefault="00675B1C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1ABAB7E1" w14:textId="77777777" w:rsidR="00675B1C" w:rsidRDefault="00675B1C" w:rsidP="00B06EDA">
      <w:pPr>
        <w:rPr>
          <w:rFonts w:ascii="Calibri" w:eastAsia="DIN-Regular" w:hAnsi="Calibri" w:cs="DIN-Regular"/>
          <w:color w:val="000000" w:themeColor="text1"/>
          <w:sz w:val="40"/>
          <w:szCs w:val="40"/>
        </w:rPr>
      </w:pPr>
    </w:p>
    <w:p w14:paraId="21636D66" w14:textId="7C9E0B8C" w:rsidR="00B06EDA" w:rsidRPr="00415791" w:rsidRDefault="00B06EDA" w:rsidP="00B06EDA">
      <w:pPr>
        <w:jc w:val="center"/>
        <w:rPr>
          <w:rFonts w:ascii="Calibri" w:hAnsi="Calibri" w:cs="DINCond-Bold"/>
          <w:b/>
          <w:bCs/>
          <w:color w:val="003E75" w:themeColor="background2" w:themeShade="40"/>
          <w:sz w:val="48"/>
          <w:szCs w:val="48"/>
        </w:rPr>
      </w:pPr>
      <w:r w:rsidRPr="00415791">
        <w:rPr>
          <w:rFonts w:ascii="Calibri" w:hAnsi="Calibri" w:cs="DINCond-Bold"/>
          <w:b/>
          <w:bCs/>
          <w:color w:val="003E75" w:themeColor="background2" w:themeShade="40"/>
          <w:sz w:val="48"/>
          <w:szCs w:val="48"/>
        </w:rPr>
        <w:t>HMS I LABORATORIE</w:t>
      </w:r>
      <w:r w:rsidR="00675B1C">
        <w:rPr>
          <w:rFonts w:ascii="Calibri" w:hAnsi="Calibri" w:cs="DINCond-Bold"/>
          <w:b/>
          <w:bCs/>
          <w:color w:val="003E75" w:themeColor="background2" w:themeShade="40"/>
          <w:sz w:val="48"/>
          <w:szCs w:val="48"/>
        </w:rPr>
        <w:t>T</w:t>
      </w:r>
    </w:p>
    <w:p w14:paraId="7E68B1C6" w14:textId="77777777" w:rsidR="006A3AF6" w:rsidRPr="00567A3C" w:rsidRDefault="006A3AF6" w:rsidP="006A3AF6">
      <w:pPr>
        <w:autoSpaceDE w:val="0"/>
        <w:autoSpaceDN w:val="0"/>
        <w:adjustRightInd w:val="0"/>
        <w:spacing w:before="72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HMS</w:t>
      </w:r>
      <w:r w:rsidRPr="00567A3C">
        <w:rPr>
          <w:rFonts w:ascii="MS Gothic" w:eastAsia="MS Gothic" w:hAnsi="MS Gothic" w:cs="MS Gothic" w:hint="eastAsia"/>
          <w:color w:val="000000" w:themeColor="text1"/>
          <w:sz w:val="34"/>
          <w:szCs w:val="34"/>
        </w:rPr>
        <w:t>‑</w:t>
      </w: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arbeidet reguleres av de til enhver tid gjeldende lover</w:t>
      </w:r>
    </w:p>
    <w:p w14:paraId="11790353" w14:textId="77777777" w:rsidR="006A3AF6" w:rsidRPr="00567A3C" w:rsidRDefault="006A3AF6" w:rsidP="006A3AF6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og forskrifter, samt sentrale og lokale bestemmelser. Med</w:t>
      </w:r>
    </w:p>
    <w:p w14:paraId="6A814D82" w14:textId="77777777" w:rsidR="006A3AF6" w:rsidRPr="00567A3C" w:rsidRDefault="006A3AF6" w:rsidP="006A3AF6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bestemmelser menes skrevne krav som skal etterleves.</w:t>
      </w:r>
    </w:p>
    <w:p w14:paraId="7D876391" w14:textId="77777777" w:rsidR="006A3AF6" w:rsidRPr="00567A3C" w:rsidRDefault="006A3AF6" w:rsidP="006A3AF6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Laboratorie- og verkstedhåndboka gjelder for alle</w:t>
      </w:r>
    </w:p>
    <w:p w14:paraId="4E03AEBB" w14:textId="77777777" w:rsidR="006A3AF6" w:rsidRPr="00567A3C" w:rsidRDefault="006A3AF6" w:rsidP="006A3AF6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enheter på høgskolen i østfold.</w:t>
      </w:r>
    </w:p>
    <w:p w14:paraId="7E531BEA" w14:textId="0DE55979" w:rsidR="006A3AF6" w:rsidRPr="00567A3C" w:rsidRDefault="006A3AF6" w:rsidP="006A3AF6">
      <w:pPr>
        <w:autoSpaceDE w:val="0"/>
        <w:autoSpaceDN w:val="0"/>
        <w:adjustRightInd w:val="0"/>
        <w:spacing w:before="24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• </w:t>
      </w:r>
      <w:r w:rsidR="00675B1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Sikkerhet- og førstehjelpshefte</w:t>
      </w:r>
      <w:r w:rsidR="00675B1C"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 kan lastes ne</w:t>
      </w:r>
      <w:r w:rsidR="00675B1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d fra </w:t>
      </w:r>
      <w:hyperlink r:id="rId12" w:history="1">
        <w:r w:rsidR="00484FAF" w:rsidRPr="002E3591">
          <w:rPr>
            <w:rStyle w:val="Hyperkobling"/>
            <w:rFonts w:ascii="Calibri Light" w:eastAsia="DIN-Regular" w:hAnsi="Calibri Light" w:cs="DIN-Regular"/>
            <w:sz w:val="34"/>
            <w:szCs w:val="34"/>
          </w:rPr>
          <w:t>https://www.hiof.no/om/hms/sikkerhet/laboratorium-og-verksted/studiested-fredrikstad/kjemilaboratorium/index.html</w:t>
        </w:r>
      </w:hyperlink>
      <w:r w:rsidR="00484FAF">
        <w:rPr>
          <w:rFonts w:ascii="Calibri Light" w:eastAsia="DIN-Regular" w:hAnsi="Calibri Light" w:cs="DIN-Regular"/>
          <w:color w:val="000000" w:themeColor="text1"/>
          <w:sz w:val="34"/>
          <w:szCs w:val="34"/>
        </w:rPr>
        <w:tab/>
      </w:r>
    </w:p>
    <w:p w14:paraId="5562D3FF" w14:textId="77777777" w:rsidR="006A3AF6" w:rsidRPr="00567A3C" w:rsidRDefault="006A3AF6" w:rsidP="006A3AF6">
      <w:pPr>
        <w:autoSpaceDE w:val="0"/>
        <w:autoSpaceDN w:val="0"/>
        <w:adjustRightInd w:val="0"/>
        <w:spacing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• Lokale bestemmelser ved enhetene. Enhetene kan i </w:t>
      </w:r>
    </w:p>
    <w:p w14:paraId="4B6BBE5E" w14:textId="65FB6658" w:rsidR="006A3AF6" w:rsidRPr="00567A3C" w:rsidRDefault="006A3AF6" w:rsidP="006A3AF6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   tillegg supplere h</w:t>
      </w:r>
      <w:r w:rsidR="00675B1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å</w:t>
      </w: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ndboka med lokalt utarbeidede</w:t>
      </w:r>
    </w:p>
    <w:p w14:paraId="7F730917" w14:textId="77777777" w:rsidR="006A3AF6" w:rsidRPr="00567A3C" w:rsidRDefault="006A3AF6" w:rsidP="006A3AF6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   bestemmelser. Disse publiseres lokalt på enhetenes</w:t>
      </w:r>
    </w:p>
    <w:p w14:paraId="7B30BB9A" w14:textId="77777777" w:rsidR="006A3AF6" w:rsidRPr="00567A3C" w:rsidRDefault="006A3AF6" w:rsidP="006A3AF6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   HMS nettsider</w:t>
      </w:r>
    </w:p>
    <w:p w14:paraId="1799F3B7" w14:textId="77777777" w:rsidR="006A3AF6" w:rsidRPr="00567A3C" w:rsidRDefault="006A3AF6" w:rsidP="006A3AF6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Bold"/>
          <w:b/>
          <w:bCs/>
          <w:color w:val="000000" w:themeColor="text1"/>
          <w:sz w:val="34"/>
          <w:szCs w:val="34"/>
        </w:rPr>
      </w:pPr>
    </w:p>
    <w:p w14:paraId="08277532" w14:textId="77777777" w:rsidR="006A3AF6" w:rsidRPr="00567A3C" w:rsidRDefault="006A3AF6" w:rsidP="006A3AF6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Bold"/>
          <w:b/>
          <w:bCs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Bold"/>
          <w:b/>
          <w:bCs/>
          <w:color w:val="000000" w:themeColor="text1"/>
          <w:sz w:val="34"/>
          <w:szCs w:val="34"/>
        </w:rPr>
        <w:t>Revisjon av denne håndboken</w:t>
      </w:r>
    </w:p>
    <w:p w14:paraId="3FAB1C5D" w14:textId="38CD271E" w:rsidR="00675B1C" w:rsidRPr="00FB1CAB" w:rsidRDefault="006A3AF6" w:rsidP="00675B1C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 w:themeColor="text1"/>
          <w:sz w:val="34"/>
          <w:szCs w:val="34"/>
        </w:rPr>
      </w:pP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Revisjon skal utføres annet hvert </w:t>
      </w:r>
      <w:r w:rsidR="00675B1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å</w:t>
      </w:r>
      <w:r w:rsidRPr="00567A3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r</w:t>
      </w:r>
      <w:r w:rsidRPr="00073F8B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. </w:t>
      </w:r>
      <w:r w:rsidR="00675B1C" w:rsidRPr="00FB1CAB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HMS kontakt ved </w:t>
      </w:r>
      <w:r w:rsidR="00675B1C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laboratoriet</w:t>
      </w:r>
    </w:p>
    <w:p w14:paraId="226C001E" w14:textId="6656CD81" w:rsidR="00675B1C" w:rsidRPr="00567A3C" w:rsidRDefault="00675B1C" w:rsidP="00675B1C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b/>
          <w:bCs/>
          <w:color w:val="000000" w:themeColor="text1"/>
          <w:sz w:val="34"/>
          <w:szCs w:val="34"/>
        </w:rPr>
      </w:pPr>
      <w:r w:rsidRPr="00FB1CAB"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sørger for revisjon i samarbeid med sin leder. Neste revisjon er </w:t>
      </w:r>
      <w:r>
        <w:rPr>
          <w:rFonts w:ascii="Calibri Light" w:eastAsia="DIN-Regular" w:hAnsi="Calibri Light" w:cs="DIN-Regular"/>
          <w:color w:val="000000" w:themeColor="text1"/>
          <w:sz w:val="34"/>
          <w:szCs w:val="34"/>
        </w:rPr>
        <w:t xml:space="preserve">våren </w:t>
      </w:r>
      <w:r w:rsidRPr="00FB1CAB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202</w:t>
      </w:r>
      <w:r w:rsidR="00484FAF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6</w:t>
      </w:r>
      <w:r w:rsidRPr="00FB1CAB">
        <w:rPr>
          <w:rFonts w:ascii="Calibri Light" w:eastAsia="DIN-Regular" w:hAnsi="Calibri Light" w:cs="DIN-Regular"/>
          <w:color w:val="000000" w:themeColor="text1"/>
          <w:sz w:val="34"/>
          <w:szCs w:val="34"/>
        </w:rPr>
        <w:t>.</w:t>
      </w:r>
    </w:p>
    <w:p w14:paraId="45D4DB77" w14:textId="244D3AB1" w:rsidR="00B06EDA" w:rsidRPr="00567A3C" w:rsidRDefault="00B06EDA" w:rsidP="00675B1C">
      <w:pPr>
        <w:autoSpaceDE w:val="0"/>
        <w:autoSpaceDN w:val="0"/>
        <w:adjustRightInd w:val="0"/>
        <w:spacing w:before="0" w:after="0" w:line="240" w:lineRule="auto"/>
        <w:rPr>
          <w:rFonts w:ascii="Calibri" w:hAnsi="Calibri"/>
          <w:color w:val="000000" w:themeColor="text1"/>
          <w:sz w:val="34"/>
          <w:szCs w:val="34"/>
        </w:rPr>
      </w:pPr>
    </w:p>
    <w:p w14:paraId="11F42CFD" w14:textId="77777777" w:rsidR="00B06EDA" w:rsidRPr="00567A3C" w:rsidRDefault="00B06EDA" w:rsidP="00B06EDA">
      <w:pPr>
        <w:rPr>
          <w:sz w:val="34"/>
          <w:szCs w:val="34"/>
        </w:rPr>
      </w:pPr>
    </w:p>
    <w:p w14:paraId="5F6EA7B2" w14:textId="77777777" w:rsidR="006A3AF6" w:rsidRDefault="006A3AF6" w:rsidP="00B06EDA">
      <w:pPr>
        <w:rPr>
          <w:sz w:val="34"/>
          <w:szCs w:val="34"/>
        </w:rPr>
      </w:pPr>
    </w:p>
    <w:p w14:paraId="332443F0" w14:textId="77777777" w:rsidR="00567A3C" w:rsidRDefault="00567A3C" w:rsidP="00B06EDA">
      <w:pPr>
        <w:rPr>
          <w:sz w:val="34"/>
          <w:szCs w:val="34"/>
        </w:rPr>
      </w:pPr>
      <w:r>
        <w:rPr>
          <w:sz w:val="34"/>
          <w:szCs w:val="34"/>
        </w:rPr>
        <w:br w:type="page"/>
      </w:r>
    </w:p>
    <w:sdt>
      <w:sdtPr>
        <w:rPr>
          <w:rFonts w:asciiTheme="minorHAnsi" w:eastAsiaTheme="minorHAnsi" w:hAnsiTheme="minorHAnsi" w:cstheme="minorBidi"/>
          <w:color w:val="595959" w:themeColor="text1" w:themeTint="A6"/>
          <w:sz w:val="22"/>
          <w:szCs w:val="22"/>
          <w:lang w:eastAsia="en-US"/>
        </w:rPr>
        <w:id w:val="141582263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4F13B9" w14:textId="77777777" w:rsidR="006A3AF6" w:rsidRPr="00415791" w:rsidRDefault="006A3AF6">
          <w:pPr>
            <w:pStyle w:val="Overskriftforinnholdsfortegnelse"/>
            <w:rPr>
              <w:rFonts w:ascii="Calibri" w:hAnsi="Calibri"/>
              <w:b/>
              <w:bCs/>
              <w:color w:val="003E75" w:themeColor="background2" w:themeShade="40"/>
              <w:sz w:val="48"/>
              <w:szCs w:val="48"/>
            </w:rPr>
          </w:pPr>
          <w:r w:rsidRPr="00415791">
            <w:rPr>
              <w:rFonts w:ascii="Calibri" w:hAnsi="Calibri"/>
              <w:b/>
              <w:bCs/>
              <w:color w:val="003E75" w:themeColor="background2" w:themeShade="40"/>
              <w:sz w:val="48"/>
              <w:szCs w:val="48"/>
            </w:rPr>
            <w:t>Innholdsfortegnelse</w:t>
          </w:r>
        </w:p>
        <w:p w14:paraId="3526533D" w14:textId="5F77B167" w:rsidR="00660C1D" w:rsidRDefault="006A3AF6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4681935" w:history="1">
            <w:r w:rsidR="00660C1D" w:rsidRPr="00540594">
              <w:rPr>
                <w:rStyle w:val="Hyperkobling"/>
                <w:b/>
                <w:bCs/>
                <w:noProof/>
              </w:rPr>
              <w:t>INNLEDNING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_Toc164681935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1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1A54223B" w14:textId="3B155B5A" w:rsidR="00660C1D" w:rsidRDefault="00484FAF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36" w:history="1">
            <w:r w:rsidR="00660C1D" w:rsidRPr="00540594">
              <w:rPr>
                <w:rStyle w:val="Hyperkobling"/>
                <w:rFonts w:ascii="Calibri" w:hAnsi="Calibri"/>
                <w:b/>
                <w:bCs/>
                <w:noProof/>
              </w:rPr>
              <w:t>ANSVAR OG OPPGAVER HMS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_Toc164681936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5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28B1E775" w14:textId="6B0AB228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37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1.1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INSTITUTTLEDER/UNDERVISNINGSLEDER`S ANSVAR OG OPPGAVER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_Toc164681937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6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4C094BEB" w14:textId="413CF164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38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  <w:w w:val="95"/>
              </w:rPr>
              <w:t>1.2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  <w:w w:val="95"/>
              </w:rPr>
              <w:t>ANSATTES OG STUDENTERS ANSVAR OG OPPGAVER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_Toc164681938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7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1BB25D1A" w14:textId="5F295484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39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1.3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BYGNINGSMESSIG DRIFTSPERSONELL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_Toc164681939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8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24AA630C" w14:textId="0255E20B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40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1.4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ANSATTE SOM HAR TIL OPPGAVE Å LEDE ANDRE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_Toc164681940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9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37A68A78" w14:textId="1470E10C" w:rsidR="00660C1D" w:rsidRDefault="00484FAF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41" w:history="1">
            <w:r w:rsidR="00660C1D" w:rsidRPr="00540594">
              <w:rPr>
                <w:rStyle w:val="Hyperkobling"/>
                <w:rFonts w:ascii="Calibri" w:hAnsi="Calibri"/>
                <w:b/>
                <w:bCs/>
                <w:noProof/>
              </w:rPr>
              <w:t>GENERELT OM SIKKERHET I LABORATORIER OG VERKSTEDER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_Toc164681941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10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0B1ADF89" w14:textId="44F1447F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42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2.1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GENERELLE HMS BESTEMMELSER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_Toc164681942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11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20FE3841" w14:textId="5A57ED7C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43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2.2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OPPLÆRING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_Toc164681943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11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53C0D2E7" w14:textId="1001ED1C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44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2.3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KOMPLEKST OG/ ELLER FARLIG UTSTYR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_Toc164681944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12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2767D816" w14:textId="16B52004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45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2.4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FELTARBEIDE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_Toc164681945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12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55D99A9C" w14:textId="282D097C" w:rsidR="00660C1D" w:rsidRDefault="00484FAF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46" w:history="1">
            <w:r w:rsidR="00660C1D" w:rsidRPr="00540594">
              <w:rPr>
                <w:rStyle w:val="Hyperkobling"/>
                <w:rFonts w:ascii="Calibri" w:hAnsi="Calibri"/>
                <w:b/>
                <w:bCs/>
                <w:noProof/>
              </w:rPr>
              <w:t>RISIKOVURDERING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_Toc164681946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13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180D2B9D" w14:textId="2B64D5E0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47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3.1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GENERELT OM RISIKOVURDERING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_Toc164681947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14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4C4EF0D0" w14:textId="5DFD9797" w:rsidR="00660C1D" w:rsidRDefault="00484FAF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48" w:history="1">
            <w:r w:rsidR="00660C1D" w:rsidRPr="00540594">
              <w:rPr>
                <w:rStyle w:val="Hyperkobling"/>
                <w:rFonts w:ascii="Calibri" w:hAnsi="Calibri"/>
                <w:b/>
                <w:bCs/>
                <w:noProof/>
              </w:rPr>
              <w:t>VERNEUTSTYR OG FAREMERKING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_Toc164681948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15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0B79400B" w14:textId="28237BDC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49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4.1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GENERELLE BESTEMMELSER VERNEUTSTYR OG FAREMERKING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_Toc164681949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16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459AAFBA" w14:textId="0AAE3879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50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4.2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PERSONLIG VERNEUTSTYR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_Toc164681950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17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5A544238" w14:textId="7101D4F4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51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4.3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HMS NETT SIDER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_Toc164681951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19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6D7D3B67" w14:textId="62D6E6DB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52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4.4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FORSØK PÅGÅR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_Toc164681952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19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785CCF2F" w14:textId="41613240" w:rsidR="00660C1D" w:rsidRDefault="00484FAF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53" w:history="1">
            <w:r w:rsidR="00660C1D" w:rsidRPr="00540594">
              <w:rPr>
                <w:rStyle w:val="Hyperkobling"/>
                <w:rFonts w:ascii="Calibri" w:hAnsi="Calibri"/>
                <w:b/>
                <w:bCs/>
                <w:noProof/>
              </w:rPr>
              <w:t>FØRSTEHJELP OG HÅNDTERING VED ULYKKER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_Toc164681953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20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1B852627" w14:textId="4C7A6DFF" w:rsidR="00660C1D" w:rsidRDefault="00484FAF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54" w:history="1">
            <w:r w:rsidR="00660C1D" w:rsidRPr="00540594">
              <w:rPr>
                <w:rStyle w:val="Hyperkobling"/>
                <w:rFonts w:ascii="Calibri" w:hAnsi="Calibri"/>
                <w:b/>
                <w:bCs/>
                <w:noProof/>
              </w:rPr>
              <w:t>BRANN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_Toc164681954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24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5E15652E" w14:textId="510B548F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55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6.1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GENERELLE BESTEMMELSER VED BRANN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_Toc164681955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25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75D78CB2" w14:textId="45A3C4A1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56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6.2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EVAKUREING VED BRANNALARM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_Toc164681956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26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693D7396" w14:textId="41F49BFD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57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6.3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SLUKKING AV BRANN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_Toc164681957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26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7588231F" w14:textId="52270A9C" w:rsidR="00660C1D" w:rsidRDefault="00484FAF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58" w:history="1">
            <w:r w:rsidR="00660C1D" w:rsidRPr="00540594">
              <w:rPr>
                <w:rStyle w:val="Hyperkobling"/>
                <w:rFonts w:ascii="Calibri" w:hAnsi="Calibri"/>
                <w:b/>
                <w:bCs/>
                <w:noProof/>
              </w:rPr>
              <w:t>UTSTYR OG TEKNISKE HJELPEMIDLER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_Toc164681958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28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02B8501B" w14:textId="36BEFBBA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59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7.1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GENERELLE SIKKERHETSBESTEMMELSER FOR UTSTYR OG MASKINER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_Toc164681959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29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73E5C863" w14:textId="1483A071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60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7.2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AVTREKKSSKAP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_Toc164681960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29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51458117" w14:textId="60434A94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61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7.3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TRYKKAPPARATUR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_Toc164681961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31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72763B53" w14:textId="42F9BA08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noProof/>
            </w:rPr>
          </w:pPr>
          <w:hyperlink w:anchor="_Toc164681962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7.4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GLASSAPPRATUR MED TRYKK ELLER VAKUUM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_Toc164681962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32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157CEF91" w14:textId="26916E54" w:rsidR="00880A7D" w:rsidRDefault="00484FAF" w:rsidP="00880A7D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58" w:history="1">
            <w:r w:rsidR="00880A7D">
              <w:rPr>
                <w:rStyle w:val="Hyperkobling"/>
                <w:rFonts w:ascii="Calibri" w:hAnsi="Calibri"/>
                <w:b/>
                <w:bCs/>
                <w:noProof/>
              </w:rPr>
              <w:t xml:space="preserve">KJEMIKALIER </w:t>
            </w:r>
            <w:r w:rsidR="00880A7D" w:rsidRPr="00540594">
              <w:rPr>
                <w:rStyle w:val="Hyperkobling"/>
                <w:rFonts w:ascii="Calibri" w:hAnsi="Calibri"/>
                <w:b/>
                <w:bCs/>
                <w:noProof/>
              </w:rPr>
              <w:t xml:space="preserve">OG </w:t>
            </w:r>
            <w:r w:rsidR="00880A7D">
              <w:rPr>
                <w:rStyle w:val="Hyperkobling"/>
                <w:rFonts w:ascii="Calibri" w:hAnsi="Calibri"/>
                <w:b/>
                <w:bCs/>
                <w:noProof/>
              </w:rPr>
              <w:t>FARLIGE STOFFER</w:t>
            </w:r>
            <w:r w:rsidR="00880A7D">
              <w:rPr>
                <w:noProof/>
                <w:webHidden/>
              </w:rPr>
              <w:tab/>
              <w:t>33</w:t>
            </w:r>
          </w:hyperlink>
        </w:p>
        <w:p w14:paraId="3CCED58A" w14:textId="0A7B102B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63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8.1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GENERELLE SIKKERHETSBESTEMMELSER FOR KJEMIKALIER OG FARLIGE STOFFER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_Toc164681963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34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65E2E8AC" w14:textId="587A7F4B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64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8.2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KRAV TIL LAGRING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_Toc164681964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35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4D04EAA5" w14:textId="635AE387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65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8.3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HÅNDTERING AV ETSENDE, BRANNFARLIGE, EKSPLOSIVE STOFFER OG GASSER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_Toc164681965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36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50AAA5D0" w14:textId="51A925E0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66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8.4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SIKKERHETSDATABLAD - STOFFKARTOTEK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_Toc164681966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40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3DA80FA7" w14:textId="3549D41B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67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8.5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FORBEREDELSER OG INNKJØP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_Toc164681967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41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736D5381" w14:textId="7A226CAC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68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8.6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GENERELT OM HÅNDTERING AV FARLIG AVFALL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_Toc164681968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41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442973E6" w14:textId="23F287B2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69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8.7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AVFALLSFRAKSJONER – KJEMIKALIER OG FARLIGE STOFFER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_Toc164681969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42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05501819" w14:textId="249BF8F0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70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8.8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AVHENDING OG DEKLARERING AV FARLIG AVFALL (FAST OG FLYTENDE)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_Toc164681970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43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6CB92CE1" w14:textId="02D4BCC9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71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8.9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FARESYMBOLER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_Toc164681971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44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16FB9D9D" w14:textId="2F7BBCB2" w:rsidR="00660C1D" w:rsidRDefault="00484FAF">
          <w:pPr>
            <w:pStyle w:val="INNH1"/>
            <w:tabs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72" w:history="1">
            <w:r w:rsidR="00660C1D" w:rsidRPr="00540594">
              <w:rPr>
                <w:rStyle w:val="Hyperkobling"/>
                <w:rFonts w:ascii="Calibri" w:hAnsi="Calibri"/>
                <w:b/>
                <w:bCs/>
                <w:noProof/>
              </w:rPr>
              <w:t>SÆRLIGE HMS-FORHOLD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_Toc164681972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45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4DDA5CD6" w14:textId="6E472F98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73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9.1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TILRETTELEGGING AV ARBEID VED GRAVIDITET OG AMMING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_Toc164681973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46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4D285E8D" w14:textId="359B9553" w:rsidR="00660C1D" w:rsidRDefault="00484FAF">
          <w:pPr>
            <w:pStyle w:val="INNH2"/>
            <w:tabs>
              <w:tab w:val="left" w:pos="960"/>
              <w:tab w:val="right" w:leader="dot" w:pos="9629"/>
            </w:tabs>
            <w:rPr>
              <w:rFonts w:eastAsiaTheme="minorEastAsia"/>
              <w:noProof/>
              <w:color w:val="auto"/>
              <w:kern w:val="2"/>
              <w:sz w:val="24"/>
              <w:szCs w:val="24"/>
              <w:lang w:eastAsia="nb-NO"/>
              <w14:ligatures w14:val="standardContextual"/>
            </w:rPr>
          </w:pPr>
          <w:hyperlink w:anchor="_Toc164681974" w:history="1"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9.2</w:t>
            </w:r>
            <w:r w:rsidR="00660C1D">
              <w:rPr>
                <w:rFonts w:eastAsiaTheme="minorEastAsia"/>
                <w:noProof/>
                <w:color w:val="auto"/>
                <w:kern w:val="2"/>
                <w:sz w:val="24"/>
                <w:szCs w:val="24"/>
                <w:lang w:eastAsia="nb-NO"/>
                <w14:ligatures w14:val="standardContextual"/>
              </w:rPr>
              <w:tab/>
            </w:r>
            <w:r w:rsidR="00660C1D" w:rsidRPr="00540594">
              <w:rPr>
                <w:rStyle w:val="Hyperkobling"/>
                <w:rFonts w:ascii="Calibri" w:hAnsi="Calibri" w:cs="DINCond-Bold"/>
                <w:b/>
                <w:bCs/>
                <w:noProof/>
              </w:rPr>
              <w:t>ERGONOMI – TILRETTELEGGING</w:t>
            </w:r>
            <w:r w:rsidR="00660C1D">
              <w:rPr>
                <w:noProof/>
                <w:webHidden/>
              </w:rPr>
              <w:tab/>
            </w:r>
            <w:r w:rsidR="00660C1D">
              <w:rPr>
                <w:noProof/>
                <w:webHidden/>
              </w:rPr>
              <w:fldChar w:fldCharType="begin"/>
            </w:r>
            <w:r w:rsidR="00660C1D">
              <w:rPr>
                <w:noProof/>
                <w:webHidden/>
              </w:rPr>
              <w:instrText xml:space="preserve"> PAGEREF _Toc164681974 \h </w:instrText>
            </w:r>
            <w:r w:rsidR="00660C1D">
              <w:rPr>
                <w:noProof/>
                <w:webHidden/>
              </w:rPr>
            </w:r>
            <w:r w:rsidR="00660C1D">
              <w:rPr>
                <w:noProof/>
                <w:webHidden/>
              </w:rPr>
              <w:fldChar w:fldCharType="separate"/>
            </w:r>
            <w:r w:rsidR="00660C1D">
              <w:rPr>
                <w:noProof/>
                <w:webHidden/>
              </w:rPr>
              <w:t>48</w:t>
            </w:r>
            <w:r w:rsidR="00660C1D">
              <w:rPr>
                <w:noProof/>
                <w:webHidden/>
              </w:rPr>
              <w:fldChar w:fldCharType="end"/>
            </w:r>
          </w:hyperlink>
        </w:p>
        <w:p w14:paraId="566C87C8" w14:textId="20C014C7" w:rsidR="006A3AF6" w:rsidRDefault="006A3AF6">
          <w:r>
            <w:rPr>
              <w:b/>
              <w:bCs/>
            </w:rPr>
            <w:fldChar w:fldCharType="end"/>
          </w:r>
        </w:p>
      </w:sdtContent>
    </w:sdt>
    <w:p w14:paraId="1CA1EF7B" w14:textId="77777777" w:rsidR="006A3AF6" w:rsidRDefault="006A3AF6" w:rsidP="00B06EDA"/>
    <w:p w14:paraId="0B6D03C6" w14:textId="77777777" w:rsidR="006A3AF6" w:rsidRDefault="006A3AF6" w:rsidP="00B06EDA"/>
    <w:p w14:paraId="70367E58" w14:textId="77777777" w:rsidR="006A3AF6" w:rsidRDefault="006A3AF6" w:rsidP="00B06EDA"/>
    <w:p w14:paraId="7599F7BE" w14:textId="77777777" w:rsidR="006A3AF6" w:rsidRDefault="006A3AF6" w:rsidP="00B06EDA"/>
    <w:p w14:paraId="2EC224F1" w14:textId="77777777" w:rsidR="006A3AF6" w:rsidRDefault="006A3AF6" w:rsidP="00B06EDA"/>
    <w:p w14:paraId="69100133" w14:textId="77777777" w:rsidR="006A3AF6" w:rsidRDefault="006A3AF6" w:rsidP="00B06EDA"/>
    <w:p w14:paraId="260ADE97" w14:textId="77777777" w:rsidR="006A3AF6" w:rsidRDefault="006A3AF6" w:rsidP="00B06EDA"/>
    <w:p w14:paraId="0A0A1143" w14:textId="77777777" w:rsidR="006A3AF6" w:rsidRDefault="006A3AF6" w:rsidP="00B06EDA"/>
    <w:p w14:paraId="3F44F8FA" w14:textId="77777777" w:rsidR="006A3AF6" w:rsidRDefault="006A3AF6" w:rsidP="00B06EDA"/>
    <w:p w14:paraId="54106D27" w14:textId="77777777" w:rsidR="006A3AF6" w:rsidRDefault="006A3AF6" w:rsidP="00B06EDA"/>
    <w:p w14:paraId="1538654F" w14:textId="77777777" w:rsidR="00A20AAC" w:rsidRDefault="00A20AAC" w:rsidP="00B06EDA">
      <w:r>
        <w:br w:type="page"/>
      </w:r>
    </w:p>
    <w:p w14:paraId="2F935002" w14:textId="77777777" w:rsidR="006A3AF6" w:rsidRPr="00415791" w:rsidRDefault="00507008" w:rsidP="00B06EDA">
      <w:pPr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r w:rsidRPr="00415791"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lastRenderedPageBreak/>
        <w:t>1</w:t>
      </w:r>
    </w:p>
    <w:p w14:paraId="41711B11" w14:textId="77777777" w:rsidR="00507008" w:rsidRPr="00415791" w:rsidRDefault="00507008" w:rsidP="00415791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1" w:name="_Toc164681936"/>
      <w:r w:rsidRPr="00415791"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ANSVAR OG OPPGAVER HMS</w:t>
      </w:r>
      <w:bookmarkEnd w:id="1"/>
    </w:p>
    <w:p w14:paraId="2B2839D0" w14:textId="77777777" w:rsidR="00507008" w:rsidRDefault="00507008" w:rsidP="00507008"/>
    <w:p w14:paraId="413EA3D9" w14:textId="77777777" w:rsidR="00507008" w:rsidRDefault="00507008" w:rsidP="00507008"/>
    <w:p w14:paraId="1B209A05" w14:textId="77777777" w:rsidR="00507008" w:rsidRDefault="00507008" w:rsidP="00507008"/>
    <w:p w14:paraId="4CC171A8" w14:textId="77777777" w:rsidR="00507008" w:rsidRDefault="00507008" w:rsidP="00507008"/>
    <w:p w14:paraId="34320A95" w14:textId="77777777" w:rsidR="00507008" w:rsidRDefault="00507008" w:rsidP="00507008"/>
    <w:p w14:paraId="7ECCB3B7" w14:textId="77777777" w:rsidR="00507008" w:rsidRDefault="00507008" w:rsidP="00507008"/>
    <w:p w14:paraId="0E177F86" w14:textId="77777777" w:rsidR="00507008" w:rsidRPr="00507008" w:rsidRDefault="00415791" w:rsidP="00507008">
      <w:r>
        <w:rPr>
          <w:noProof/>
        </w:rPr>
        <w:drawing>
          <wp:inline distT="0" distB="0" distL="0" distR="0" wp14:anchorId="32112125" wp14:editId="025E05DF">
            <wp:extent cx="2958465" cy="2076051"/>
            <wp:effectExtent l="0" t="0" r="0" b="635"/>
            <wp:docPr id="8" name="Bilde 8" descr="OM OSS | alltidhmskurs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M OSS | alltidhmskurs.n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93" cy="209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3FDE3" w14:textId="77777777" w:rsidR="006A3AF6" w:rsidRDefault="006A3AF6" w:rsidP="00B06EDA"/>
    <w:p w14:paraId="00AFCEE0" w14:textId="77777777" w:rsidR="006A3AF6" w:rsidRDefault="006A3AF6" w:rsidP="00B06EDA">
      <w:pPr>
        <w:rPr>
          <w:noProof/>
        </w:rPr>
      </w:pPr>
    </w:p>
    <w:p w14:paraId="73A01FF1" w14:textId="77777777" w:rsidR="00415791" w:rsidRDefault="00415791" w:rsidP="00B06EDA">
      <w:pPr>
        <w:rPr>
          <w:noProof/>
        </w:rPr>
      </w:pPr>
    </w:p>
    <w:p w14:paraId="60F66613" w14:textId="77777777" w:rsidR="00415791" w:rsidRDefault="00415791" w:rsidP="00B06EDA">
      <w:pPr>
        <w:rPr>
          <w:noProof/>
        </w:rPr>
      </w:pPr>
    </w:p>
    <w:p w14:paraId="67B6C024" w14:textId="77777777" w:rsidR="00415791" w:rsidRDefault="00415791" w:rsidP="00B06EDA">
      <w:pPr>
        <w:rPr>
          <w:noProof/>
        </w:rPr>
      </w:pPr>
    </w:p>
    <w:p w14:paraId="68F60BBA" w14:textId="52809EC1" w:rsidR="00415791" w:rsidRDefault="009D71CD" w:rsidP="00415791">
      <w:pPr>
        <w:pStyle w:val="Overskrift2"/>
        <w:numPr>
          <w:ilvl w:val="1"/>
          <w:numId w:val="16"/>
        </w:numPr>
        <w:rPr>
          <w:rFonts w:ascii="Calibri" w:hAnsi="Calibri" w:cs="DINCond-Bold"/>
          <w:b/>
          <w:bCs/>
          <w:color w:val="003E75" w:themeColor="background2" w:themeShade="40"/>
          <w:sz w:val="44"/>
          <w:szCs w:val="44"/>
        </w:rPr>
      </w:pPr>
      <w:bookmarkStart w:id="2" w:name="_Toc164681937"/>
      <w:r w:rsidRPr="00E86B30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 xml:space="preserve">INSTITUTTLEDER/undervisningsleder`s </w:t>
      </w:r>
      <w:r w:rsidR="00415791" w:rsidRPr="00415791">
        <w:rPr>
          <w:rFonts w:ascii="Calibri" w:hAnsi="Calibri" w:cs="DINCond-Bold"/>
          <w:b/>
          <w:bCs/>
          <w:color w:val="003E75" w:themeColor="background2" w:themeShade="40"/>
          <w:sz w:val="44"/>
          <w:szCs w:val="44"/>
        </w:rPr>
        <w:t>ansvar og oppgaver</w:t>
      </w:r>
      <w:bookmarkEnd w:id="2"/>
    </w:p>
    <w:p w14:paraId="422CD8EE" w14:textId="7641592D" w:rsidR="00415791" w:rsidRPr="00A20AAC" w:rsidRDefault="00C77C5E" w:rsidP="00415791">
      <w:pPr>
        <w:autoSpaceDE w:val="0"/>
        <w:autoSpaceDN w:val="0"/>
        <w:adjustRightInd w:val="0"/>
        <w:spacing w:before="48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E86B30">
        <w:rPr>
          <w:rFonts w:ascii="Calibri Light" w:eastAsia="DIN-Regular" w:hAnsi="Calibri Light" w:cs="DIN-Regular"/>
          <w:color w:val="auto"/>
          <w:sz w:val="34"/>
          <w:szCs w:val="34"/>
        </w:rPr>
        <w:t xml:space="preserve">Instituttleder/undervisningsleder </w:t>
      </w:r>
      <w:r w:rsidR="00415791" w:rsidRPr="00A20AAC">
        <w:rPr>
          <w:rFonts w:ascii="Calibri Light" w:eastAsia="DIN-Regular" w:hAnsi="Calibri Light" w:cs="DIN-Regular"/>
          <w:color w:val="auto"/>
          <w:sz w:val="34"/>
          <w:szCs w:val="34"/>
        </w:rPr>
        <w:t>skal sørge for at alle HMS-bestemmelser gjøres kjent, og følges av alle ansatte, innleid personell, besøkende og studenter.</w:t>
      </w:r>
    </w:p>
    <w:p w14:paraId="03619BC6" w14:textId="77777777" w:rsidR="001B793D" w:rsidRPr="00A20AAC" w:rsidRDefault="001B793D" w:rsidP="001B793D">
      <w:pPr>
        <w:autoSpaceDE w:val="0"/>
        <w:autoSpaceDN w:val="0"/>
        <w:adjustRightInd w:val="0"/>
        <w:spacing w:before="360" w:after="0" w:line="240" w:lineRule="auto"/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</w:pPr>
      <w:bookmarkStart w:id="3" w:name="_Hlk122436536"/>
      <w:r w:rsidRPr="00A20AAC"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Dette innebærer å sørge for at:</w:t>
      </w:r>
    </w:p>
    <w:p w14:paraId="52A19B4C" w14:textId="77777777" w:rsidR="001B793D" w:rsidRPr="00A20AAC" w:rsidRDefault="001B793D" w:rsidP="001B793D">
      <w:pPr>
        <w:pStyle w:val="Listeavsnitt"/>
        <w:autoSpaceDE w:val="0"/>
        <w:autoSpaceDN w:val="0"/>
        <w:adjustRightInd w:val="0"/>
        <w:spacing w:before="60" w:after="0" w:line="240" w:lineRule="auto"/>
        <w:ind w:left="284" w:right="-142" w:hanging="284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HMS 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bestemmelsene ved HiØ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etterleve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>s</w:t>
      </w:r>
    </w:p>
    <w:p w14:paraId="1CCF9E6F" w14:textId="77777777" w:rsidR="001B793D" w:rsidRDefault="001B793D" w:rsidP="001B793D">
      <w:pPr>
        <w:pStyle w:val="Listeavsnitt"/>
        <w:autoSpaceDE w:val="0"/>
        <w:autoSpaceDN w:val="0"/>
        <w:adjustRightInd w:val="0"/>
        <w:spacing w:before="60" w:after="0" w:line="240" w:lineRule="auto"/>
        <w:ind w:left="284" w:right="-142" w:hanging="284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Lokale bestemmelser utarbeides</w:t>
      </w:r>
    </w:p>
    <w:p w14:paraId="63FDCA69" w14:textId="77777777" w:rsidR="001B793D" w:rsidRPr="0057628F" w:rsidRDefault="001B793D" w:rsidP="001B793D">
      <w:pPr>
        <w:pStyle w:val="Listeavsnitt"/>
        <w:numPr>
          <w:ilvl w:val="0"/>
          <w:numId w:val="30"/>
        </w:numPr>
        <w:autoSpaceDE w:val="0"/>
        <w:autoSpaceDN w:val="0"/>
        <w:adjustRightInd w:val="0"/>
        <w:spacing w:before="60" w:after="0" w:line="240" w:lineRule="auto"/>
        <w:ind w:left="284" w:right="-142" w:hanging="284"/>
        <w:rPr>
          <w:rFonts w:ascii="Calibri Light" w:eastAsia="DIN-Regular" w:hAnsi="Calibri Light" w:cs="DIN-Regular"/>
          <w:color w:val="auto"/>
          <w:sz w:val="28"/>
          <w:szCs w:val="28"/>
        </w:rPr>
      </w:pP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Alle </w:t>
      </w:r>
      <w:r w:rsidRPr="0057628F">
        <w:rPr>
          <w:rFonts w:ascii="Calibri Light" w:eastAsia="DIN-Regular" w:hAnsi="Calibri Light" w:cs="DIN-Regular"/>
          <w:color w:val="auto"/>
          <w:sz w:val="34"/>
          <w:szCs w:val="34"/>
        </w:rPr>
        <w:t>studenter skal gjennomføre digital HMS opplæring før de starter opp arbeid på laboratorier og verksteder</w:t>
      </w:r>
    </w:p>
    <w:p w14:paraId="1A4AFFEE" w14:textId="77777777" w:rsidR="001B793D" w:rsidRPr="0057628F" w:rsidRDefault="001B793D" w:rsidP="001B793D">
      <w:pPr>
        <w:pStyle w:val="Listeavsnitt"/>
        <w:autoSpaceDE w:val="0"/>
        <w:autoSpaceDN w:val="0"/>
        <w:adjustRightInd w:val="0"/>
        <w:spacing w:before="60" w:after="0" w:line="240" w:lineRule="auto"/>
        <w:ind w:left="284" w:right="-142" w:hanging="284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Opplæring gjennomføres og dokumenteres</w:t>
      </w:r>
    </w:p>
    <w:p w14:paraId="4A490283" w14:textId="77777777" w:rsidR="001B793D" w:rsidRDefault="001B793D" w:rsidP="001B793D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U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>ønskede hendelser (ulykker, nestenulykker og farlige</w:t>
      </w:r>
    </w:p>
    <w:p w14:paraId="6DF22624" w14:textId="77777777" w:rsidR="001B793D" w:rsidRPr="00426DF6" w:rsidRDefault="001B793D" w:rsidP="001B793D">
      <w:pPr>
        <w:pStyle w:val="Listeavsnitt"/>
        <w:autoSpaceDE w:val="0"/>
        <w:autoSpaceDN w:val="0"/>
        <w:adjustRightInd w:val="0"/>
        <w:spacing w:before="60" w:after="0" w:line="240" w:lineRule="auto"/>
        <w:ind w:left="284"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426DF6">
        <w:rPr>
          <w:rFonts w:ascii="Calibri Light" w:eastAsia="DIN-Regular" w:hAnsi="Calibri Light" w:cs="DIN-Regular"/>
          <w:color w:val="auto"/>
          <w:sz w:val="34"/>
          <w:szCs w:val="34"/>
        </w:rPr>
        <w:t xml:space="preserve">forhold) varsles, meldes og følges opp via </w:t>
      </w:r>
      <w:hyperlink r:id="rId14" w:history="1">
        <w:r w:rsidRPr="00426DF6">
          <w:rPr>
            <w:rStyle w:val="Hyperkobling"/>
            <w:rFonts w:ascii="Calibri Light" w:eastAsia="DIN-Regular" w:hAnsi="Calibri Light" w:cs="DIN-Regular"/>
            <w:sz w:val="34"/>
            <w:szCs w:val="34"/>
          </w:rPr>
          <w:t>https://www.hiof.no/om/hms/si-ifra/</w:t>
        </w:r>
      </w:hyperlink>
      <w:r w:rsidRPr="00426DF6">
        <w:rPr>
          <w:rFonts w:ascii="Calibri Light" w:eastAsia="DIN-Regular" w:hAnsi="Calibri Light" w:cs="DIN-Regular"/>
          <w:color w:val="auto"/>
          <w:sz w:val="34"/>
          <w:szCs w:val="34"/>
        </w:rPr>
        <w:tab/>
      </w:r>
    </w:p>
    <w:p w14:paraId="7DAE2903" w14:textId="197376D4" w:rsidR="001B793D" w:rsidRPr="00A20AAC" w:rsidRDefault="001B793D" w:rsidP="001B793D">
      <w:pPr>
        <w:pStyle w:val="Listeavsnitt"/>
        <w:autoSpaceDE w:val="0"/>
        <w:autoSpaceDN w:val="0"/>
        <w:adjustRightInd w:val="0"/>
        <w:spacing w:before="60" w:after="0" w:line="240" w:lineRule="auto"/>
        <w:ind w:left="284"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426DF6">
        <w:rPr>
          <w:rFonts w:ascii="Calibri Light" w:eastAsia="DIN-Regular" w:hAnsi="Calibri Light" w:cs="DIN-Regular"/>
          <w:color w:val="auto"/>
          <w:sz w:val="34"/>
          <w:szCs w:val="34"/>
        </w:rPr>
        <w:t xml:space="preserve">Se ellers kapittel </w:t>
      </w:r>
      <w:r w:rsidR="00880A7D">
        <w:rPr>
          <w:rFonts w:ascii="Calibri Light" w:eastAsia="DIN-Regular" w:hAnsi="Calibri Light" w:cs="DIN-Regular"/>
          <w:color w:val="auto"/>
          <w:sz w:val="34"/>
          <w:szCs w:val="34"/>
        </w:rPr>
        <w:t>5</w:t>
      </w:r>
      <w:r w:rsidRPr="00426DF6">
        <w:rPr>
          <w:rFonts w:ascii="Calibri Light" w:eastAsia="DIN-Regular" w:hAnsi="Calibri Light" w:cs="DIN-Regular"/>
          <w:color w:val="auto"/>
          <w:sz w:val="34"/>
          <w:szCs w:val="34"/>
        </w:rPr>
        <w:t xml:space="preserve"> i dette heftet; førstehjelp og håndtering ved ulykker</w:t>
      </w:r>
    </w:p>
    <w:p w14:paraId="1D6854B3" w14:textId="77777777" w:rsidR="001B793D" w:rsidRDefault="001B793D" w:rsidP="001B793D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Det utpekes 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HMS kontakt hvis behov – se egen prosedyre. </w:t>
      </w:r>
    </w:p>
    <w:p w14:paraId="5F56DCB2" w14:textId="6FD30ED5" w:rsidR="00C77C5E" w:rsidRPr="00C77C5E" w:rsidRDefault="00C77C5E" w:rsidP="00184FC3">
      <w:pPr>
        <w:pStyle w:val="Listeavsnitt"/>
        <w:numPr>
          <w:ilvl w:val="0"/>
          <w:numId w:val="25"/>
        </w:num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C77C5E">
        <w:rPr>
          <w:rFonts w:ascii="Calibri Light" w:eastAsia="DIN-Regular" w:hAnsi="Calibri Light" w:cs="DIN-Regular"/>
          <w:color w:val="auto"/>
          <w:sz w:val="34"/>
          <w:szCs w:val="34"/>
        </w:rPr>
        <w:t xml:space="preserve">HMS kontakt ved </w:t>
      </w:r>
      <w:r w:rsidR="00B77637" w:rsidRPr="00C77C5E">
        <w:rPr>
          <w:rFonts w:ascii="Calibri Light" w:eastAsia="DIN-Regular" w:hAnsi="Calibri Light" w:cs="DIN-Regular"/>
          <w:color w:val="auto"/>
          <w:sz w:val="34"/>
          <w:szCs w:val="34"/>
        </w:rPr>
        <w:t>Forsknings lab</w:t>
      </w:r>
      <w:r w:rsidRPr="00C77C5E">
        <w:rPr>
          <w:rFonts w:ascii="Calibri Light" w:eastAsia="DIN-Regular" w:hAnsi="Calibri Light" w:cs="DIN-Regular"/>
          <w:color w:val="auto"/>
          <w:sz w:val="34"/>
          <w:szCs w:val="34"/>
        </w:rPr>
        <w:t xml:space="preserve"> er Rudy YI XU</w:t>
      </w:r>
      <w:bookmarkEnd w:id="3"/>
    </w:p>
    <w:p w14:paraId="63456FEE" w14:textId="77777777" w:rsidR="001B793D" w:rsidRPr="00A20AAC" w:rsidRDefault="00415791" w:rsidP="001B793D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r w:rsidR="001B793D" w:rsidRPr="00A20AAC">
        <w:rPr>
          <w:rFonts w:ascii="Calibri Light" w:eastAsia="DIN-Regular" w:hAnsi="Calibri Light" w:cs="DIN-Regular"/>
          <w:color w:val="auto"/>
          <w:sz w:val="34"/>
          <w:szCs w:val="34"/>
        </w:rPr>
        <w:t>Verneutstyr er tilgjengelig og brukes</w:t>
      </w:r>
    </w:p>
    <w:p w14:paraId="79E3ED07" w14:textId="77777777" w:rsidR="001B793D" w:rsidRPr="00A20AAC" w:rsidRDefault="001B793D" w:rsidP="001B793D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Farlige maskiner/utstyr har nødvendige verneinnretninger</w:t>
      </w:r>
    </w:p>
    <w:p w14:paraId="38091124" w14:textId="77777777" w:rsidR="001B793D" w:rsidRPr="00A20AAC" w:rsidRDefault="001B793D" w:rsidP="001B793D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Risikovurdering gjennomføres</w:t>
      </w:r>
    </w:p>
    <w:p w14:paraId="4EE3659F" w14:textId="77777777" w:rsidR="001B793D" w:rsidRPr="00A20AAC" w:rsidRDefault="001B793D" w:rsidP="001B793D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Sikkerhetsdatablad er tilgjengelig og oppdaterte</w:t>
      </w:r>
    </w:p>
    <w:p w14:paraId="04BE72E9" w14:textId="77777777" w:rsidR="001B793D" w:rsidRPr="00A20AAC" w:rsidRDefault="001B793D" w:rsidP="001B793D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Målrettede helseundersøkelser gjennomføres i samarbeid</w:t>
      </w:r>
    </w:p>
    <w:p w14:paraId="194B0893" w14:textId="77777777" w:rsidR="001B793D" w:rsidRPr="00A20AAC" w:rsidRDefault="001B793D" w:rsidP="001B793D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  med 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>bedriftshelsetjenesten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når det er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proofErr w:type="gramStart"/>
      <w:r>
        <w:rPr>
          <w:rFonts w:ascii="Calibri Light" w:eastAsia="DIN-Regular" w:hAnsi="Calibri Light" w:cs="DIN-Regular"/>
          <w:color w:val="auto"/>
          <w:sz w:val="34"/>
          <w:szCs w:val="34"/>
        </w:rPr>
        <w:t>påkrevd</w:t>
      </w:r>
      <w:proofErr w:type="gramEnd"/>
      <w:r>
        <w:rPr>
          <w:rFonts w:ascii="Calibri Light" w:eastAsia="DIN-Regular" w:hAnsi="Calibri Light" w:cs="DIN-Regular"/>
          <w:color w:val="auto"/>
          <w:sz w:val="34"/>
          <w:szCs w:val="34"/>
        </w:rPr>
        <w:t>.</w:t>
      </w:r>
    </w:p>
    <w:p w14:paraId="6E949E28" w14:textId="77777777" w:rsidR="001B793D" w:rsidRDefault="001B793D" w:rsidP="001B793D">
      <w:pPr>
        <w:spacing w:before="60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Førstehjelp- og branninstrukser gjøres kjent</w:t>
      </w:r>
    </w:p>
    <w:p w14:paraId="28EBC917" w14:textId="56844B8E" w:rsidR="00A20AAC" w:rsidRDefault="00A20AAC" w:rsidP="001B793D">
      <w:pPr>
        <w:autoSpaceDE w:val="0"/>
        <w:autoSpaceDN w:val="0"/>
        <w:adjustRightInd w:val="0"/>
        <w:spacing w:before="60" w:after="0" w:line="240" w:lineRule="auto"/>
        <w:ind w:right="-142"/>
        <w:rPr>
          <w:rFonts w:ascii="Calibri Light" w:eastAsia="DIN-Regular" w:hAnsi="Calibri Light" w:cs="DIN-Regular"/>
          <w:color w:val="auto"/>
          <w:sz w:val="34"/>
          <w:szCs w:val="34"/>
        </w:rPr>
      </w:pPr>
    </w:p>
    <w:p w14:paraId="35FB2826" w14:textId="77777777" w:rsidR="00184FC3" w:rsidRPr="00A20AAC" w:rsidRDefault="00184FC3" w:rsidP="00184FC3">
      <w:pPr>
        <w:pStyle w:val="Overskrift2"/>
        <w:numPr>
          <w:ilvl w:val="1"/>
          <w:numId w:val="16"/>
        </w:numPr>
        <w:ind w:right="-426"/>
        <w:rPr>
          <w:rFonts w:ascii="Calibri" w:hAnsi="Calibri" w:cs="DINCond-Bold"/>
          <w:b/>
          <w:bCs/>
          <w:color w:val="003E75" w:themeColor="background2" w:themeShade="40"/>
          <w:w w:val="95"/>
          <w:sz w:val="40"/>
          <w:szCs w:val="40"/>
        </w:rPr>
      </w:pPr>
      <w:bookmarkStart w:id="4" w:name="_Toc164681938"/>
      <w:r w:rsidRPr="00A20AAC">
        <w:rPr>
          <w:rFonts w:ascii="Calibri" w:hAnsi="Calibri" w:cs="DINCond-Bold"/>
          <w:b/>
          <w:bCs/>
          <w:color w:val="003E75" w:themeColor="background2" w:themeShade="40"/>
          <w:w w:val="95"/>
          <w:sz w:val="40"/>
          <w:szCs w:val="40"/>
        </w:rPr>
        <w:lastRenderedPageBreak/>
        <w:t>ansattes og studenters ansvar og oppgaver</w:t>
      </w:r>
      <w:bookmarkEnd w:id="4"/>
    </w:p>
    <w:p w14:paraId="7F401810" w14:textId="77777777" w:rsidR="00184FC3" w:rsidRPr="00A20AAC" w:rsidRDefault="00184FC3" w:rsidP="00184FC3">
      <w:pPr>
        <w:autoSpaceDE w:val="0"/>
        <w:autoSpaceDN w:val="0"/>
        <w:adjustRightInd w:val="0"/>
        <w:spacing w:before="48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Ansatte og studenter skal sette seg inn i, og rette seg etter alle HMS-bestemmelser.</w:t>
      </w:r>
    </w:p>
    <w:p w14:paraId="58E80AFB" w14:textId="77777777" w:rsidR="00184FC3" w:rsidRPr="00A20AAC" w:rsidRDefault="00184FC3" w:rsidP="00184FC3">
      <w:pPr>
        <w:autoSpaceDE w:val="0"/>
        <w:autoSpaceDN w:val="0"/>
        <w:adjustRightInd w:val="0"/>
        <w:spacing w:before="360" w:after="0" w:line="240" w:lineRule="auto"/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Dette innebærer å:</w:t>
      </w:r>
    </w:p>
    <w:p w14:paraId="58FA320C" w14:textId="77777777" w:rsidR="00184FC3" w:rsidRPr="00A20AAC" w:rsidRDefault="00184FC3" w:rsidP="00184FC3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Planlegge og utføre eget arbeid slik at fare for helse og</w:t>
      </w:r>
    </w:p>
    <w:p w14:paraId="115EE1A9" w14:textId="77777777" w:rsidR="00184FC3" w:rsidRPr="00A20AAC" w:rsidRDefault="00184FC3" w:rsidP="00184FC3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  miljø unngås</w:t>
      </w:r>
    </w:p>
    <w:p w14:paraId="0003C812" w14:textId="77777777" w:rsidR="00184FC3" w:rsidRPr="00A20AAC" w:rsidRDefault="00184FC3" w:rsidP="00184FC3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Bruke påbudt og nødvendig verneutstyr</w:t>
      </w:r>
    </w:p>
    <w:p w14:paraId="2C1F0C71" w14:textId="77777777" w:rsidR="00184FC3" w:rsidRPr="00A20AAC" w:rsidRDefault="00184FC3" w:rsidP="00184FC3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Holde god orden på arbeidsplassen</w:t>
      </w:r>
    </w:p>
    <w:p w14:paraId="3E2D23D8" w14:textId="77777777" w:rsidR="00184FC3" w:rsidRPr="00A20AAC" w:rsidRDefault="00184FC3" w:rsidP="00184FC3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Delta i pålagt opplæring</w:t>
      </w:r>
    </w:p>
    <w:p w14:paraId="64C4E022" w14:textId="77777777" w:rsidR="00184FC3" w:rsidRPr="00A20AAC" w:rsidRDefault="00184FC3" w:rsidP="00184FC3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>M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elde fra om alle avvik og uønskede hendelser</w:t>
      </w:r>
    </w:p>
    <w:p w14:paraId="6FD76598" w14:textId="77777777" w:rsidR="00856494" w:rsidRPr="00A20AAC" w:rsidRDefault="00856494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</w:p>
    <w:p w14:paraId="356171FA" w14:textId="77777777" w:rsidR="00184FC3" w:rsidRPr="00A20AAC" w:rsidRDefault="00184FC3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Verneombudene skal ivareta de ansattes interesser.</w:t>
      </w:r>
    </w:p>
    <w:p w14:paraId="765E641A" w14:textId="77777777" w:rsidR="00184FC3" w:rsidRPr="00A20AAC" w:rsidRDefault="00184FC3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Utdypende informasjon om rollen finnes på </w:t>
      </w:r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Høgskolen i østfold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sine nettsider, og på </w:t>
      </w:r>
      <w:hyperlink r:id="rId15" w:history="1">
        <w:r w:rsidR="00856494" w:rsidRPr="00A20AAC">
          <w:rPr>
            <w:rStyle w:val="Hyperkobling"/>
            <w:rFonts w:ascii="Calibri Light" w:eastAsia="DIN-Regular" w:hAnsi="Calibri Light" w:cs="DIN-Regular"/>
            <w:sz w:val="34"/>
            <w:szCs w:val="34"/>
          </w:rPr>
          <w:t>www.arbeidstilsynet.no</w:t>
        </w:r>
      </w:hyperlink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>.</w:t>
      </w:r>
    </w:p>
    <w:p w14:paraId="1E3322F2" w14:textId="77777777" w:rsidR="00856494" w:rsidRPr="00A20AAC" w:rsidRDefault="00856494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</w:p>
    <w:p w14:paraId="2AD06E2A" w14:textId="77777777" w:rsidR="00184FC3" w:rsidRPr="00A20AAC" w:rsidRDefault="00184FC3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Studentenes fakultetstillitsvalgte skal ivareta studentenes</w:t>
      </w:r>
    </w:p>
    <w:p w14:paraId="191F0957" w14:textId="77777777" w:rsidR="00184FC3" w:rsidRPr="00A20AAC" w:rsidRDefault="00184FC3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interesser. Verneombud og tillitsvalgte har ikke HMS</w:t>
      </w:r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>-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ansvar,</w:t>
      </w:r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men tilsyn med at hms ivaretas for de ansatte og</w:t>
      </w:r>
    </w:p>
    <w:p w14:paraId="56B61E67" w14:textId="77777777" w:rsidR="00184FC3" w:rsidRPr="00A20AAC" w:rsidRDefault="00184FC3" w:rsidP="00856494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studenter.</w:t>
      </w:r>
    </w:p>
    <w:p w14:paraId="23B9406B" w14:textId="77777777" w:rsidR="00184FC3" w:rsidRDefault="00184FC3" w:rsidP="00856494">
      <w:pPr>
        <w:spacing w:before="480"/>
        <w:rPr>
          <w:rFonts w:ascii="DIN-Regular" w:eastAsia="DIN-Regular" w:cs="DIN-Regular"/>
          <w:sz w:val="34"/>
          <w:szCs w:val="34"/>
        </w:rPr>
      </w:pPr>
      <w:r w:rsidRPr="00FA0341">
        <w:rPr>
          <w:rFonts w:ascii="Calibri Light" w:eastAsia="DIN-Regular" w:hAnsi="Calibri Light" w:cs="DIN-Regular"/>
          <w:color w:val="auto"/>
          <w:sz w:val="34"/>
          <w:szCs w:val="34"/>
        </w:rPr>
        <w:t>HMS</w:t>
      </w:r>
      <w:r w:rsidR="00FA0341" w:rsidRPr="00FA0341">
        <w:rPr>
          <w:rFonts w:ascii="Calibri Light" w:eastAsia="DIN-Regular" w:hAnsi="Calibri Light" w:cs="DIN-Regular"/>
          <w:color w:val="auto"/>
          <w:sz w:val="34"/>
          <w:szCs w:val="34"/>
        </w:rPr>
        <w:t xml:space="preserve"> rådgiver og bedriftshelsetjenesten k</w:t>
      </w:r>
      <w:r w:rsidRPr="00FA0341">
        <w:rPr>
          <w:rFonts w:ascii="Calibri Light" w:eastAsia="DIN-Regular" w:hAnsi="Calibri Light" w:cs="DIN-Regular"/>
          <w:color w:val="auto"/>
          <w:sz w:val="34"/>
          <w:szCs w:val="34"/>
        </w:rPr>
        <w:t>an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bistå enhetene i HMS</w:t>
      </w:r>
      <w:r w:rsidR="00856494" w:rsidRPr="00A20AAC">
        <w:rPr>
          <w:rFonts w:ascii="Calibri Light" w:eastAsia="DIN-Regular" w:hAnsi="Calibri Light" w:cs="DIN-Regular"/>
          <w:color w:val="auto"/>
          <w:sz w:val="34"/>
          <w:szCs w:val="34"/>
        </w:rPr>
        <w:t>-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arbeidet</w:t>
      </w:r>
      <w:r w:rsidR="00CC2F9A" w:rsidRPr="00A20AAC">
        <w:rPr>
          <w:rFonts w:ascii="DIN-Regular" w:eastAsia="DIN-Regular" w:cs="DIN-Regular"/>
          <w:sz w:val="34"/>
          <w:szCs w:val="34"/>
        </w:rPr>
        <w:t>.</w:t>
      </w:r>
    </w:p>
    <w:p w14:paraId="14E90B09" w14:textId="77777777" w:rsidR="00A20AAC" w:rsidRDefault="00A20AAC" w:rsidP="00856494">
      <w:pPr>
        <w:spacing w:before="480"/>
        <w:rPr>
          <w:rFonts w:ascii="DIN-Regular" w:eastAsia="DIN-Regular" w:cs="DIN-Regular"/>
          <w:sz w:val="34"/>
          <w:szCs w:val="34"/>
        </w:rPr>
      </w:pPr>
    </w:p>
    <w:p w14:paraId="4B591AA8" w14:textId="77777777" w:rsidR="00A20AAC" w:rsidRDefault="00A20AAC" w:rsidP="00856494">
      <w:pPr>
        <w:spacing w:before="480"/>
        <w:rPr>
          <w:rFonts w:ascii="DIN-Regular" w:eastAsia="DIN-Regular" w:cs="DIN-Regular"/>
          <w:sz w:val="34"/>
          <w:szCs w:val="34"/>
        </w:rPr>
      </w:pPr>
    </w:p>
    <w:p w14:paraId="06B7BDAA" w14:textId="77777777" w:rsidR="00C77C5E" w:rsidRPr="00A20AAC" w:rsidRDefault="00C77C5E" w:rsidP="00C77C5E">
      <w:pPr>
        <w:pStyle w:val="Overskrift2"/>
        <w:numPr>
          <w:ilvl w:val="1"/>
          <w:numId w:val="16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5" w:name="_Toc118363718"/>
      <w:bookmarkStart w:id="6" w:name="_Toc164681939"/>
      <w:r w:rsidRPr="00A20AAC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BYGNINGSMESSIG DRIFTSPERSONELL</w:t>
      </w:r>
      <w:bookmarkEnd w:id="5"/>
      <w:bookmarkEnd w:id="6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 xml:space="preserve"> </w:t>
      </w:r>
    </w:p>
    <w:p w14:paraId="31742655" w14:textId="77777777" w:rsidR="00343FBE" w:rsidRPr="00343FBE" w:rsidRDefault="00343FBE" w:rsidP="00343FBE">
      <w:pPr>
        <w:autoSpaceDE w:val="0"/>
        <w:autoSpaceDN w:val="0"/>
        <w:adjustRightInd w:val="0"/>
        <w:spacing w:before="20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343FBE">
        <w:rPr>
          <w:rFonts w:ascii="Calibri Light" w:eastAsia="DIN-Regular" w:hAnsi="Calibri Light" w:cs="DIN-Regular"/>
          <w:color w:val="auto"/>
          <w:sz w:val="34"/>
          <w:szCs w:val="34"/>
        </w:rPr>
        <w:t>Driftspersonell fra seksjon eiendom skal gis opplæring slik at de kan gjennomføre arbeidet på de ulike verksteder/laboratorier på en sikker måte. Ansvaret for opplæring er seksjon eiendom og HMS kontakt ved den enkelte enhet skal sørge for at de får informasjon.</w:t>
      </w:r>
    </w:p>
    <w:p w14:paraId="4FEF49D1" w14:textId="77777777" w:rsidR="00343FBE" w:rsidRPr="00343FBE" w:rsidRDefault="00343FBE" w:rsidP="00343FBE">
      <w:pPr>
        <w:autoSpaceDE w:val="0"/>
        <w:autoSpaceDN w:val="0"/>
        <w:adjustRightInd w:val="0"/>
        <w:spacing w:before="10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343FBE">
        <w:rPr>
          <w:rFonts w:ascii="Calibri Light" w:eastAsia="DIN-Regular" w:hAnsi="Calibri Light" w:cs="DIN-Regular"/>
          <w:color w:val="auto"/>
          <w:sz w:val="34"/>
          <w:szCs w:val="34"/>
        </w:rPr>
        <w:t>Seksjon Renhold skal informere om endring blant renholdspersonalet. HMS kontakt ved kunst- og håndverk skal sørge for at renholdspersonell har den informasjon det er behov for forhold til farlige maskiner og kjemikalier.</w:t>
      </w:r>
    </w:p>
    <w:p w14:paraId="2BCFC040" w14:textId="77777777" w:rsidR="00C77C5E" w:rsidRPr="00A20AAC" w:rsidRDefault="00C77C5E" w:rsidP="00C77C5E">
      <w:pPr>
        <w:autoSpaceDE w:val="0"/>
        <w:autoSpaceDN w:val="0"/>
        <w:adjustRightInd w:val="0"/>
        <w:spacing w:before="200" w:after="0" w:line="240" w:lineRule="auto"/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Renholdere skal:</w:t>
      </w:r>
    </w:p>
    <w:p w14:paraId="5C0F10A5" w14:textId="77777777" w:rsidR="00C77C5E" w:rsidRPr="00A20AAC" w:rsidRDefault="00C77C5E" w:rsidP="00C77C5E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Benytte påbudt verneutstyr.</w:t>
      </w:r>
    </w:p>
    <w:p w14:paraId="48FE6906" w14:textId="77777777" w:rsidR="00C77C5E" w:rsidRPr="00A20AAC" w:rsidRDefault="00C77C5E" w:rsidP="00C77C5E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Kun rengjøre ryddede benker og arbeidsplasser.</w:t>
      </w:r>
    </w:p>
    <w:p w14:paraId="630FF846" w14:textId="77777777" w:rsidR="00C77C5E" w:rsidRPr="00A20AAC" w:rsidRDefault="00C77C5E" w:rsidP="00C77C5E">
      <w:pPr>
        <w:pStyle w:val="Listeavsnitt"/>
        <w:autoSpaceDE w:val="0"/>
        <w:autoSpaceDN w:val="0"/>
        <w:adjustRightInd w:val="0"/>
        <w:spacing w:before="60" w:after="0" w:line="240" w:lineRule="auto"/>
        <w:ind w:left="567" w:hanging="234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r w:rsidRPr="008C2519">
        <w:rPr>
          <w:rFonts w:ascii="Calibri Light" w:eastAsia="DIN-Regular" w:hAnsi="Calibri Light" w:cs="DIN-Regular"/>
          <w:color w:val="auto"/>
          <w:sz w:val="34"/>
          <w:szCs w:val="34"/>
        </w:rPr>
        <w:t>Ikke flytte apparatur og utstyr for lettere å kunne utføre renhold, uten at dette er avtalt med avdelingen</w:t>
      </w:r>
      <w:r w:rsidRPr="008C2519">
        <w:rPr>
          <w:rFonts w:ascii="Calibri Light" w:eastAsia="DIN-Regular" w:hAnsi="Calibri Light" w:cs="DIN-Regular"/>
          <w:b/>
          <w:i/>
          <w:color w:val="auto"/>
          <w:sz w:val="34"/>
          <w:szCs w:val="34"/>
        </w:rPr>
        <w:t>.</w:t>
      </w:r>
    </w:p>
    <w:p w14:paraId="76B48140" w14:textId="77777777" w:rsidR="00C77C5E" w:rsidRPr="00A20AAC" w:rsidRDefault="00C77C5E" w:rsidP="00C77C5E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Ikke rengjøre avtrekksskap.</w:t>
      </w:r>
    </w:p>
    <w:p w14:paraId="05CF5CB4" w14:textId="77777777" w:rsidR="00C77C5E" w:rsidRPr="00A20AAC" w:rsidRDefault="00C77C5E" w:rsidP="00C77C5E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Ikke rengjøre søl av kjemikalier eller knust glass, selv om de har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forårsaket det selv.</w:t>
      </w:r>
    </w:p>
    <w:p w14:paraId="7F2420F5" w14:textId="77777777" w:rsidR="00C77C5E" w:rsidRDefault="00C77C5E" w:rsidP="00C77C5E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Melde rot og søl til ansvarlig person på instituttet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>.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</w:p>
    <w:p w14:paraId="2811405B" w14:textId="77777777" w:rsidR="00C77C5E" w:rsidRPr="00A20AAC" w:rsidRDefault="00C77C5E" w:rsidP="00C77C5E">
      <w:pPr>
        <w:pStyle w:val="Listeavsnitt"/>
        <w:autoSpaceDE w:val="0"/>
        <w:autoSpaceDN w:val="0"/>
        <w:adjustRightInd w:val="0"/>
        <w:spacing w:before="60" w:after="0" w:line="240" w:lineRule="auto"/>
        <w:ind w:left="709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Ved søl av kjemikalier og farlige stoffer på klær eller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kropp kontakte ansatte ved instituttet for førstehjelp.</w:t>
      </w:r>
    </w:p>
    <w:p w14:paraId="38DEA585" w14:textId="77777777" w:rsidR="00C77C5E" w:rsidRPr="00A20AAC" w:rsidRDefault="00C77C5E" w:rsidP="00C77C5E">
      <w:pPr>
        <w:autoSpaceDE w:val="0"/>
        <w:autoSpaceDN w:val="0"/>
        <w:adjustRightInd w:val="0"/>
        <w:spacing w:before="200" w:after="0" w:line="240" w:lineRule="auto"/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Øvrig byg</w:t>
      </w:r>
      <w:r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n</w:t>
      </w:r>
      <w:r w:rsidRPr="00A20AAC">
        <w:rPr>
          <w:rFonts w:ascii="Calibri Light" w:eastAsia="DIN-Regular" w:hAnsi="Calibri Light" w:cs="DIN-Bold"/>
          <w:b/>
          <w:bCs/>
          <w:color w:val="auto"/>
          <w:sz w:val="34"/>
          <w:szCs w:val="34"/>
        </w:rPr>
        <w:t>ingsmessig driftspersonell skal:</w:t>
      </w:r>
    </w:p>
    <w:p w14:paraId="5080BD93" w14:textId="77777777" w:rsidR="00C77C5E" w:rsidRPr="00A20AAC" w:rsidRDefault="00C77C5E" w:rsidP="00C77C5E">
      <w:pPr>
        <w:pStyle w:val="Listeavsnitt"/>
        <w:autoSpaceDE w:val="0"/>
        <w:autoSpaceDN w:val="0"/>
        <w:adjustRightInd w:val="0"/>
        <w:spacing w:before="60" w:after="0" w:line="240" w:lineRule="auto"/>
        <w:ind w:left="660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Avtale arbeidet med stedlig ledelse før oppstart.</w:t>
      </w:r>
    </w:p>
    <w:p w14:paraId="75F59D92" w14:textId="77777777" w:rsidR="00C77C5E" w:rsidRPr="00A20AAC" w:rsidRDefault="00C77C5E" w:rsidP="00C77C5E">
      <w:pPr>
        <w:pStyle w:val="Listeavsnitt"/>
        <w:autoSpaceDE w:val="0"/>
        <w:autoSpaceDN w:val="0"/>
        <w:adjustRightInd w:val="0"/>
        <w:spacing w:before="60" w:after="0" w:line="240" w:lineRule="auto"/>
        <w:ind w:left="660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Benytte påbudt verneutstyr.</w:t>
      </w:r>
    </w:p>
    <w:p w14:paraId="6AAADCD4" w14:textId="77777777" w:rsidR="00C77C5E" w:rsidRPr="00B2316E" w:rsidRDefault="00C77C5E" w:rsidP="00C77C5E">
      <w:pPr>
        <w:pStyle w:val="Listeavsnitt"/>
        <w:autoSpaceDE w:val="0"/>
        <w:autoSpaceDN w:val="0"/>
        <w:adjustRightInd w:val="0"/>
        <w:spacing w:before="60" w:after="0" w:line="240" w:lineRule="auto"/>
        <w:ind w:left="660" w:hanging="376"/>
        <w:rPr>
          <w:rFonts w:ascii="Calibri Light" w:eastAsia="DIN-Regular" w:hAnsi="Calibri Light" w:cs="Calibri Light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 xml:space="preserve">• </w:t>
      </w:r>
      <w:bookmarkStart w:id="7" w:name="_Hlk117081497"/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Ikke flytte apparatur og utstyr</w:t>
      </w:r>
      <w:r w:rsidRPr="00B2316E">
        <w:rPr>
          <w:rFonts w:ascii="Arial" w:hAnsi="Arial" w:cs="Arial"/>
          <w:color w:val="000000"/>
        </w:rPr>
        <w:t xml:space="preserve"> </w:t>
      </w:r>
      <w:r w:rsidRPr="00B2316E">
        <w:rPr>
          <w:rFonts w:ascii="Calibri Light" w:hAnsi="Calibri Light" w:cs="Calibri Light"/>
          <w:color w:val="000000"/>
          <w:sz w:val="34"/>
          <w:szCs w:val="34"/>
        </w:rPr>
        <w:t>som er merket uten å ta kontakt</w:t>
      </w:r>
      <w:bookmarkEnd w:id="7"/>
    </w:p>
    <w:p w14:paraId="37E69558" w14:textId="77777777" w:rsidR="00C77C5E" w:rsidRPr="00A20AAC" w:rsidRDefault="00C77C5E" w:rsidP="00C77C5E">
      <w:pPr>
        <w:pStyle w:val="Listeavsnitt"/>
        <w:autoSpaceDE w:val="0"/>
        <w:autoSpaceDN w:val="0"/>
        <w:adjustRightInd w:val="0"/>
        <w:spacing w:before="60" w:after="0" w:line="240" w:lineRule="auto"/>
        <w:ind w:left="567" w:hanging="283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Ikke rengjøre søl av kjemikalier eller knust glass, selv om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de har forårsaket det selv.</w:t>
      </w:r>
    </w:p>
    <w:p w14:paraId="23FC3320" w14:textId="77777777" w:rsidR="00C77C5E" w:rsidRPr="00A20AAC" w:rsidRDefault="00C77C5E" w:rsidP="00C77C5E">
      <w:pPr>
        <w:pStyle w:val="Listeavsnitt"/>
        <w:autoSpaceDE w:val="0"/>
        <w:autoSpaceDN w:val="0"/>
        <w:adjustRightInd w:val="0"/>
        <w:spacing w:before="60" w:after="0" w:line="240" w:lineRule="auto"/>
        <w:ind w:left="660" w:hanging="376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 Melde rot og søl til ansvarlig person på instituttet.</w:t>
      </w:r>
    </w:p>
    <w:p w14:paraId="1D422A85" w14:textId="77777777" w:rsidR="00C77C5E" w:rsidRPr="00A20AAC" w:rsidRDefault="00C77C5E" w:rsidP="00C77C5E">
      <w:pPr>
        <w:pStyle w:val="Listeavsnitt"/>
        <w:autoSpaceDE w:val="0"/>
        <w:autoSpaceDN w:val="0"/>
        <w:adjustRightInd w:val="0"/>
        <w:spacing w:before="60" w:after="0" w:line="240" w:lineRule="auto"/>
        <w:ind w:left="567" w:hanging="283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•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 Ved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søl av kjemikalier og farlige stoffer på klær eller</w:t>
      </w:r>
      <w:r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Pr="00A20AAC">
        <w:rPr>
          <w:rFonts w:ascii="Calibri Light" w:eastAsia="DIN-Regular" w:hAnsi="Calibri Light" w:cs="DIN-Regular"/>
          <w:color w:val="auto"/>
          <w:sz w:val="34"/>
          <w:szCs w:val="34"/>
        </w:rPr>
        <w:t>kropp kontakte ansatte ved instituttet for førstehjelp.</w:t>
      </w:r>
    </w:p>
    <w:p w14:paraId="5951A989" w14:textId="77777777" w:rsidR="004066F5" w:rsidRPr="00722E86" w:rsidRDefault="004066F5" w:rsidP="004066F5">
      <w:pPr>
        <w:pStyle w:val="Overskrift2"/>
        <w:numPr>
          <w:ilvl w:val="1"/>
          <w:numId w:val="16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8" w:name="_Toc164681940"/>
      <w:r w:rsidRPr="00722E86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ANSATTE SOM HAR TIL OPPGAVE Å LEDE ANDRE</w:t>
      </w:r>
      <w:bookmarkEnd w:id="8"/>
    </w:p>
    <w:p w14:paraId="5FF0A227" w14:textId="77777777" w:rsidR="00C77C5E" w:rsidRPr="00C77C5E" w:rsidRDefault="00C77C5E" w:rsidP="00C77C5E">
      <w:pPr>
        <w:autoSpaceDE w:val="0"/>
        <w:autoSpaceDN w:val="0"/>
        <w:adjustRightInd w:val="0"/>
        <w:spacing w:before="360" w:after="0" w:line="240" w:lineRule="auto"/>
        <w:rPr>
          <w:rFonts w:ascii="Calibri Light" w:eastAsia="DIN-Regular" w:hAnsi="Calibri Light" w:cs="Calibri Light"/>
          <w:color w:val="000000" w:themeColor="text1"/>
          <w:sz w:val="34"/>
          <w:szCs w:val="34"/>
        </w:rPr>
      </w:pPr>
      <w:r w:rsidRPr="00C77C5E">
        <w:rPr>
          <w:rFonts w:ascii="Calibri Light" w:eastAsia="DIN-Regular" w:hAnsi="Calibri Light" w:cs="DIN-Regular"/>
          <w:color w:val="auto"/>
          <w:sz w:val="34"/>
          <w:szCs w:val="34"/>
        </w:rPr>
        <w:t xml:space="preserve">Ansatte som har til oppgave å lede eller kontrollere andre arbeidstakere, skal påse at hensynet til sikkerhet og helse blir ivaretatt under planleggingen og utførelsen av de arbeidsoppgaver som hører til under eget ansvarsområde, </w:t>
      </w:r>
      <w:bookmarkStart w:id="9" w:name="_Hlk122436660"/>
      <w:r w:rsidRPr="00C77C5E">
        <w:rPr>
          <w:rFonts w:ascii="Calibri Light" w:eastAsia="DIN-Regular" w:hAnsi="Calibri Light" w:cs="DIN-Regular"/>
          <w:color w:val="auto"/>
          <w:sz w:val="34"/>
          <w:szCs w:val="34"/>
        </w:rPr>
        <w:t xml:space="preserve">samt gjennomgå lovpålagt HMS </w:t>
      </w:r>
      <w:r w:rsidRPr="00C77C5E">
        <w:rPr>
          <w:rFonts w:ascii="Calibri Light" w:eastAsia="DIN-Regular" w:hAnsi="Calibri Light" w:cs="Calibri Light"/>
          <w:color w:val="000000" w:themeColor="text1"/>
          <w:sz w:val="34"/>
          <w:szCs w:val="34"/>
        </w:rPr>
        <w:t>opplæring,</w:t>
      </w:r>
      <w:r w:rsidRPr="00C77C5E">
        <w:rPr>
          <w:rFonts w:ascii="Calibri Light" w:hAnsi="Calibri Light" w:cs="Calibri Light"/>
          <w:color w:val="000000" w:themeColor="text1"/>
          <w:sz w:val="34"/>
          <w:szCs w:val="34"/>
          <w:shd w:val="clear" w:color="auto" w:fill="FFFFFF"/>
        </w:rPr>
        <w:t xml:space="preserve"> AML § 3-2 første ledd bokstav b.</w:t>
      </w:r>
      <w:r w:rsidRPr="00C77C5E">
        <w:rPr>
          <w:rFonts w:ascii="Calibri Light" w:eastAsia="DIN-Regular" w:hAnsi="Calibri Light" w:cs="Calibri Light"/>
          <w:color w:val="000000" w:themeColor="text1"/>
          <w:sz w:val="34"/>
          <w:szCs w:val="34"/>
        </w:rPr>
        <w:t xml:space="preserve"> </w:t>
      </w:r>
    </w:p>
    <w:bookmarkEnd w:id="9"/>
    <w:p w14:paraId="2D899826" w14:textId="77777777" w:rsidR="00C77C5E" w:rsidRPr="00C77C5E" w:rsidRDefault="00C77C5E" w:rsidP="00C77C5E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C77C5E">
        <w:rPr>
          <w:rFonts w:ascii="Calibri Light" w:eastAsia="DIN-Regular" w:hAnsi="Calibri Light" w:cs="DIN-Regular"/>
          <w:color w:val="auto"/>
          <w:sz w:val="34"/>
          <w:szCs w:val="34"/>
        </w:rPr>
        <w:t>Eksempler på slike ansatte er; HMS kontakter, veiledere og laboratorieledere.</w:t>
      </w:r>
    </w:p>
    <w:p w14:paraId="0A95FBF9" w14:textId="77777777" w:rsidR="003C7A5E" w:rsidRDefault="003C7A5E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36F0242C" w14:textId="77777777" w:rsidR="00792502" w:rsidRDefault="00792502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35A885F9" w14:textId="77777777" w:rsidR="00AE2FBE" w:rsidRDefault="00AE2FBE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1D288111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35EC3A53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42865120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35E323B3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65DD5328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76CC0A28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0CAE9E90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2205C1DF" w14:textId="77777777" w:rsidR="00722E86" w:rsidRDefault="00722E86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51EB4D65" w14:textId="77777777" w:rsidR="00AE2FBE" w:rsidRDefault="00AE2FBE" w:rsidP="004066F5">
      <w:pPr>
        <w:spacing w:before="60"/>
        <w:rPr>
          <w:rFonts w:ascii="Calibri Light" w:eastAsia="DIN-Regular" w:hAnsi="Calibri Light" w:cs="DIN-Regular"/>
          <w:color w:val="auto"/>
          <w:sz w:val="40"/>
          <w:szCs w:val="40"/>
        </w:rPr>
      </w:pPr>
    </w:p>
    <w:p w14:paraId="4B04FD2C" w14:textId="77777777" w:rsidR="003C7A5E" w:rsidRPr="003C7A5E" w:rsidRDefault="003C7A5E" w:rsidP="004066F5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 w:rsidRPr="003C7A5E"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2</w:t>
      </w:r>
    </w:p>
    <w:p w14:paraId="197166E4" w14:textId="66F48B85" w:rsidR="003C7A5E" w:rsidRDefault="003C7A5E" w:rsidP="003C7A5E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10" w:name="_Toc164681941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GENERELT OM SIKKERHET I LABORATORIER OG VERKSTEDER</w:t>
      </w:r>
      <w:bookmarkEnd w:id="10"/>
    </w:p>
    <w:p w14:paraId="3C983BF0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7404A5E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871CC5E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0BA1249" w14:textId="70C03317" w:rsidR="000F08DB" w:rsidRDefault="002D2097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64BCDD04" wp14:editId="3C77CE80">
            <wp:extent cx="4062783" cy="1725433"/>
            <wp:effectExtent l="0" t="0" r="0" b="8255"/>
            <wp:docPr id="21" name="Bilde 21" descr="HMS &amp; Kvalitet - Unimek AS - Bry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MS &amp; Kvalitet - Unimek AS - Bry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60" cy="173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2FB7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49F7E56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5BE7C31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7AF1A32" w14:textId="3ED8BED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38CEB6D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030606F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7AF03FC3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DCB19F1" w14:textId="70D071AB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3AF275E" w14:textId="2EAE5660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185FB85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C0EE3E6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249CC71" w14:textId="64493148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434D562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9EACB46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F84F885" w14:textId="12CBB3DD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FB3E4B4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3597F5E" w14:textId="77777777" w:rsidR="000F08DB" w:rsidRPr="00722E86" w:rsidRDefault="000F08DB" w:rsidP="000F08DB">
      <w:pPr>
        <w:pStyle w:val="Overskrift2"/>
        <w:numPr>
          <w:ilvl w:val="1"/>
          <w:numId w:val="17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11" w:name="_Toc164681942"/>
      <w:r w:rsidRPr="00722E86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GENERELLE HMS BESTEMMELSER</w:t>
      </w:r>
      <w:bookmarkEnd w:id="11"/>
    </w:p>
    <w:p w14:paraId="5B7FD531" w14:textId="77777777" w:rsidR="002D2097" w:rsidRPr="00722E86" w:rsidRDefault="002D2097" w:rsidP="00343FBE">
      <w:pPr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 xml:space="preserve">Alle skal gjøre seg kjent med HMS-bestemmelser, </w:t>
      </w:r>
      <w:r>
        <w:rPr>
          <w:rFonts w:ascii="Calibri Light" w:hAnsi="Calibri Light"/>
          <w:color w:val="auto"/>
          <w:sz w:val="34"/>
          <w:szCs w:val="34"/>
        </w:rPr>
        <w:t>adgangskort</w:t>
      </w:r>
      <w:r w:rsidRPr="00722E86">
        <w:rPr>
          <w:rFonts w:ascii="Calibri Light" w:hAnsi="Calibri Light"/>
          <w:color w:val="auto"/>
          <w:sz w:val="34"/>
          <w:szCs w:val="34"/>
        </w:rPr>
        <w:t xml:space="preserve">, rømningsveier, plassering og bruk av alarmer, brannsluknings- og førstehjelpsutstyr. </w:t>
      </w:r>
    </w:p>
    <w:p w14:paraId="409DEBE2" w14:textId="63555274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>• Risikovurdering av laboratorium</w:t>
      </w:r>
      <w:r w:rsidR="002D2097">
        <w:rPr>
          <w:rFonts w:ascii="Calibri Light" w:hAnsi="Calibri Light"/>
          <w:color w:val="auto"/>
          <w:sz w:val="34"/>
          <w:szCs w:val="34"/>
        </w:rPr>
        <w:t xml:space="preserve"> </w:t>
      </w:r>
      <w:r w:rsidRPr="00722E86">
        <w:rPr>
          <w:rFonts w:ascii="Calibri Light" w:hAnsi="Calibri Light"/>
          <w:color w:val="auto"/>
          <w:sz w:val="34"/>
          <w:szCs w:val="34"/>
        </w:rPr>
        <w:t>og utstyr skal</w:t>
      </w:r>
      <w:r w:rsidR="00722E86">
        <w:rPr>
          <w:rFonts w:ascii="Calibri Light" w:hAnsi="Calibri Light"/>
          <w:color w:val="auto"/>
          <w:sz w:val="34"/>
          <w:szCs w:val="34"/>
        </w:rPr>
        <w:t xml:space="preserve"> </w:t>
      </w:r>
      <w:r w:rsidRPr="00722E86">
        <w:rPr>
          <w:rFonts w:ascii="Calibri Light" w:hAnsi="Calibri Light"/>
          <w:color w:val="auto"/>
          <w:sz w:val="34"/>
          <w:szCs w:val="34"/>
        </w:rPr>
        <w:t>gjennomføres</w:t>
      </w:r>
      <w:r w:rsidR="007C408E">
        <w:rPr>
          <w:rFonts w:ascii="Calibri Light" w:hAnsi="Calibri Light"/>
          <w:color w:val="auto"/>
          <w:sz w:val="34"/>
          <w:szCs w:val="34"/>
        </w:rPr>
        <w:t xml:space="preserve"> minst hvert 2. år</w:t>
      </w:r>
      <w:r w:rsidR="00722E86">
        <w:rPr>
          <w:rFonts w:ascii="Calibri Light" w:hAnsi="Calibri Light"/>
          <w:color w:val="auto"/>
          <w:sz w:val="34"/>
          <w:szCs w:val="34"/>
        </w:rPr>
        <w:t>.</w:t>
      </w:r>
      <w:r w:rsidR="007C408E">
        <w:rPr>
          <w:rFonts w:ascii="Calibri Light" w:hAnsi="Calibri Light"/>
          <w:color w:val="auto"/>
          <w:sz w:val="34"/>
          <w:szCs w:val="34"/>
        </w:rPr>
        <w:t xml:space="preserve"> Det bør tas en årlig gjennomgang i eksisterende risikovurdering.</w:t>
      </w:r>
    </w:p>
    <w:p w14:paraId="056F0290" w14:textId="77777777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>• Opplæring skal være gitt før arbeidet starter opp</w:t>
      </w:r>
      <w:r w:rsidR="00722E86">
        <w:rPr>
          <w:rFonts w:ascii="Calibri Light" w:hAnsi="Calibri Light"/>
          <w:color w:val="auto"/>
          <w:sz w:val="34"/>
          <w:szCs w:val="34"/>
        </w:rPr>
        <w:t>.</w:t>
      </w:r>
    </w:p>
    <w:p w14:paraId="0EC21067" w14:textId="77777777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>• Påbudt verneutstyr og verneinnretninger skal brukes</w:t>
      </w:r>
      <w:r w:rsidR="00722E86">
        <w:rPr>
          <w:rFonts w:ascii="Calibri Light" w:hAnsi="Calibri Light"/>
          <w:color w:val="auto"/>
          <w:sz w:val="34"/>
          <w:szCs w:val="34"/>
        </w:rPr>
        <w:t>.</w:t>
      </w:r>
      <w:r w:rsidRPr="00722E86">
        <w:rPr>
          <w:rFonts w:ascii="Calibri Light" w:hAnsi="Calibri Light"/>
          <w:color w:val="auto"/>
          <w:sz w:val="34"/>
          <w:szCs w:val="34"/>
        </w:rPr>
        <w:t xml:space="preserve"> </w:t>
      </w:r>
    </w:p>
    <w:p w14:paraId="45FBFAD6" w14:textId="77777777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>• Sikkerhetsdatablad skal være tilgjengelig</w:t>
      </w:r>
      <w:r w:rsidR="00722E86">
        <w:rPr>
          <w:rFonts w:ascii="Calibri Light" w:hAnsi="Calibri Light"/>
          <w:color w:val="auto"/>
          <w:sz w:val="34"/>
          <w:szCs w:val="34"/>
        </w:rPr>
        <w:t>.</w:t>
      </w:r>
    </w:p>
    <w:p w14:paraId="6ED2BF27" w14:textId="77777777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>• Reager alltid på alarmer</w:t>
      </w:r>
      <w:r w:rsidR="00722E86">
        <w:rPr>
          <w:rFonts w:ascii="Calibri Light" w:hAnsi="Calibri Light"/>
          <w:color w:val="auto"/>
          <w:sz w:val="34"/>
          <w:szCs w:val="34"/>
        </w:rPr>
        <w:t>.</w:t>
      </w:r>
      <w:r w:rsidRPr="00722E86">
        <w:rPr>
          <w:rFonts w:ascii="Calibri Light" w:hAnsi="Calibri Light"/>
          <w:color w:val="auto"/>
          <w:sz w:val="34"/>
          <w:szCs w:val="34"/>
        </w:rPr>
        <w:t xml:space="preserve"> </w:t>
      </w:r>
    </w:p>
    <w:p w14:paraId="25FC2C16" w14:textId="77777777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 xml:space="preserve">• Forlat bygning ved brannalarm. Opptre i henhold til varsel. </w:t>
      </w:r>
    </w:p>
    <w:p w14:paraId="563417A4" w14:textId="77777777" w:rsidR="000F08DB" w:rsidRPr="00722E86" w:rsidRDefault="000F08DB" w:rsidP="000F08DB">
      <w:pPr>
        <w:spacing w:before="60" w:after="0"/>
        <w:ind w:left="284" w:hanging="284"/>
        <w:rPr>
          <w:rFonts w:ascii="Calibri Light" w:hAnsi="Calibri Light"/>
          <w:color w:val="auto"/>
          <w:sz w:val="34"/>
          <w:szCs w:val="34"/>
        </w:rPr>
      </w:pPr>
      <w:r w:rsidRPr="00722E86">
        <w:rPr>
          <w:rFonts w:ascii="Calibri Light" w:hAnsi="Calibri Light"/>
          <w:color w:val="auto"/>
          <w:sz w:val="34"/>
          <w:szCs w:val="34"/>
        </w:rPr>
        <w:t>• Det er ikke tillatt å spise og drikke i laboratorier og verksteder</w:t>
      </w:r>
      <w:r w:rsidR="00722E86">
        <w:rPr>
          <w:rFonts w:ascii="Calibri Light" w:hAnsi="Calibri Light"/>
          <w:color w:val="auto"/>
          <w:sz w:val="34"/>
          <w:szCs w:val="34"/>
        </w:rPr>
        <w:t>.</w:t>
      </w:r>
    </w:p>
    <w:p w14:paraId="277BCBA4" w14:textId="77777777" w:rsidR="00792502" w:rsidRDefault="00792502" w:rsidP="000F08DB">
      <w:pPr>
        <w:spacing w:before="60" w:after="0"/>
        <w:ind w:left="284" w:hanging="284"/>
        <w:rPr>
          <w:rFonts w:ascii="Calibri Light" w:hAnsi="Calibri Light"/>
          <w:color w:val="auto"/>
          <w:sz w:val="40"/>
          <w:szCs w:val="40"/>
        </w:rPr>
      </w:pPr>
    </w:p>
    <w:p w14:paraId="53401CFB" w14:textId="77777777" w:rsidR="00792502" w:rsidRPr="00722E86" w:rsidRDefault="00792502" w:rsidP="00792502">
      <w:pPr>
        <w:pStyle w:val="Overskrift2"/>
        <w:numPr>
          <w:ilvl w:val="1"/>
          <w:numId w:val="17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12" w:name="_Toc164681943"/>
      <w:r w:rsidRPr="00722E86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OPPLÆRING</w:t>
      </w:r>
      <w:bookmarkEnd w:id="12"/>
    </w:p>
    <w:p w14:paraId="5DA4B12F" w14:textId="77777777" w:rsidR="00792502" w:rsidRPr="00722E86" w:rsidRDefault="00792502" w:rsidP="00792502">
      <w:pPr>
        <w:autoSpaceDE w:val="0"/>
        <w:autoSpaceDN w:val="0"/>
        <w:adjustRightInd w:val="0"/>
        <w:spacing w:before="24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For at ansatte og studenter skal kunne arbeide i</w:t>
      </w:r>
    </w:p>
    <w:p w14:paraId="122E3669" w14:textId="77777777" w:rsidR="00792502" w:rsidRPr="00722E86" w:rsidRDefault="00792502" w:rsidP="00792502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laboratorier og verksteder, skal det gis opplæring som</w:t>
      </w:r>
    </w:p>
    <w:p w14:paraId="11EA27EC" w14:textId="77777777" w:rsidR="00792502" w:rsidRPr="00722E86" w:rsidRDefault="00792502" w:rsidP="00792502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minimum omfatter:</w:t>
      </w:r>
    </w:p>
    <w:p w14:paraId="5F0A510A" w14:textId="77777777" w:rsidR="00792502" w:rsidRPr="00722E86" w:rsidRDefault="00792502" w:rsidP="00792502">
      <w:pPr>
        <w:autoSpaceDE w:val="0"/>
        <w:autoSpaceDN w:val="0"/>
        <w:adjustRightInd w:val="0"/>
        <w:spacing w:before="24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HMS-bestemmelser</w:t>
      </w:r>
      <w:r w:rsidR="0000332E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r w:rsidR="008D2F55">
        <w:rPr>
          <w:rFonts w:ascii="Calibri Light" w:eastAsia="DIN-Regular" w:hAnsi="Calibri Light" w:cs="DIN-Regular"/>
          <w:color w:val="auto"/>
          <w:sz w:val="34"/>
          <w:szCs w:val="34"/>
        </w:rPr>
        <w:t>i valgte rom</w:t>
      </w:r>
      <w:r w:rsidR="007C408E">
        <w:rPr>
          <w:rFonts w:ascii="Calibri Light" w:eastAsia="DIN-Regular" w:hAnsi="Calibri Light" w:cs="DIN-Regular"/>
          <w:color w:val="auto"/>
          <w:sz w:val="34"/>
          <w:szCs w:val="34"/>
        </w:rPr>
        <w:t xml:space="preserve"> (prosedyrer og rutiner m.m.)</w:t>
      </w:r>
    </w:p>
    <w:p w14:paraId="29D3D157" w14:textId="77777777" w:rsidR="00792502" w:rsidRPr="00722E86" w:rsidRDefault="00792502" w:rsidP="00792502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Sikker bruk av utstyr (apparatur, maskiner eller verktøy)</w:t>
      </w:r>
    </w:p>
    <w:p w14:paraId="3E12AEE1" w14:textId="77777777" w:rsidR="00792502" w:rsidRPr="00722E86" w:rsidRDefault="00792502" w:rsidP="00722E86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Bruk av verneutstyr, verneinnretninger, alarmer og</w:t>
      </w:r>
      <w:r w:rsidR="00722E86">
        <w:rPr>
          <w:rFonts w:ascii="Calibri Light" w:eastAsia="DIN-Regular" w:hAnsi="Calibri Light" w:cs="DIN-Regular"/>
          <w:color w:val="auto"/>
          <w:sz w:val="34"/>
          <w:szCs w:val="34"/>
        </w:rPr>
        <w:t xml:space="preserve"> </w:t>
      </w:r>
      <w:proofErr w:type="spellStart"/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nødbrytere</w:t>
      </w:r>
      <w:proofErr w:type="spellEnd"/>
    </w:p>
    <w:p w14:paraId="6DCBB105" w14:textId="77777777" w:rsidR="00792502" w:rsidRPr="00722E86" w:rsidRDefault="00792502" w:rsidP="00792502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Brannslukking</w:t>
      </w:r>
    </w:p>
    <w:p w14:paraId="3A53115D" w14:textId="77777777" w:rsidR="00792502" w:rsidRPr="00722E86" w:rsidRDefault="00792502" w:rsidP="00792502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Førstehjelp</w:t>
      </w:r>
    </w:p>
    <w:p w14:paraId="1FCE0311" w14:textId="77777777" w:rsidR="00792502" w:rsidRPr="00722E86" w:rsidRDefault="00792502" w:rsidP="00792502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Bruk av stoffkartotek og sikkerhetsdatablad</w:t>
      </w:r>
    </w:p>
    <w:p w14:paraId="3D585454" w14:textId="77777777" w:rsidR="00792502" w:rsidRDefault="00792502" w:rsidP="00792502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• Melding om avvik i elektronisk avvikssystem</w:t>
      </w:r>
      <w:r w:rsidR="007C408E">
        <w:rPr>
          <w:rFonts w:ascii="Calibri Light" w:eastAsia="DIN-Regular" w:hAnsi="Calibri Light" w:cs="DIN-Regular"/>
          <w:color w:val="auto"/>
          <w:sz w:val="34"/>
          <w:szCs w:val="34"/>
        </w:rPr>
        <w:t xml:space="preserve"> – Si ifra</w:t>
      </w:r>
    </w:p>
    <w:p w14:paraId="57F4FBAA" w14:textId="6C678C2F" w:rsidR="00343FBE" w:rsidRPr="00722E86" w:rsidRDefault="00484FAF" w:rsidP="00792502">
      <w:pPr>
        <w:autoSpaceDE w:val="0"/>
        <w:autoSpaceDN w:val="0"/>
        <w:adjustRightInd w:val="0"/>
        <w:spacing w:before="6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hyperlink r:id="rId17" w:history="1">
        <w:r w:rsidR="00343FBE" w:rsidRPr="00985F96">
          <w:rPr>
            <w:rStyle w:val="Hyperkobling"/>
            <w:rFonts w:ascii="Calibri Light" w:eastAsia="DIN-Regular" w:hAnsi="Calibri Light" w:cs="DIN-Regular"/>
            <w:sz w:val="34"/>
            <w:szCs w:val="34"/>
          </w:rPr>
          <w:t>https://www.hiof.no/om/hms/si-ifra/</w:t>
        </w:r>
      </w:hyperlink>
    </w:p>
    <w:p w14:paraId="473C0E62" w14:textId="0ACA522C" w:rsidR="00792502" w:rsidRPr="00722E86" w:rsidRDefault="00792502" w:rsidP="00792502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auto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lastRenderedPageBreak/>
        <w:t>Arbeidsgiver skal sørge for gjennomføring av førstehjelpskurs</w:t>
      </w:r>
      <w:r w:rsidR="007C408E">
        <w:rPr>
          <w:rFonts w:ascii="Calibri Light" w:eastAsia="DIN-Regular" w:hAnsi="Calibri Light" w:cs="DIN-Regular"/>
          <w:color w:val="auto"/>
          <w:sz w:val="34"/>
          <w:szCs w:val="34"/>
        </w:rPr>
        <w:t xml:space="preserve">, </w:t>
      </w:r>
      <w:r w:rsidRPr="00722E86">
        <w:rPr>
          <w:rFonts w:ascii="Calibri Light" w:eastAsia="DIN-Regular" w:hAnsi="Calibri Light" w:cs="DIN-Regular"/>
          <w:color w:val="auto"/>
          <w:sz w:val="34"/>
          <w:szCs w:val="34"/>
        </w:rPr>
        <w:t>brannøvelser</w:t>
      </w:r>
      <w:r w:rsidR="007C408E">
        <w:rPr>
          <w:rFonts w:ascii="Calibri Light" w:eastAsia="DIN-Regular" w:hAnsi="Calibri Light" w:cs="DIN-Regular"/>
          <w:color w:val="auto"/>
          <w:sz w:val="34"/>
          <w:szCs w:val="34"/>
        </w:rPr>
        <w:t xml:space="preserve"> der det er </w:t>
      </w:r>
      <w:proofErr w:type="gramStart"/>
      <w:r w:rsidR="007C408E">
        <w:rPr>
          <w:rFonts w:ascii="Calibri Light" w:eastAsia="DIN-Regular" w:hAnsi="Calibri Light" w:cs="DIN-Regular"/>
          <w:color w:val="auto"/>
          <w:sz w:val="34"/>
          <w:szCs w:val="34"/>
        </w:rPr>
        <w:t>påkrevet</w:t>
      </w:r>
      <w:proofErr w:type="gramEnd"/>
      <w:r w:rsidR="007C408E">
        <w:rPr>
          <w:rFonts w:ascii="Calibri Light" w:eastAsia="DIN-Regular" w:hAnsi="Calibri Light" w:cs="DIN-Regular"/>
          <w:color w:val="auto"/>
          <w:sz w:val="34"/>
          <w:szCs w:val="34"/>
        </w:rPr>
        <w:t>.</w:t>
      </w:r>
    </w:p>
    <w:p w14:paraId="119E83BA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930330B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922D084" w14:textId="77777777" w:rsidR="000F08DB" w:rsidRDefault="000F08DB" w:rsidP="003C7A5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67A60F2C" w14:textId="77777777" w:rsidR="00792502" w:rsidRPr="00722E86" w:rsidRDefault="005B51E7" w:rsidP="00792502">
      <w:pPr>
        <w:pStyle w:val="Overskrift2"/>
        <w:numPr>
          <w:ilvl w:val="1"/>
          <w:numId w:val="17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r w:rsidRPr="005B51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bookmarkStart w:id="13" w:name="_Toc164681944"/>
      <w:r w:rsidR="00E56DC9" w:rsidRPr="00722E86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KOMPLEKST OG/ ELLER FARLIG UTSTYR</w:t>
      </w:r>
      <w:bookmarkEnd w:id="13"/>
    </w:p>
    <w:p w14:paraId="68A1062A" w14:textId="77777777" w:rsidR="00792502" w:rsidRPr="00792502" w:rsidRDefault="00792502" w:rsidP="00E56DC9">
      <w:pPr>
        <w:pStyle w:val="Listeavsnitt"/>
        <w:autoSpaceDE w:val="0"/>
        <w:autoSpaceDN w:val="0"/>
        <w:adjustRightInd w:val="0"/>
        <w:spacing w:before="0" w:after="0" w:line="240" w:lineRule="auto"/>
        <w:ind w:left="570"/>
        <w:rPr>
          <w:rFonts w:ascii="DINCond-Bold" w:hAnsi="DINCond-Bold" w:cs="DINCond-Bold"/>
          <w:b/>
          <w:bCs/>
          <w:color w:val="004894"/>
          <w:sz w:val="24"/>
          <w:szCs w:val="24"/>
        </w:rPr>
      </w:pPr>
    </w:p>
    <w:p w14:paraId="04766AC7" w14:textId="77777777" w:rsidR="00792502" w:rsidRPr="00722E86" w:rsidRDefault="00792502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000000"/>
          <w:sz w:val="34"/>
          <w:szCs w:val="34"/>
        </w:rPr>
        <w:t>For komplekst og/ eller farlig utstyr skal det utarbeides en</w:t>
      </w:r>
      <w:r w:rsidR="00E56DC9" w:rsidRPr="00722E86">
        <w:rPr>
          <w:rFonts w:ascii="Calibri Light" w:eastAsia="DIN-Regular" w:hAnsi="Calibri Light" w:cs="DIN-Regular"/>
          <w:color w:val="000000"/>
          <w:sz w:val="34"/>
          <w:szCs w:val="34"/>
        </w:rPr>
        <w:t xml:space="preserve"> </w:t>
      </w:r>
      <w:r w:rsidRPr="00722E86">
        <w:rPr>
          <w:rFonts w:ascii="Calibri Light" w:eastAsia="DIN-Regular" w:hAnsi="Calibri Light" w:cs="DIN-Regular"/>
          <w:color w:val="000000"/>
          <w:sz w:val="34"/>
          <w:szCs w:val="34"/>
        </w:rPr>
        <w:t>driftsinstruks. Det skal fastlegges skriftlig hvilke krav til</w:t>
      </w:r>
      <w:r w:rsidR="00E56DC9" w:rsidRPr="00722E86">
        <w:rPr>
          <w:rFonts w:ascii="Calibri Light" w:eastAsia="DIN-Regular" w:hAnsi="Calibri Light" w:cs="DIN-Regular"/>
          <w:color w:val="000000"/>
          <w:sz w:val="34"/>
          <w:szCs w:val="34"/>
        </w:rPr>
        <w:t xml:space="preserve"> </w:t>
      </w:r>
      <w:r w:rsidRPr="00722E86">
        <w:rPr>
          <w:rFonts w:ascii="Calibri Light" w:eastAsia="DIN-Regular" w:hAnsi="Calibri Light" w:cs="DIN-Regular"/>
          <w:color w:val="000000"/>
          <w:sz w:val="34"/>
          <w:szCs w:val="34"/>
        </w:rPr>
        <w:t>opplæring som kreves før utstyret brukes.</w:t>
      </w:r>
    </w:p>
    <w:p w14:paraId="4DEB0EE3" w14:textId="77777777" w:rsidR="003C7A5E" w:rsidRPr="00722E86" w:rsidRDefault="00792502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000000"/>
          <w:sz w:val="34"/>
          <w:szCs w:val="34"/>
        </w:rPr>
        <w:t>Med utstyr forstås apparatur, maskiner, innretninger</w:t>
      </w:r>
      <w:r w:rsidR="008D2F55">
        <w:rPr>
          <w:rFonts w:ascii="Calibri Light" w:eastAsia="DIN-Regular" w:hAnsi="Calibri Light" w:cs="DIN-Regular"/>
          <w:color w:val="000000"/>
          <w:sz w:val="34"/>
          <w:szCs w:val="34"/>
        </w:rPr>
        <w:t>, verktøy</w:t>
      </w:r>
      <w:r w:rsidRPr="00722E86">
        <w:rPr>
          <w:rFonts w:ascii="Calibri Light" w:eastAsia="DIN-Regular" w:hAnsi="Calibri Light" w:cs="DIN-Regular"/>
          <w:color w:val="000000"/>
          <w:sz w:val="34"/>
          <w:szCs w:val="34"/>
        </w:rPr>
        <w:t xml:space="preserve"> etc.</w:t>
      </w:r>
    </w:p>
    <w:p w14:paraId="1A598927" w14:textId="77777777" w:rsidR="002D2097" w:rsidRDefault="002D2097" w:rsidP="002D2097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/>
          <w:sz w:val="40"/>
          <w:szCs w:val="40"/>
        </w:rPr>
      </w:pPr>
      <w:r>
        <w:rPr>
          <w:rFonts w:ascii="Calibri Light" w:eastAsia="DIN-Regular" w:hAnsi="Calibri Light" w:cs="DIN-Regular"/>
          <w:color w:val="000000"/>
          <w:sz w:val="34"/>
          <w:szCs w:val="34"/>
        </w:rPr>
        <w:t xml:space="preserve">Rutinene finner du på laboratoriets HMS nettsider (legge inn </w:t>
      </w:r>
      <w:proofErr w:type="gramStart"/>
      <w:r>
        <w:rPr>
          <w:rFonts w:ascii="Calibri Light" w:eastAsia="DIN-Regular" w:hAnsi="Calibri Light" w:cs="DIN-Regular"/>
          <w:color w:val="000000"/>
          <w:sz w:val="34"/>
          <w:szCs w:val="34"/>
        </w:rPr>
        <w:t>link</w:t>
      </w:r>
      <w:proofErr w:type="gramEnd"/>
      <w:r>
        <w:rPr>
          <w:rFonts w:ascii="Calibri Light" w:eastAsia="DIN-Regular" w:hAnsi="Calibri Light" w:cs="DIN-Regular"/>
          <w:color w:val="000000"/>
          <w:sz w:val="34"/>
          <w:szCs w:val="34"/>
        </w:rPr>
        <w:t>)</w:t>
      </w:r>
    </w:p>
    <w:p w14:paraId="77EF6BFD" w14:textId="77777777" w:rsidR="002D2097" w:rsidRPr="00722E86" w:rsidRDefault="002D2097" w:rsidP="002D2097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34"/>
          <w:szCs w:val="34"/>
        </w:rPr>
      </w:pPr>
    </w:p>
    <w:p w14:paraId="4DA6F5F4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eastAsia="DIN-Regular" w:hAnsi="Calibri Light" w:cs="DIN-Regular"/>
          <w:color w:val="000000"/>
          <w:sz w:val="40"/>
          <w:szCs w:val="40"/>
        </w:rPr>
      </w:pPr>
    </w:p>
    <w:p w14:paraId="1936632A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56870DB6" w14:textId="6898367A" w:rsidR="00E56DC9" w:rsidRPr="00722E86" w:rsidRDefault="00E56DC9" w:rsidP="00E56DC9">
      <w:pPr>
        <w:pStyle w:val="Overskrift2"/>
        <w:numPr>
          <w:ilvl w:val="1"/>
          <w:numId w:val="17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14" w:name="_Toc164681945"/>
      <w:r w:rsidRPr="00722E86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FELTARBEIDE</w:t>
      </w:r>
      <w:bookmarkEnd w:id="14"/>
    </w:p>
    <w:p w14:paraId="1625D596" w14:textId="77777777" w:rsidR="00E56DC9" w:rsidRP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Cond-Bold" w:hAnsi="DINCond-Bold" w:cs="DINCond-Bold"/>
          <w:b/>
          <w:bCs/>
          <w:color w:val="004894"/>
          <w:sz w:val="24"/>
          <w:szCs w:val="24"/>
        </w:rPr>
      </w:pPr>
    </w:p>
    <w:p w14:paraId="447FA67F" w14:textId="77777777" w:rsidR="00E56DC9" w:rsidRPr="00722E86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34"/>
          <w:szCs w:val="34"/>
        </w:rPr>
      </w:pPr>
      <w:r w:rsidRPr="00722E86">
        <w:rPr>
          <w:rFonts w:ascii="Calibri Light" w:eastAsia="DIN-Regular" w:hAnsi="Calibri Light" w:cs="DIN-Regular"/>
          <w:color w:val="000000"/>
          <w:sz w:val="34"/>
          <w:szCs w:val="34"/>
        </w:rPr>
        <w:t>Høgskolen i Østfold har egne bestemmelser for ansatte og</w:t>
      </w:r>
      <w:r w:rsidR="00722E86">
        <w:rPr>
          <w:rFonts w:ascii="Calibri Light" w:eastAsia="DIN-Regular" w:hAnsi="Calibri Light" w:cs="DIN-Regular"/>
          <w:color w:val="000000"/>
          <w:sz w:val="34"/>
          <w:szCs w:val="34"/>
        </w:rPr>
        <w:t xml:space="preserve"> </w:t>
      </w:r>
      <w:r w:rsidRPr="00722E86">
        <w:rPr>
          <w:rFonts w:ascii="Calibri Light" w:eastAsia="DIN-Regular" w:hAnsi="Calibri Light" w:cs="DIN-Regular"/>
          <w:color w:val="000000"/>
          <w:sz w:val="34"/>
          <w:szCs w:val="34"/>
        </w:rPr>
        <w:t>studenter i forbindelse med feltarbeid (arbeid i felt, tokt, befaringer, ekskursjoner etc.) Feltarbeid omfattes ikke av denne håndboken</w:t>
      </w:r>
      <w:r w:rsidRPr="00722E86">
        <w:rPr>
          <w:rFonts w:ascii="DIN-Regular" w:eastAsia="DIN-Regular" w:hAnsi="DINCond-Bold" w:cs="DIN-Regular"/>
          <w:color w:val="000000"/>
          <w:sz w:val="34"/>
          <w:szCs w:val="34"/>
        </w:rPr>
        <w:t>.</w:t>
      </w:r>
    </w:p>
    <w:p w14:paraId="70232928" w14:textId="77777777" w:rsidR="00E56DC9" w:rsidRPr="00722E86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34"/>
          <w:szCs w:val="34"/>
        </w:rPr>
      </w:pPr>
    </w:p>
    <w:p w14:paraId="0FEEC744" w14:textId="77777777" w:rsidR="00E56DC9" w:rsidRPr="00722E86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34"/>
          <w:szCs w:val="34"/>
        </w:rPr>
      </w:pPr>
    </w:p>
    <w:p w14:paraId="565F2630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1B48D8E8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54B5EB1C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62097F2A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216060FA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09750DD2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6A9FF133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14F52F69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1D28889E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370DD517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28B495F8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32EA10EE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58983906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394A0FD3" w14:textId="77777777" w:rsidR="00F10AF3" w:rsidRDefault="00F10AF3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631A54B9" w14:textId="3B7EBBB4" w:rsidR="00F10AF3" w:rsidRPr="003C7A5E" w:rsidRDefault="00F10AF3" w:rsidP="00F10AF3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3</w:t>
      </w:r>
    </w:p>
    <w:p w14:paraId="043138EB" w14:textId="77777777" w:rsidR="00F10AF3" w:rsidRDefault="00F10AF3" w:rsidP="00F10AF3">
      <w:pPr>
        <w:pStyle w:val="Overskrift1"/>
        <w:ind w:right="1558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15" w:name="_Toc164681946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RISIKOVURDERING</w:t>
      </w:r>
      <w:bookmarkEnd w:id="15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 xml:space="preserve"> </w:t>
      </w:r>
    </w:p>
    <w:p w14:paraId="6F613E93" w14:textId="77777777" w:rsidR="00F10AF3" w:rsidRDefault="00F10AF3" w:rsidP="00F10AF3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</w:p>
    <w:p w14:paraId="00AA77E1" w14:textId="77777777" w:rsidR="00F10AF3" w:rsidRDefault="00F10AF3" w:rsidP="00F10AF3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r>
        <w:rPr>
          <w:rFonts w:ascii="Calibri" w:hAnsi="Calibri"/>
          <w:b/>
          <w:bCs/>
          <w:noProof/>
          <w:color w:val="003E75" w:themeColor="background2" w:themeShade="40"/>
          <w:sz w:val="96"/>
          <w:szCs w:val="96"/>
        </w:rPr>
        <w:drawing>
          <wp:inline distT="0" distB="0" distL="0" distR="0" wp14:anchorId="6C84E7DC" wp14:editId="41BFCDFF">
            <wp:extent cx="5362575" cy="2528071"/>
            <wp:effectExtent l="0" t="0" r="0" b="5715"/>
            <wp:docPr id="1885821723" name="Bilde 1885821723" descr="Et bilde som inneholder clip art, pattedyr, illustrasjon, tegnefil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e 23" descr="Et bilde som inneholder clip art, pattedyr, illustrasjon, tegnefilm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112" cy="2533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5AA90" w14:textId="77777777" w:rsidR="00F10AF3" w:rsidRDefault="00F10AF3" w:rsidP="00F10AF3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082D1628" w14:textId="77777777" w:rsidR="00F10AF3" w:rsidRDefault="00F10AF3" w:rsidP="00F10AF3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44B7B238" w14:textId="77777777" w:rsidR="00F10AF3" w:rsidRDefault="00F10AF3" w:rsidP="00F10AF3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563CDA95" w14:textId="7194F2DE" w:rsidR="00F10AF3" w:rsidRDefault="00F10AF3" w:rsidP="00F10AF3">
      <w:pPr>
        <w:pStyle w:val="Overskrift2"/>
        <w:numPr>
          <w:ilvl w:val="1"/>
          <w:numId w:val="31"/>
        </w:numPr>
        <w:ind w:right="-426"/>
        <w:rPr>
          <w:rFonts w:ascii="Calibri" w:hAnsi="Calibri" w:cs="DINCond-Bold"/>
          <w:b/>
          <w:bCs/>
          <w:color w:val="004894"/>
          <w:sz w:val="40"/>
          <w:szCs w:val="40"/>
        </w:rPr>
      </w:pPr>
      <w:bookmarkStart w:id="16" w:name="_Toc164681947"/>
      <w:r>
        <w:rPr>
          <w:rFonts w:ascii="Calibri" w:hAnsi="Calibri" w:cs="DINCond-Bold"/>
          <w:b/>
          <w:bCs/>
          <w:color w:val="004894"/>
          <w:sz w:val="40"/>
          <w:szCs w:val="40"/>
        </w:rPr>
        <w:lastRenderedPageBreak/>
        <w:t>generelt om risikovurdering</w:t>
      </w:r>
      <w:bookmarkEnd w:id="16"/>
    </w:p>
    <w:p w14:paraId="779A6C2E" w14:textId="77777777" w:rsidR="00F10AF3" w:rsidRDefault="00F10AF3" w:rsidP="00F10AF3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Risikovurdering er et av flere verktøy for systematisk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identifisering av utfordringer knyttet til HMS ved egen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 xml:space="preserve">virksomhet. </w:t>
      </w:r>
      <w:r>
        <w:rPr>
          <w:rFonts w:ascii="Calibri Light" w:hAnsi="Calibri Light" w:cs="DINPro"/>
          <w:color w:val="auto"/>
          <w:sz w:val="34"/>
          <w:szCs w:val="34"/>
        </w:rPr>
        <w:t>R</w:t>
      </w:r>
      <w:r w:rsidRPr="00223116">
        <w:rPr>
          <w:rFonts w:ascii="Calibri Light" w:hAnsi="Calibri Light" w:cs="DINPro"/>
          <w:color w:val="auto"/>
          <w:sz w:val="34"/>
          <w:szCs w:val="34"/>
        </w:rPr>
        <w:t>isikovurdering skal gjennomføres i forkant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av en konkret arbeidsoppgave eller prosess, og når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aktivitet endres slik at tiltak kan iverksettes, for å fjerne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eller kontrollere risikoelementene før arbeidet starter.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Risikovurdering skal dokumenteres.</w:t>
      </w:r>
    </w:p>
    <w:p w14:paraId="7A3509AF" w14:textId="77777777" w:rsidR="00F10AF3" w:rsidRPr="00223116" w:rsidRDefault="00F10AF3" w:rsidP="00F10AF3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I en risikovurdering skal en ta stilling til:</w:t>
      </w:r>
    </w:p>
    <w:p w14:paraId="5FC16AD8" w14:textId="77777777" w:rsidR="00F10AF3" w:rsidRPr="00223116" w:rsidRDefault="00F10AF3" w:rsidP="00F10AF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Hva kan gå galt?</w:t>
      </w:r>
    </w:p>
    <w:p w14:paraId="1A2CCC71" w14:textId="77777777" w:rsidR="00F10AF3" w:rsidRPr="00223116" w:rsidRDefault="00F10AF3" w:rsidP="00F10AF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Hvor stor er sannsynligheten for at det skal kunne skje?</w:t>
      </w:r>
    </w:p>
    <w:p w14:paraId="43ABDB13" w14:textId="77777777" w:rsidR="00F10AF3" w:rsidRPr="00223116" w:rsidRDefault="00F10AF3" w:rsidP="00F10AF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Hvilke konsekvenser kan det få hvis det skjer?</w:t>
      </w:r>
    </w:p>
    <w:p w14:paraId="33004171" w14:textId="77777777" w:rsidR="00F10AF3" w:rsidRDefault="00F10AF3" w:rsidP="00F10AF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Hvilke sannsynlighetsreduserende og/eller konsekvens</w:t>
      </w:r>
      <w:r>
        <w:rPr>
          <w:rFonts w:ascii="Calibri Light" w:hAnsi="Calibri Light" w:cs="DINPro"/>
          <w:color w:val="auto"/>
          <w:sz w:val="34"/>
          <w:szCs w:val="34"/>
        </w:rPr>
        <w:t>-</w:t>
      </w:r>
    </w:p>
    <w:p w14:paraId="2BDB6837" w14:textId="77777777" w:rsidR="00F10AF3" w:rsidRDefault="00F10AF3" w:rsidP="00F10AF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>
        <w:rPr>
          <w:rFonts w:ascii="Calibri Light" w:hAnsi="Calibri Light" w:cs="DINPro"/>
          <w:color w:val="auto"/>
          <w:sz w:val="34"/>
          <w:szCs w:val="34"/>
        </w:rPr>
        <w:t xml:space="preserve">    r</w:t>
      </w:r>
      <w:r w:rsidRPr="00223116">
        <w:rPr>
          <w:rFonts w:ascii="Calibri Light" w:hAnsi="Calibri Light" w:cs="DINPro"/>
          <w:color w:val="auto"/>
          <w:sz w:val="34"/>
          <w:szCs w:val="34"/>
        </w:rPr>
        <w:t>eduserende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tiltak må vi iverksette for å minimere risiko?</w:t>
      </w:r>
    </w:p>
    <w:p w14:paraId="1B39C97E" w14:textId="77777777" w:rsidR="00F10AF3" w:rsidRPr="00223116" w:rsidRDefault="00F10AF3" w:rsidP="00F10AF3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>
        <w:rPr>
          <w:rFonts w:ascii="Calibri Light" w:hAnsi="Calibri Light" w:cs="DINPro"/>
          <w:color w:val="auto"/>
          <w:sz w:val="34"/>
          <w:szCs w:val="34"/>
        </w:rPr>
        <w:t>L</w:t>
      </w:r>
      <w:r w:rsidRPr="00223116">
        <w:rPr>
          <w:rFonts w:ascii="Calibri Light" w:hAnsi="Calibri Light" w:cs="DINPro"/>
          <w:color w:val="auto"/>
          <w:sz w:val="34"/>
          <w:szCs w:val="34"/>
        </w:rPr>
        <w:t>eder og verneombud på området/aktiviteten som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proofErr w:type="spellStart"/>
      <w:r w:rsidRPr="00223116">
        <w:rPr>
          <w:rFonts w:ascii="Calibri Light" w:hAnsi="Calibri Light" w:cs="DINPro"/>
          <w:color w:val="auto"/>
          <w:sz w:val="34"/>
          <w:szCs w:val="34"/>
        </w:rPr>
        <w:t>risikovurderes</w:t>
      </w:r>
      <w:proofErr w:type="spellEnd"/>
      <w:r w:rsidRPr="00223116">
        <w:rPr>
          <w:rFonts w:ascii="Calibri Light" w:hAnsi="Calibri Light" w:cs="DINPro"/>
          <w:color w:val="auto"/>
          <w:sz w:val="34"/>
          <w:szCs w:val="34"/>
        </w:rPr>
        <w:t>, skal være informert om risikovurderingen.</w:t>
      </w:r>
    </w:p>
    <w:p w14:paraId="12F3B381" w14:textId="77777777" w:rsidR="00F10AF3" w:rsidRPr="00223116" w:rsidRDefault="00F10AF3" w:rsidP="00F10AF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Deltakelse i risikovurderingen vil variere ut fra hvem som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>har ansvar for hva. Aktuelle deltakere kan være:</w:t>
      </w:r>
    </w:p>
    <w:p w14:paraId="2A3A0F57" w14:textId="77777777" w:rsidR="00F10AF3" w:rsidRPr="00223116" w:rsidRDefault="00F10AF3" w:rsidP="00F10AF3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Leder</w:t>
      </w:r>
    </w:p>
    <w:p w14:paraId="106B4E48" w14:textId="77777777" w:rsidR="00F10AF3" w:rsidRPr="00223116" w:rsidRDefault="00F10AF3" w:rsidP="00F10AF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 xml:space="preserve">• </w:t>
      </w:r>
      <w:r>
        <w:rPr>
          <w:rFonts w:ascii="Calibri Light" w:hAnsi="Calibri Light" w:cs="DINPro"/>
          <w:color w:val="auto"/>
          <w:sz w:val="34"/>
          <w:szCs w:val="34"/>
        </w:rPr>
        <w:t>HMS-kontakt</w:t>
      </w:r>
    </w:p>
    <w:p w14:paraId="7FA6D32E" w14:textId="77777777" w:rsidR="00F10AF3" w:rsidRPr="00223116" w:rsidRDefault="00F10AF3" w:rsidP="00F10AF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Faglig ansvarlig (prosjektleder)</w:t>
      </w:r>
    </w:p>
    <w:p w14:paraId="3E00804D" w14:textId="77777777" w:rsidR="00F10AF3" w:rsidRPr="00223116" w:rsidRDefault="00F10AF3" w:rsidP="00F10AF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Verneombud</w:t>
      </w:r>
    </w:p>
    <w:p w14:paraId="3446D5BA" w14:textId="77777777" w:rsidR="00F10AF3" w:rsidRPr="00223116" w:rsidRDefault="00F10AF3" w:rsidP="00F10AF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HMS-koordinator</w:t>
      </w:r>
    </w:p>
    <w:p w14:paraId="1C820C8D" w14:textId="77777777" w:rsidR="00F10AF3" w:rsidRPr="00223116" w:rsidRDefault="00F10AF3" w:rsidP="00F10AF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Studentrepresentant</w:t>
      </w:r>
    </w:p>
    <w:p w14:paraId="442837BE" w14:textId="77777777" w:rsidR="00F10AF3" w:rsidRPr="00223116" w:rsidRDefault="00F10AF3" w:rsidP="00F10AF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Verksmester, over-/avdelingsingeniører</w:t>
      </w:r>
    </w:p>
    <w:p w14:paraId="55EF488B" w14:textId="77777777" w:rsidR="00F10AF3" w:rsidRPr="00223116" w:rsidRDefault="00F10AF3" w:rsidP="00F10AF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 xml:space="preserve">• Personell fra </w:t>
      </w:r>
      <w:r>
        <w:rPr>
          <w:rFonts w:ascii="Calibri Light" w:hAnsi="Calibri Light" w:cs="DINPro"/>
          <w:color w:val="auto"/>
          <w:sz w:val="34"/>
          <w:szCs w:val="34"/>
        </w:rPr>
        <w:t>BHT</w:t>
      </w:r>
    </w:p>
    <w:p w14:paraId="57BED223" w14:textId="77777777" w:rsidR="00F10AF3" w:rsidRDefault="00F10AF3" w:rsidP="00F10AF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Personell fra Driftsavdelingen ved bygningsmessige</w:t>
      </w:r>
      <w:r>
        <w:rPr>
          <w:rFonts w:ascii="Calibri Light" w:hAnsi="Calibri Light" w:cs="DINPro"/>
          <w:color w:val="auto"/>
          <w:sz w:val="34"/>
          <w:szCs w:val="34"/>
        </w:rPr>
        <w:t xml:space="preserve"> </w:t>
      </w:r>
      <w:r w:rsidRPr="00223116">
        <w:rPr>
          <w:rFonts w:ascii="Calibri Light" w:hAnsi="Calibri Light" w:cs="DINPro"/>
          <w:color w:val="auto"/>
          <w:sz w:val="34"/>
          <w:szCs w:val="34"/>
        </w:rPr>
        <w:t xml:space="preserve">forhold (VVS, </w:t>
      </w:r>
    </w:p>
    <w:p w14:paraId="4E907A28" w14:textId="77777777" w:rsidR="00F10AF3" w:rsidRPr="00223116" w:rsidRDefault="00F10AF3" w:rsidP="00F10AF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>
        <w:rPr>
          <w:rFonts w:ascii="Calibri Light" w:hAnsi="Calibri Light" w:cs="DINPro"/>
          <w:color w:val="auto"/>
          <w:sz w:val="34"/>
          <w:szCs w:val="34"/>
        </w:rPr>
        <w:t xml:space="preserve">    </w:t>
      </w:r>
      <w:r w:rsidRPr="00223116">
        <w:rPr>
          <w:rFonts w:ascii="Calibri Light" w:hAnsi="Calibri Light" w:cs="DINPro"/>
          <w:color w:val="auto"/>
          <w:sz w:val="34"/>
          <w:szCs w:val="34"/>
        </w:rPr>
        <w:t>bygninger, el.)</w:t>
      </w:r>
    </w:p>
    <w:p w14:paraId="17AB2A86" w14:textId="77777777" w:rsidR="00F10AF3" w:rsidRDefault="00F10AF3" w:rsidP="00F10AF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  <w:r w:rsidRPr="00223116">
        <w:rPr>
          <w:rFonts w:ascii="Calibri Light" w:hAnsi="Calibri Light" w:cs="DINPro"/>
          <w:color w:val="auto"/>
          <w:sz w:val="34"/>
          <w:szCs w:val="34"/>
        </w:rPr>
        <w:t>• Andre som enheten anser naturlig</w:t>
      </w:r>
    </w:p>
    <w:p w14:paraId="1C8B0FED" w14:textId="77777777" w:rsidR="00F10AF3" w:rsidRDefault="00F10AF3" w:rsidP="00F10AF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auto"/>
          <w:sz w:val="34"/>
          <w:szCs w:val="34"/>
        </w:rPr>
      </w:pPr>
    </w:p>
    <w:p w14:paraId="1DEEC83F" w14:textId="77777777" w:rsidR="00F10AF3" w:rsidRPr="00BF1C72" w:rsidRDefault="00F10AF3" w:rsidP="00F10AF3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color w:val="auto"/>
          <w:sz w:val="34"/>
          <w:szCs w:val="34"/>
        </w:rPr>
      </w:pPr>
    </w:p>
    <w:p w14:paraId="6D86AFFC" w14:textId="77777777" w:rsidR="00F10AF3" w:rsidRDefault="00F10AF3" w:rsidP="00E56DC9">
      <w:pPr>
        <w:autoSpaceDE w:val="0"/>
        <w:autoSpaceDN w:val="0"/>
        <w:adjustRightInd w:val="0"/>
        <w:spacing w:before="0" w:after="0" w:line="240" w:lineRule="auto"/>
        <w:rPr>
          <w:rFonts w:ascii="DIN-Regular" w:eastAsia="DIN-Regular" w:hAnsi="DINCond-Bold" w:cs="DIN-Regular"/>
          <w:color w:val="000000"/>
          <w:sz w:val="17"/>
          <w:szCs w:val="17"/>
        </w:rPr>
      </w:pPr>
    </w:p>
    <w:p w14:paraId="62D08EB8" w14:textId="026042E4" w:rsidR="00E56DC9" w:rsidRPr="003C7A5E" w:rsidRDefault="00F10AF3" w:rsidP="00E56DC9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4</w:t>
      </w:r>
    </w:p>
    <w:p w14:paraId="76000620" w14:textId="77777777" w:rsidR="00E56DC9" w:rsidRDefault="00E56DC9" w:rsidP="00E56DC9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17" w:name="_Toc164681948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VERNEUTSTYR OG FAREMERKING</w:t>
      </w:r>
      <w:bookmarkEnd w:id="17"/>
    </w:p>
    <w:p w14:paraId="79F7FF4B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3A09E23F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8396A6C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3DB47B6A" w14:textId="77777777" w:rsidR="00E56DC9" w:rsidRDefault="0072282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277AEA" wp14:editId="7EA33B58">
                <wp:simplePos x="0" y="0"/>
                <wp:positionH relativeFrom="column">
                  <wp:posOffset>3509010</wp:posOffset>
                </wp:positionH>
                <wp:positionV relativeFrom="page">
                  <wp:posOffset>5095875</wp:posOffset>
                </wp:positionV>
                <wp:extent cx="2781300" cy="2714625"/>
                <wp:effectExtent l="0" t="0" r="19050" b="28575"/>
                <wp:wrapThrough wrapText="bothSides">
                  <wp:wrapPolygon edited="0">
                    <wp:start x="0" y="0"/>
                    <wp:lineTo x="0" y="21676"/>
                    <wp:lineTo x="21600" y="21676"/>
                    <wp:lineTo x="21600" y="0"/>
                    <wp:lineTo x="0" y="0"/>
                  </wp:wrapPolygon>
                </wp:wrapThrough>
                <wp:docPr id="44" name="Tekstbok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71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5D97C3" w14:textId="77777777" w:rsidR="00070C3C" w:rsidRPr="00807CC1" w:rsidRDefault="00070C3C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77AEA" id="Tekstboks 44" o:spid="_x0000_s1029" type="#_x0000_t202" style="position:absolute;margin-left:276.3pt;margin-top:401.25pt;width:219pt;height:21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" fillcolor="white [3201]" strokecolor="white [3212]" strokeweight=".5pt">
                <v:textbox>
                  <w:txbxContent>
                    <w:p w14:paraId="4E5D97C3" w14:textId="77777777" w:rsidR="00070C3C" w:rsidRPr="00807CC1" w:rsidRDefault="00070C3C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28A517" wp14:editId="4D524297">
            <wp:extent cx="2676525" cy="3789770"/>
            <wp:effectExtent l="0" t="0" r="0" b="1270"/>
            <wp:docPr id="43" name="Bilde 43" descr="Byggenæringens for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yggenæringens forla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52" cy="3794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F649A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DF352A5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6AB65097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6F3EAA16" w14:textId="38AC3F8D" w:rsidR="00807CC1" w:rsidRPr="00F16B65" w:rsidRDefault="00807CC1" w:rsidP="00F10AF3">
      <w:pPr>
        <w:pStyle w:val="Overskrift2"/>
        <w:numPr>
          <w:ilvl w:val="1"/>
          <w:numId w:val="32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18" w:name="_Toc164681949"/>
      <w:r w:rsidRPr="00F16B65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gENERELLE BESTEMMELSER VERNEUTSTYR OG FARE</w:t>
      </w:r>
      <w:r w:rsidR="00343FBE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M</w:t>
      </w:r>
      <w:r w:rsidRPr="00F16B65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ERKING</w:t>
      </w:r>
      <w:bookmarkEnd w:id="18"/>
    </w:p>
    <w:p w14:paraId="52100A26" w14:textId="77777777" w:rsidR="00E56DC9" w:rsidRPr="00F16B65" w:rsidRDefault="0093734A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60" w:line="240" w:lineRule="auto"/>
        <w:rPr>
          <w:rFonts w:ascii="Calibri Light" w:hAnsi="Calibri Light"/>
          <w:color w:val="auto"/>
          <w:sz w:val="34"/>
          <w:szCs w:val="34"/>
        </w:rPr>
      </w:pPr>
      <w:r w:rsidRPr="00F16B65">
        <w:rPr>
          <w:rFonts w:ascii="Calibri Light" w:hAnsi="Calibri Light"/>
          <w:color w:val="auto"/>
          <w:sz w:val="34"/>
          <w:szCs w:val="34"/>
        </w:rPr>
        <w:t>Ansatte, studenter, innleid personell og besøkende skal alltid bruke påbudt verneutstyr, i tråd med Arbeidsmiljøloven og lokale bestemmelser.</w:t>
      </w:r>
    </w:p>
    <w:p w14:paraId="4C622CE5" w14:textId="77777777" w:rsidR="0093734A" w:rsidRPr="00F16B65" w:rsidRDefault="0093734A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F16B65">
        <w:rPr>
          <w:rFonts w:ascii="Calibri Light" w:hAnsi="Calibri Light"/>
          <w:color w:val="auto"/>
          <w:sz w:val="34"/>
          <w:szCs w:val="34"/>
        </w:rPr>
        <w:t>Før ny aktivitet igangsettes skal man forsikre seg om at riktig verneutstyr benyttes. Dette skal baseres på gjennomført risikovurdering</w:t>
      </w:r>
      <w:r w:rsidR="007C408E">
        <w:rPr>
          <w:rFonts w:ascii="Calibri Light" w:hAnsi="Calibri Light"/>
          <w:color w:val="auto"/>
          <w:sz w:val="34"/>
          <w:szCs w:val="34"/>
        </w:rPr>
        <w:t>/sikker jobb analyse (SJA)</w:t>
      </w:r>
      <w:r w:rsidRPr="00F16B65">
        <w:rPr>
          <w:rFonts w:ascii="Calibri Light" w:hAnsi="Calibri Light"/>
          <w:color w:val="auto"/>
          <w:sz w:val="34"/>
          <w:szCs w:val="34"/>
        </w:rPr>
        <w:t>.</w:t>
      </w:r>
    </w:p>
    <w:p w14:paraId="6D6125E7" w14:textId="77777777" w:rsidR="0093734A" w:rsidRPr="00F16B65" w:rsidRDefault="00045891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7C408E">
        <w:rPr>
          <w:rFonts w:ascii="Calibri Light" w:hAnsi="Calibri Light"/>
          <w:color w:val="auto"/>
          <w:sz w:val="34"/>
          <w:szCs w:val="34"/>
        </w:rPr>
        <w:t xml:space="preserve">Informasjon om påbudt verneutstyr </w:t>
      </w:r>
      <w:proofErr w:type="gramStart"/>
      <w:r w:rsidRPr="007C408E">
        <w:rPr>
          <w:rFonts w:ascii="Calibri Light" w:hAnsi="Calibri Light"/>
          <w:color w:val="auto"/>
          <w:sz w:val="34"/>
          <w:szCs w:val="34"/>
        </w:rPr>
        <w:t>fremgår</w:t>
      </w:r>
      <w:proofErr w:type="gramEnd"/>
      <w:r w:rsidRPr="007C408E">
        <w:rPr>
          <w:rFonts w:ascii="Calibri Light" w:hAnsi="Calibri Light"/>
          <w:color w:val="auto"/>
          <w:sz w:val="34"/>
          <w:szCs w:val="34"/>
        </w:rPr>
        <w:t xml:space="preserve"> av merking utenfor laboratoriet/verkstedet,</w:t>
      </w:r>
      <w:r w:rsidRPr="00F16B65">
        <w:rPr>
          <w:rFonts w:ascii="Calibri Light" w:hAnsi="Calibri Light"/>
          <w:color w:val="auto"/>
          <w:sz w:val="34"/>
          <w:szCs w:val="34"/>
        </w:rPr>
        <w:t xml:space="preserve"> sikkerhetsdatablad, og a</w:t>
      </w:r>
      <w:r w:rsidR="007C408E">
        <w:rPr>
          <w:rFonts w:ascii="Calibri Light" w:hAnsi="Calibri Light"/>
          <w:color w:val="auto"/>
          <w:sz w:val="34"/>
          <w:szCs w:val="34"/>
        </w:rPr>
        <w:t>dgangskort.</w:t>
      </w:r>
      <w:r w:rsidRPr="00F16B65">
        <w:rPr>
          <w:rFonts w:ascii="Calibri Light" w:hAnsi="Calibri Light"/>
          <w:color w:val="auto"/>
          <w:sz w:val="34"/>
          <w:szCs w:val="34"/>
        </w:rPr>
        <w:t xml:space="preserve"> Ved tvil om hva som er riktig </w:t>
      </w:r>
      <w:r w:rsidR="007C408E">
        <w:rPr>
          <w:rFonts w:ascii="Calibri Light" w:hAnsi="Calibri Light"/>
          <w:color w:val="auto"/>
          <w:sz w:val="34"/>
          <w:szCs w:val="34"/>
        </w:rPr>
        <w:t>v</w:t>
      </w:r>
      <w:r w:rsidRPr="00F16B65">
        <w:rPr>
          <w:rFonts w:ascii="Calibri Light" w:hAnsi="Calibri Light"/>
          <w:color w:val="auto"/>
          <w:sz w:val="34"/>
          <w:szCs w:val="34"/>
        </w:rPr>
        <w:t xml:space="preserve">erneutstyr, ta kontakt med </w:t>
      </w:r>
      <w:r w:rsidR="008D2F55">
        <w:rPr>
          <w:rFonts w:ascii="Calibri Light" w:hAnsi="Calibri Light"/>
          <w:color w:val="auto"/>
          <w:sz w:val="34"/>
          <w:szCs w:val="34"/>
        </w:rPr>
        <w:t>HMS kontakt</w:t>
      </w:r>
      <w:r w:rsidRPr="00F16B65">
        <w:rPr>
          <w:rFonts w:ascii="Calibri Light" w:hAnsi="Calibri Light"/>
          <w:color w:val="auto"/>
          <w:sz w:val="34"/>
          <w:szCs w:val="34"/>
        </w:rPr>
        <w:t xml:space="preserve"> eller med godkjent leverandør av verneutstyr.</w:t>
      </w:r>
    </w:p>
    <w:p w14:paraId="42F81185" w14:textId="77777777" w:rsidR="00045891" w:rsidRPr="00F16B65" w:rsidRDefault="00045891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F16B65">
        <w:rPr>
          <w:rFonts w:ascii="Calibri Light" w:hAnsi="Calibri Light"/>
          <w:color w:val="auto"/>
          <w:sz w:val="34"/>
          <w:szCs w:val="34"/>
        </w:rPr>
        <w:t>Påbudt verneutstyr skal være tilgjengelig og gjøres kjent gjennom oppslag.</w:t>
      </w:r>
    </w:p>
    <w:p w14:paraId="41C4E5DF" w14:textId="77777777" w:rsidR="00045891" w:rsidRPr="00F16B65" w:rsidRDefault="00045891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F16B65">
        <w:rPr>
          <w:rFonts w:ascii="Calibri Light" w:hAnsi="Calibri Light"/>
          <w:color w:val="auto"/>
          <w:sz w:val="34"/>
          <w:szCs w:val="34"/>
        </w:rPr>
        <w:t>Rom og utstyr skal være merket slik at det er enkelt for andre å foreta varsling ved fare/avvik, brannslukking eller avstenging om noe skjer.</w:t>
      </w:r>
    </w:p>
    <w:p w14:paraId="39B36B96" w14:textId="77777777" w:rsidR="00045891" w:rsidRPr="00F16B65" w:rsidRDefault="00045891" w:rsidP="00045891">
      <w:pPr>
        <w:pStyle w:val="Listeavsnitt"/>
        <w:numPr>
          <w:ilvl w:val="0"/>
          <w:numId w:val="19"/>
        </w:numPr>
        <w:autoSpaceDE w:val="0"/>
        <w:autoSpaceDN w:val="0"/>
        <w:adjustRightInd w:val="0"/>
        <w:spacing w:before="360"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F16B65">
        <w:rPr>
          <w:rFonts w:ascii="Calibri Light" w:hAnsi="Calibri Light"/>
          <w:color w:val="auto"/>
          <w:sz w:val="34"/>
          <w:szCs w:val="34"/>
        </w:rPr>
        <w:t>Verneutstyr skal jevnlig kontrolleres og vedlikeholdes Mangler eller feil skal umiddelbart meldes som avvik og utbedres.</w:t>
      </w:r>
    </w:p>
    <w:p w14:paraId="33332F96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4DB55C04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4197ED14" w14:textId="77777777" w:rsidR="00F16B65" w:rsidRDefault="00F16B65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7C6EFA1E" w14:textId="77777777" w:rsidR="00F16B65" w:rsidRDefault="00F16B65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487E59A4" w14:textId="77777777" w:rsidR="00F16B65" w:rsidRDefault="00F16B65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3241D573" w14:textId="420063A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3FBC3CE" w14:textId="77777777" w:rsidR="008B4254" w:rsidRDefault="008B4254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2A673B2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66B1421D" w14:textId="77777777" w:rsidR="008D2F55" w:rsidRDefault="008D2F55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39423332" w14:textId="128DD68B" w:rsidR="00045891" w:rsidRPr="00F16B65" w:rsidRDefault="00045891" w:rsidP="00F10AF3">
      <w:pPr>
        <w:pStyle w:val="Overskrift2"/>
        <w:numPr>
          <w:ilvl w:val="1"/>
          <w:numId w:val="32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19" w:name="_Toc164681950"/>
      <w:r w:rsidRPr="00F16B65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PERSONLIG VERNEUTSTYR</w:t>
      </w:r>
      <w:bookmarkEnd w:id="19"/>
    </w:p>
    <w:p w14:paraId="3BB2C4C7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tbl>
      <w:tblPr>
        <w:tblStyle w:val="Tabellrutenett"/>
        <w:tblW w:w="10349" w:type="dxa"/>
        <w:tblInd w:w="-289" w:type="dxa"/>
        <w:tblLook w:val="04A0" w:firstRow="1" w:lastRow="0" w:firstColumn="1" w:lastColumn="0" w:noHBand="0" w:noVBand="1"/>
      </w:tblPr>
      <w:tblGrid>
        <w:gridCol w:w="2552"/>
        <w:gridCol w:w="7797"/>
      </w:tblGrid>
      <w:tr w:rsidR="00AE2FBE" w14:paraId="1661B7A7" w14:textId="77777777" w:rsidTr="0049311F">
        <w:tc>
          <w:tcPr>
            <w:tcW w:w="2552" w:type="dxa"/>
            <w:shd w:val="clear" w:color="auto" w:fill="CCFFCC"/>
          </w:tcPr>
          <w:p w14:paraId="5433E84C" w14:textId="77777777" w:rsidR="00AE2FBE" w:rsidRPr="00117804" w:rsidRDefault="00AE2FBE" w:rsidP="00AE2FBE">
            <w:pPr>
              <w:rPr>
                <w:rFonts w:ascii="Calibri Light" w:hAnsi="Calibri Light"/>
                <w:b/>
                <w:bCs/>
                <w:sz w:val="40"/>
                <w:szCs w:val="40"/>
              </w:rPr>
            </w:pPr>
            <w:r w:rsidRPr="00117804">
              <w:rPr>
                <w:rFonts w:ascii="Calibri Light" w:hAnsi="Calibri Light"/>
                <w:b/>
                <w:bCs/>
                <w:sz w:val="40"/>
                <w:szCs w:val="40"/>
              </w:rPr>
              <w:t xml:space="preserve">Symbol </w:t>
            </w:r>
          </w:p>
        </w:tc>
        <w:tc>
          <w:tcPr>
            <w:tcW w:w="7797" w:type="dxa"/>
            <w:shd w:val="clear" w:color="auto" w:fill="CCFFCC"/>
          </w:tcPr>
          <w:p w14:paraId="66639BED" w14:textId="77777777" w:rsidR="00AE2FBE" w:rsidRPr="00117804" w:rsidRDefault="00AE2FBE" w:rsidP="00AE2FBE">
            <w:pPr>
              <w:rPr>
                <w:rFonts w:ascii="Calibri Light" w:hAnsi="Calibri Light"/>
                <w:b/>
                <w:bCs/>
                <w:sz w:val="40"/>
                <w:szCs w:val="40"/>
              </w:rPr>
            </w:pPr>
            <w:r w:rsidRPr="00117804">
              <w:rPr>
                <w:rFonts w:ascii="Calibri Light" w:hAnsi="Calibri Light"/>
                <w:b/>
                <w:bCs/>
                <w:sz w:val="40"/>
                <w:szCs w:val="40"/>
              </w:rPr>
              <w:t>Beskrivelse</w:t>
            </w:r>
          </w:p>
        </w:tc>
      </w:tr>
      <w:tr w:rsidR="00AE2FBE" w14:paraId="24FDCE58" w14:textId="77777777" w:rsidTr="0049311F">
        <w:tc>
          <w:tcPr>
            <w:tcW w:w="2552" w:type="dxa"/>
            <w:shd w:val="clear" w:color="auto" w:fill="CCFFCC"/>
            <w:vAlign w:val="center"/>
          </w:tcPr>
          <w:p w14:paraId="3DCF525E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noProof/>
                <w:sz w:val="32"/>
                <w:szCs w:val="32"/>
              </w:rPr>
            </w:pPr>
            <w:r w:rsidRPr="00117804">
              <w:rPr>
                <w:rFonts w:ascii="Calibri Light" w:hAnsi="Calibri Light"/>
                <w:noProof/>
                <w:sz w:val="32"/>
                <w:szCs w:val="32"/>
              </w:rPr>
              <w:t xml:space="preserve">  </w:t>
            </w:r>
          </w:p>
          <w:p w14:paraId="5597ABAD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117804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67D16F86" wp14:editId="68B04B42">
                  <wp:extent cx="838200" cy="838200"/>
                  <wp:effectExtent l="0" t="0" r="0" b="0"/>
                  <wp:docPr id="3" name="Bilde 3" descr="Skilt, påbudt med øyevern, selvheftende polyester, Ø 100 mm | AJ Produk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kilt, påbudt med øyevern, selvheftende polyester, Ø 100 mm | AJ Produk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7804">
              <w:rPr>
                <w:rFonts w:ascii="Calibri Light" w:hAnsi="Calibri Light"/>
                <w:noProof/>
                <w:sz w:val="32"/>
                <w:szCs w:val="32"/>
              </w:rPr>
              <w:t xml:space="preserve"> </w:t>
            </w:r>
          </w:p>
          <w:p w14:paraId="36A1E949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117804">
              <w:rPr>
                <w:rFonts w:ascii="Calibri Light" w:hAnsi="Calibri Light"/>
                <w:b/>
                <w:bCs/>
                <w:sz w:val="32"/>
                <w:szCs w:val="32"/>
              </w:rPr>
              <w:t xml:space="preserve">  Øyevern</w:t>
            </w:r>
          </w:p>
        </w:tc>
        <w:tc>
          <w:tcPr>
            <w:tcW w:w="7797" w:type="dxa"/>
          </w:tcPr>
          <w:p w14:paraId="7C7F5C66" w14:textId="530F9706" w:rsidR="00AE2FBE" w:rsidRPr="0049311F" w:rsidRDefault="00AE2FBE" w:rsidP="00AE2FBE">
            <w:pPr>
              <w:pStyle w:val="Listeavsnitt"/>
              <w:spacing w:before="60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Skal brukes ved fare for sprut, arbeide med flytende nitrogen, trykk, sponbrytende arbeid, eksplosjonsfare, arbeid i kuttmaskiner, bruk av sag etc. Ved behov for å tilpasse øyevern til bruker, ta kontakt med</w:t>
            </w:r>
            <w:r w:rsidR="00343FBE">
              <w:rPr>
                <w:rFonts w:ascii="Calibri Light" w:hAnsi="Calibri Light"/>
                <w:sz w:val="34"/>
                <w:szCs w:val="34"/>
              </w:rPr>
              <w:t xml:space="preserve"> leder</w:t>
            </w:r>
            <w:r w:rsidRPr="0049311F">
              <w:rPr>
                <w:rFonts w:ascii="Calibri Light" w:hAnsi="Calibri Light"/>
                <w:sz w:val="34"/>
                <w:szCs w:val="34"/>
              </w:rPr>
              <w:t xml:space="preserve">. </w:t>
            </w:r>
          </w:p>
          <w:p w14:paraId="3D08AED0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Eksempel: </w:t>
            </w:r>
          </w:p>
          <w:p w14:paraId="112741D9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Vernebriller </w:t>
            </w:r>
          </w:p>
          <w:p w14:paraId="2A15E4F8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• Visir</w:t>
            </w:r>
          </w:p>
        </w:tc>
      </w:tr>
      <w:tr w:rsidR="00AE2FBE" w14:paraId="20DA3AD2" w14:textId="77777777" w:rsidTr="0049311F">
        <w:tc>
          <w:tcPr>
            <w:tcW w:w="2552" w:type="dxa"/>
            <w:shd w:val="clear" w:color="auto" w:fill="CCFFCC"/>
          </w:tcPr>
          <w:p w14:paraId="6CAA9885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117804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4E440C2D" wp14:editId="2393F516">
                  <wp:extent cx="857250" cy="857250"/>
                  <wp:effectExtent l="0" t="0" r="0" b="0"/>
                  <wp:docPr id="11" name="Bilde 11" descr="Skilt, beskyttelseshansker, selvheftende polyester, Ø 10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kilt, beskyttelseshansker, selvheftende polyester, Ø 10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A1150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117804">
              <w:rPr>
                <w:rFonts w:ascii="Calibri Light" w:hAnsi="Calibri Light"/>
                <w:b/>
                <w:bCs/>
                <w:sz w:val="32"/>
                <w:szCs w:val="32"/>
                <w:shd w:val="clear" w:color="auto" w:fill="CCFFCC"/>
              </w:rPr>
              <w:t>Håndvern - hansker</w:t>
            </w:r>
          </w:p>
        </w:tc>
        <w:tc>
          <w:tcPr>
            <w:tcW w:w="7797" w:type="dxa"/>
          </w:tcPr>
          <w:p w14:paraId="52996FDA" w14:textId="77777777" w:rsidR="00343FBE" w:rsidRPr="00B44FBE" w:rsidRDefault="00343FBE" w:rsidP="00343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B44FBE">
              <w:rPr>
                <w:rFonts w:ascii="Calibri Light" w:hAnsi="Calibri Light"/>
                <w:sz w:val="32"/>
                <w:szCs w:val="32"/>
              </w:rPr>
              <w:t xml:space="preserve">Hansker bør benyttes ved arbeid med farlige og etsende stoffer og ved arbeid med skarpe og stikkende gjenstander. </w:t>
            </w:r>
          </w:p>
          <w:p w14:paraId="4740ED3E" w14:textId="6364DB54" w:rsidR="00AE2FBE" w:rsidRPr="00B44FBE" w:rsidRDefault="00343FBE" w:rsidP="00343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B44FBE">
              <w:rPr>
                <w:rFonts w:ascii="Calibri Light" w:hAnsi="Calibri Light"/>
                <w:sz w:val="32"/>
                <w:szCs w:val="32"/>
              </w:rPr>
              <w:t>Bruk hansker av riktig materiale og riktig merking, se sikkerhetsdatablad.</w:t>
            </w:r>
          </w:p>
        </w:tc>
      </w:tr>
      <w:tr w:rsidR="00AE2FBE" w14:paraId="388E154E" w14:textId="77777777" w:rsidTr="0049311F">
        <w:tc>
          <w:tcPr>
            <w:tcW w:w="2552" w:type="dxa"/>
            <w:shd w:val="clear" w:color="auto" w:fill="CCFFCC"/>
          </w:tcPr>
          <w:p w14:paraId="6F0F45DB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</w:rPr>
            </w:pPr>
          </w:p>
          <w:p w14:paraId="37F7CBE9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</w:rPr>
            </w:pPr>
            <w:r w:rsidRPr="00117804">
              <w:rPr>
                <w:rFonts w:ascii="Calibri Light" w:hAnsi="Calibri Light"/>
                <w:noProof/>
              </w:rPr>
              <w:drawing>
                <wp:inline distT="0" distB="0" distL="0" distR="0" wp14:anchorId="7E2E258E" wp14:editId="4B63AD40">
                  <wp:extent cx="885825" cy="885825"/>
                  <wp:effectExtent l="0" t="0" r="9525" b="9525"/>
                  <wp:docPr id="48" name="Bilde 48" descr="Påbudt med åndedrettsvern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åbudt med åndedrettsvern 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66C1B" w14:textId="77777777" w:rsidR="00AE2FBE" w:rsidRPr="00117804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</w:rPr>
            </w:pPr>
          </w:p>
          <w:p w14:paraId="667E2611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b/>
                <w:bCs/>
                <w:sz w:val="32"/>
                <w:szCs w:val="32"/>
              </w:rPr>
              <w:t>Åndedrettsvern</w:t>
            </w:r>
          </w:p>
        </w:tc>
        <w:tc>
          <w:tcPr>
            <w:tcW w:w="7797" w:type="dxa"/>
          </w:tcPr>
          <w:p w14:paraId="10874759" w14:textId="77777777" w:rsidR="00AE2FBE" w:rsidRPr="00B44FBE" w:rsidRDefault="00AE2FBE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B44FBE">
              <w:rPr>
                <w:rFonts w:ascii="Calibri Light" w:hAnsi="Calibri Light"/>
                <w:sz w:val="32"/>
                <w:szCs w:val="32"/>
              </w:rPr>
              <w:t xml:space="preserve">Påse at åndedrettsvern: </w:t>
            </w:r>
          </w:p>
          <w:p w14:paraId="30C8EDC3" w14:textId="77777777" w:rsidR="00AE2FBE" w:rsidRPr="00B44FBE" w:rsidRDefault="00AE2FBE" w:rsidP="00AE2FBE">
            <w:pPr>
              <w:pStyle w:val="Listeavsnitt"/>
              <w:spacing w:before="60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B44FBE">
              <w:rPr>
                <w:rFonts w:ascii="Calibri Light" w:hAnsi="Calibri Light"/>
                <w:sz w:val="32"/>
                <w:szCs w:val="32"/>
              </w:rPr>
              <w:t xml:space="preserve">• er tilgjengelig der det er/kan oppstå behov for slik </w:t>
            </w:r>
          </w:p>
          <w:p w14:paraId="27560FCF" w14:textId="77777777" w:rsidR="0049311F" w:rsidRPr="00B44FBE" w:rsidRDefault="00AE2FBE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B44FBE">
              <w:rPr>
                <w:rFonts w:ascii="Calibri Light" w:hAnsi="Calibri Light"/>
                <w:sz w:val="32"/>
                <w:szCs w:val="32"/>
              </w:rPr>
              <w:t xml:space="preserve">   verneutstyr, se sikkerhetsdatablad og </w:t>
            </w:r>
            <w:r w:rsidR="0049311F" w:rsidRPr="00B44FBE">
              <w:rPr>
                <w:rFonts w:ascii="Calibri Light" w:hAnsi="Calibri Light"/>
                <w:sz w:val="32"/>
                <w:szCs w:val="32"/>
              </w:rPr>
              <w:t xml:space="preserve">  </w:t>
            </w:r>
          </w:p>
          <w:p w14:paraId="2BA933FE" w14:textId="77777777" w:rsidR="00AE2FBE" w:rsidRPr="00B44FBE" w:rsidRDefault="0049311F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B44FBE">
              <w:rPr>
                <w:rFonts w:ascii="Calibri Light" w:hAnsi="Calibri Light"/>
                <w:sz w:val="32"/>
                <w:szCs w:val="32"/>
              </w:rPr>
              <w:t xml:space="preserve">   a</w:t>
            </w:r>
            <w:r w:rsidR="00AE2FBE" w:rsidRPr="00B44FBE">
              <w:rPr>
                <w:rFonts w:ascii="Calibri Light" w:hAnsi="Calibri Light"/>
                <w:sz w:val="32"/>
                <w:szCs w:val="32"/>
              </w:rPr>
              <w:t xml:space="preserve">pparaturkort </w:t>
            </w:r>
          </w:p>
          <w:p w14:paraId="153C6F2B" w14:textId="77777777" w:rsidR="0049311F" w:rsidRPr="00B44FBE" w:rsidRDefault="00AE2FBE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B44FBE">
              <w:rPr>
                <w:rFonts w:ascii="Calibri Light" w:hAnsi="Calibri Light"/>
                <w:sz w:val="32"/>
                <w:szCs w:val="32"/>
              </w:rPr>
              <w:t xml:space="preserve">• har riktig filter for aktuelle kjemikalier, farlige </w:t>
            </w:r>
          </w:p>
          <w:p w14:paraId="4A817A92" w14:textId="77777777" w:rsidR="00AE2FBE" w:rsidRPr="00B44FBE" w:rsidRDefault="0049311F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B44FBE">
              <w:rPr>
                <w:rFonts w:ascii="Calibri Light" w:hAnsi="Calibri Light"/>
                <w:sz w:val="32"/>
                <w:szCs w:val="32"/>
              </w:rPr>
              <w:t xml:space="preserve">   S</w:t>
            </w:r>
            <w:r w:rsidR="00AE2FBE" w:rsidRPr="00B44FBE">
              <w:rPr>
                <w:rFonts w:ascii="Calibri Light" w:hAnsi="Calibri Light"/>
                <w:sz w:val="32"/>
                <w:szCs w:val="32"/>
              </w:rPr>
              <w:t>toffer</w:t>
            </w:r>
            <w:r w:rsidRPr="00B44FBE">
              <w:rPr>
                <w:rFonts w:ascii="Calibri Light" w:hAnsi="Calibri Light"/>
                <w:sz w:val="32"/>
                <w:szCs w:val="32"/>
              </w:rPr>
              <w:t xml:space="preserve"> </w:t>
            </w:r>
            <w:r w:rsidR="00AE2FBE" w:rsidRPr="00B44FBE">
              <w:rPr>
                <w:rFonts w:ascii="Calibri Light" w:hAnsi="Calibri Light"/>
                <w:sz w:val="32"/>
                <w:szCs w:val="32"/>
              </w:rPr>
              <w:t xml:space="preserve">eller støveksponering </w:t>
            </w:r>
          </w:p>
          <w:p w14:paraId="6448047C" w14:textId="77777777" w:rsidR="00AE2FBE" w:rsidRPr="00B44FBE" w:rsidRDefault="00AE2FBE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B44FBE">
              <w:rPr>
                <w:rFonts w:ascii="Calibri Light" w:hAnsi="Calibri Light"/>
                <w:sz w:val="32"/>
                <w:szCs w:val="32"/>
              </w:rPr>
              <w:t xml:space="preserve">• er godt vedlikeholdt </w:t>
            </w:r>
          </w:p>
          <w:p w14:paraId="39E0F3E5" w14:textId="77777777" w:rsidR="00AE2FBE" w:rsidRPr="00B44FBE" w:rsidRDefault="00AE2FBE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B44FBE">
              <w:rPr>
                <w:rFonts w:ascii="Calibri Light" w:hAnsi="Calibri Light"/>
                <w:sz w:val="32"/>
                <w:szCs w:val="32"/>
              </w:rPr>
              <w:t xml:space="preserve">• oppbevares slik at de ikke blir kontaminert – </w:t>
            </w:r>
          </w:p>
          <w:p w14:paraId="05F972C9" w14:textId="77777777" w:rsidR="00AE2FBE" w:rsidRPr="00B44FBE" w:rsidRDefault="00AE2FBE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B44FBE">
              <w:rPr>
                <w:rFonts w:ascii="Calibri Light" w:hAnsi="Calibri Light"/>
                <w:sz w:val="32"/>
                <w:szCs w:val="32"/>
              </w:rPr>
              <w:t xml:space="preserve">   fortrinnsvis i lukket plastpose og inni skap. </w:t>
            </w:r>
          </w:p>
          <w:p w14:paraId="4DB52D49" w14:textId="77777777" w:rsidR="00AE2FBE" w:rsidRPr="00B44FBE" w:rsidRDefault="00AE2FBE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B44FBE">
              <w:rPr>
                <w:rFonts w:ascii="Calibri Light" w:hAnsi="Calibri Light"/>
                <w:sz w:val="32"/>
                <w:szCs w:val="32"/>
              </w:rPr>
              <w:t xml:space="preserve">• er tilpasset slik at det ikke trekkes inn luft som ikke </w:t>
            </w:r>
          </w:p>
          <w:p w14:paraId="3A972010" w14:textId="77777777" w:rsidR="00AE2FBE" w:rsidRPr="00B44FBE" w:rsidRDefault="00AE2FBE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B44FBE">
              <w:rPr>
                <w:rFonts w:ascii="Calibri Light" w:hAnsi="Calibri Light"/>
                <w:sz w:val="32"/>
                <w:szCs w:val="32"/>
              </w:rPr>
              <w:t xml:space="preserve">   filtreres </w:t>
            </w:r>
          </w:p>
          <w:p w14:paraId="52B5D7C9" w14:textId="77777777" w:rsidR="00AE2FBE" w:rsidRPr="00B44FBE" w:rsidRDefault="00AE2FBE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B44FBE">
              <w:rPr>
                <w:rFonts w:ascii="Calibri Light" w:hAnsi="Calibri Light"/>
                <w:b/>
                <w:bCs/>
                <w:sz w:val="32"/>
                <w:szCs w:val="32"/>
              </w:rPr>
              <w:t>3 kategorier:</w:t>
            </w:r>
            <w:r w:rsidRPr="00B44FBE">
              <w:rPr>
                <w:rFonts w:ascii="Calibri Light" w:hAnsi="Calibri Light"/>
                <w:sz w:val="32"/>
                <w:szCs w:val="32"/>
              </w:rPr>
              <w:t xml:space="preserve"> </w:t>
            </w:r>
          </w:p>
          <w:p w14:paraId="252408EC" w14:textId="77777777" w:rsidR="00AE2FBE" w:rsidRPr="00B44FBE" w:rsidRDefault="00AE2FBE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B44FBE">
              <w:rPr>
                <w:rFonts w:ascii="Calibri Light" w:hAnsi="Calibri Light"/>
                <w:sz w:val="32"/>
                <w:szCs w:val="32"/>
              </w:rPr>
              <w:t xml:space="preserve">1. Hel- og halvmasker med utskiftbare filtre </w:t>
            </w:r>
          </w:p>
          <w:p w14:paraId="72770379" w14:textId="77777777" w:rsidR="00AE2FBE" w:rsidRPr="00B44FBE" w:rsidRDefault="00AE2FBE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B44FBE">
              <w:rPr>
                <w:rFonts w:ascii="Calibri Light" w:hAnsi="Calibri Light"/>
                <w:sz w:val="32"/>
                <w:szCs w:val="32"/>
              </w:rPr>
              <w:t xml:space="preserve">2. Filtrerende halvmasker </w:t>
            </w:r>
          </w:p>
          <w:p w14:paraId="5ACD2C92" w14:textId="77777777" w:rsidR="00AE2FBE" w:rsidRPr="00B44FBE" w:rsidRDefault="00AE2FBE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B44FBE">
              <w:rPr>
                <w:rFonts w:ascii="Calibri Light" w:hAnsi="Calibri Light"/>
                <w:sz w:val="32"/>
                <w:szCs w:val="32"/>
              </w:rPr>
              <w:t>3. Friskluftsmasker</w:t>
            </w:r>
          </w:p>
          <w:p w14:paraId="7F7B254C" w14:textId="3252DDE1" w:rsidR="00B44FBE" w:rsidRPr="00B44FBE" w:rsidRDefault="00B44FBE" w:rsidP="00AE2FBE">
            <w:pPr>
              <w:pStyle w:val="Listeavsnitt"/>
              <w:ind w:left="0"/>
              <w:rPr>
                <w:rFonts w:ascii="Calibri Light" w:hAnsi="Calibri Light"/>
                <w:sz w:val="32"/>
                <w:szCs w:val="32"/>
              </w:rPr>
            </w:pPr>
            <w:r w:rsidRPr="00B44FBE">
              <w:rPr>
                <w:rFonts w:ascii="Calibri Light" w:hAnsi="Calibri Light"/>
                <w:sz w:val="32"/>
                <w:szCs w:val="32"/>
              </w:rPr>
              <w:t>Type åndedrettsvern som skal brukes, får du informasjon om gjennom opplæring av den enkelte maskin/øvelse.</w:t>
            </w:r>
          </w:p>
          <w:p w14:paraId="0C33C15F" w14:textId="77777777" w:rsidR="007C408E" w:rsidRPr="00B44FBE" w:rsidRDefault="007C408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</w:tc>
      </w:tr>
      <w:tr w:rsidR="0049311F" w14:paraId="69B6EB0C" w14:textId="77777777" w:rsidTr="0049311F">
        <w:tc>
          <w:tcPr>
            <w:tcW w:w="2552" w:type="dxa"/>
            <w:shd w:val="clear" w:color="auto" w:fill="CCFFCC"/>
          </w:tcPr>
          <w:p w14:paraId="3DD4293A" w14:textId="77777777" w:rsidR="0049311F" w:rsidRPr="00117804" w:rsidRDefault="0049311F" w:rsidP="00C02EAE">
            <w:pPr>
              <w:rPr>
                <w:rFonts w:ascii="Calibri Light" w:hAnsi="Calibri Light"/>
                <w:b/>
                <w:bCs/>
                <w:sz w:val="40"/>
                <w:szCs w:val="40"/>
              </w:rPr>
            </w:pPr>
            <w:r w:rsidRPr="00117804">
              <w:rPr>
                <w:rFonts w:ascii="Calibri Light" w:hAnsi="Calibri Light"/>
                <w:b/>
                <w:bCs/>
                <w:sz w:val="40"/>
                <w:szCs w:val="40"/>
              </w:rPr>
              <w:lastRenderedPageBreak/>
              <w:t xml:space="preserve">Symbol </w:t>
            </w:r>
          </w:p>
        </w:tc>
        <w:tc>
          <w:tcPr>
            <w:tcW w:w="7797" w:type="dxa"/>
            <w:shd w:val="clear" w:color="auto" w:fill="CCFFCC"/>
          </w:tcPr>
          <w:p w14:paraId="0F3E7263" w14:textId="77777777" w:rsidR="0049311F" w:rsidRPr="00117804" w:rsidRDefault="0049311F" w:rsidP="00C02EAE">
            <w:pPr>
              <w:rPr>
                <w:rFonts w:ascii="Calibri Light" w:hAnsi="Calibri Light"/>
                <w:b/>
                <w:bCs/>
                <w:sz w:val="40"/>
                <w:szCs w:val="40"/>
              </w:rPr>
            </w:pPr>
            <w:r w:rsidRPr="00117804">
              <w:rPr>
                <w:rFonts w:ascii="Calibri Light" w:hAnsi="Calibri Light"/>
                <w:b/>
                <w:bCs/>
                <w:sz w:val="40"/>
                <w:szCs w:val="40"/>
              </w:rPr>
              <w:t>Beskrivelse</w:t>
            </w:r>
          </w:p>
        </w:tc>
      </w:tr>
      <w:tr w:rsidR="00AE2FBE" w14:paraId="706FD5AE" w14:textId="77777777" w:rsidTr="0049311F">
        <w:tc>
          <w:tcPr>
            <w:tcW w:w="2552" w:type="dxa"/>
            <w:shd w:val="clear" w:color="auto" w:fill="CCFFCC"/>
          </w:tcPr>
          <w:p w14:paraId="29641635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7FB4C9D7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49FA430C" wp14:editId="20EAF230">
                  <wp:extent cx="847725" cy="847725"/>
                  <wp:effectExtent l="0" t="0" r="9525" b="9525"/>
                  <wp:docPr id="7" name="Bilde 7" descr="Påbudsskilt, bruk hørselvern, Ø 200 mm, plast, 10-p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åbudsskilt, bruk hørselvern, Ø 200 mm, plast, 10-p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02E19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62E54B9F" w14:textId="77777777" w:rsidR="00AE2FBE" w:rsidRPr="0049311F" w:rsidRDefault="00AE2FBE" w:rsidP="00AE2FBE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b/>
                <w:bCs/>
                <w:sz w:val="32"/>
                <w:szCs w:val="32"/>
              </w:rPr>
              <w:t>Hørselsvern</w:t>
            </w:r>
          </w:p>
        </w:tc>
        <w:tc>
          <w:tcPr>
            <w:tcW w:w="7797" w:type="dxa"/>
          </w:tcPr>
          <w:p w14:paraId="4313DA16" w14:textId="77777777" w:rsidR="00B44FBE" w:rsidRPr="00B44FBE" w:rsidRDefault="00B44FBE" w:rsidP="00B44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B44FBE">
              <w:rPr>
                <w:rFonts w:ascii="Calibri Light" w:hAnsi="Calibri Light"/>
                <w:sz w:val="34"/>
                <w:szCs w:val="34"/>
              </w:rPr>
              <w:t xml:space="preserve">Hørselvern skal brukes når anbefalte støynivåer </w:t>
            </w:r>
            <w:proofErr w:type="spellStart"/>
            <w:r w:rsidRPr="00B44FBE">
              <w:rPr>
                <w:rFonts w:ascii="Calibri Light" w:hAnsi="Calibri Light"/>
                <w:sz w:val="34"/>
                <w:szCs w:val="34"/>
              </w:rPr>
              <w:t>overskrides</w:t>
            </w:r>
            <w:proofErr w:type="spellEnd"/>
            <w:r w:rsidRPr="00B44FBE">
              <w:rPr>
                <w:rFonts w:ascii="Calibri Light" w:hAnsi="Calibri Light"/>
                <w:sz w:val="34"/>
                <w:szCs w:val="34"/>
              </w:rPr>
              <w:t xml:space="preserve">. Finnes i flere typer. Spesielle øreklokker med radio, kommunikasjon og aktiv støydemping finnes også. </w:t>
            </w:r>
          </w:p>
          <w:p w14:paraId="6BA2611F" w14:textId="77777777" w:rsidR="00B44FBE" w:rsidRPr="00B44FBE" w:rsidRDefault="00B44FBE" w:rsidP="00B44FBE">
            <w:pPr>
              <w:pStyle w:val="Listeavsnitt"/>
              <w:spacing w:before="60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B44FBE">
              <w:rPr>
                <w:rFonts w:ascii="Calibri Light" w:hAnsi="Calibri Light"/>
                <w:b/>
                <w:bCs/>
                <w:sz w:val="34"/>
                <w:szCs w:val="34"/>
              </w:rPr>
              <w:t xml:space="preserve">Eksempler: </w:t>
            </w:r>
          </w:p>
          <w:p w14:paraId="4F74C804" w14:textId="77777777" w:rsidR="00B44FBE" w:rsidRPr="00B44FBE" w:rsidRDefault="00B44FBE" w:rsidP="00B44FBE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B44FBE">
              <w:rPr>
                <w:rFonts w:ascii="Calibri Light" w:hAnsi="Calibri Light"/>
                <w:sz w:val="34"/>
                <w:szCs w:val="34"/>
              </w:rPr>
              <w:t xml:space="preserve">• Ørepropper </w:t>
            </w:r>
          </w:p>
          <w:p w14:paraId="7025AD22" w14:textId="06B9CB73" w:rsidR="00AE2FBE" w:rsidRPr="0049311F" w:rsidRDefault="00B44FBE" w:rsidP="001B793D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B44FBE">
              <w:rPr>
                <w:rFonts w:ascii="Calibri Light" w:hAnsi="Calibri Light"/>
                <w:sz w:val="34"/>
                <w:szCs w:val="34"/>
              </w:rPr>
              <w:t>• Øreklokke</w:t>
            </w:r>
            <w:r w:rsidR="001B793D">
              <w:rPr>
                <w:rFonts w:ascii="Calibri Light" w:hAnsi="Calibri Light"/>
                <w:sz w:val="34"/>
                <w:szCs w:val="34"/>
              </w:rPr>
              <w:t>r</w:t>
            </w:r>
          </w:p>
        </w:tc>
      </w:tr>
      <w:tr w:rsidR="001B793D" w14:paraId="70C28411" w14:textId="77777777" w:rsidTr="0049311F">
        <w:tc>
          <w:tcPr>
            <w:tcW w:w="2552" w:type="dxa"/>
            <w:shd w:val="clear" w:color="auto" w:fill="CCFFCC"/>
          </w:tcPr>
          <w:p w14:paraId="0D655672" w14:textId="77777777" w:rsidR="001B793D" w:rsidRPr="0049311F" w:rsidRDefault="001B793D" w:rsidP="001B793D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03B20BFD" w14:textId="77777777" w:rsidR="001B793D" w:rsidRPr="0049311F" w:rsidRDefault="001B793D" w:rsidP="001B793D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7059D235" wp14:editId="40E232FD">
                  <wp:extent cx="819150" cy="819150"/>
                  <wp:effectExtent l="0" t="0" r="0" b="0"/>
                  <wp:docPr id="9" name="Bil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2A1B4" w14:textId="77777777" w:rsidR="001B793D" w:rsidRPr="0049311F" w:rsidRDefault="001B793D" w:rsidP="001B793D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0E826A75" w14:textId="77777777" w:rsidR="001B793D" w:rsidRPr="0049311F" w:rsidRDefault="001B793D" w:rsidP="001B793D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b/>
                <w:bCs/>
                <w:sz w:val="32"/>
                <w:szCs w:val="32"/>
              </w:rPr>
              <w:t>Arbeidstøy</w:t>
            </w:r>
          </w:p>
        </w:tc>
        <w:tc>
          <w:tcPr>
            <w:tcW w:w="7797" w:type="dxa"/>
          </w:tcPr>
          <w:p w14:paraId="632CA483" w14:textId="77777777" w:rsidR="001B793D" w:rsidRPr="0049311F" w:rsidRDefault="001B793D" w:rsidP="001B793D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Må være lett å vrenge av seg. Bør være av bomull for å forhindre antennelse eller gnister </w:t>
            </w:r>
            <w:proofErr w:type="spellStart"/>
            <w:r w:rsidRPr="0049311F">
              <w:rPr>
                <w:rFonts w:ascii="Calibri Light" w:hAnsi="Calibri Light"/>
                <w:sz w:val="34"/>
                <w:szCs w:val="34"/>
              </w:rPr>
              <w:t>pga</w:t>
            </w:r>
            <w:proofErr w:type="spellEnd"/>
            <w:r w:rsidRPr="0049311F">
              <w:rPr>
                <w:rFonts w:ascii="Calibri Light" w:hAnsi="Calibri Light"/>
                <w:sz w:val="34"/>
                <w:szCs w:val="34"/>
              </w:rPr>
              <w:t xml:space="preserve"> statisk elektrisitet. </w:t>
            </w:r>
          </w:p>
          <w:p w14:paraId="42B03006" w14:textId="77777777" w:rsidR="001B793D" w:rsidRPr="0049311F" w:rsidRDefault="001B793D" w:rsidP="001B793D">
            <w:pPr>
              <w:pStyle w:val="Listeavsnitt"/>
              <w:spacing w:before="60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49311F">
              <w:rPr>
                <w:rFonts w:ascii="Calibri Light" w:hAnsi="Calibri Light"/>
                <w:b/>
                <w:bCs/>
                <w:sz w:val="34"/>
                <w:szCs w:val="34"/>
              </w:rPr>
              <w:t xml:space="preserve">Eksempel: </w:t>
            </w:r>
          </w:p>
          <w:p w14:paraId="7C2F285F" w14:textId="77777777" w:rsidR="001B793D" w:rsidRPr="0049311F" w:rsidRDefault="001B793D" w:rsidP="001B793D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Laboratoriefrakk </w:t>
            </w:r>
          </w:p>
          <w:p w14:paraId="382CCEAE" w14:textId="77777777" w:rsidR="001B793D" w:rsidRPr="0049311F" w:rsidRDefault="001B793D" w:rsidP="001B793D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• Kjeledress </w:t>
            </w:r>
          </w:p>
          <w:p w14:paraId="2A01C0F4" w14:textId="77777777" w:rsidR="001B793D" w:rsidRDefault="001B793D" w:rsidP="001B793D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• Vernedress</w:t>
            </w:r>
          </w:p>
          <w:p w14:paraId="7DD508E0" w14:textId="20541F05" w:rsidR="001B793D" w:rsidRPr="0049311F" w:rsidRDefault="001B793D" w:rsidP="001B793D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426DF6">
              <w:rPr>
                <w:rFonts w:ascii="Calibri Light" w:hAnsi="Calibri Light"/>
                <w:sz w:val="34"/>
                <w:szCs w:val="34"/>
              </w:rPr>
              <w:t>Type arbeidstøy som brukes i den enkelte enhet kommer frem under opplæring ved den enkelte enhet</w:t>
            </w:r>
          </w:p>
        </w:tc>
      </w:tr>
      <w:tr w:rsidR="001B793D" w14:paraId="6D29A7CC" w14:textId="77777777" w:rsidTr="0049311F">
        <w:trPr>
          <w:trHeight w:val="2081"/>
        </w:trPr>
        <w:tc>
          <w:tcPr>
            <w:tcW w:w="2552" w:type="dxa"/>
            <w:shd w:val="clear" w:color="auto" w:fill="CCFFCC"/>
          </w:tcPr>
          <w:p w14:paraId="71516267" w14:textId="77777777" w:rsidR="001B793D" w:rsidRPr="0049311F" w:rsidRDefault="001B793D" w:rsidP="001B793D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5A390EB7" w14:textId="77777777" w:rsidR="001B793D" w:rsidRPr="0049311F" w:rsidRDefault="001B793D" w:rsidP="001B793D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40CAF7F1" wp14:editId="45969ED5">
                  <wp:extent cx="838200" cy="838200"/>
                  <wp:effectExtent l="0" t="0" r="0" b="0"/>
                  <wp:docPr id="10" name="Bilde 10" descr="Skilt, vernesko påbudt, selvheftende polyester, Ø 200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kilt, vernesko påbudt, selvheftende polyester, Ø 200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661B7" w14:textId="77777777" w:rsidR="001B793D" w:rsidRPr="0049311F" w:rsidRDefault="001B793D" w:rsidP="001B793D">
            <w:pPr>
              <w:pStyle w:val="Listeavsnitt"/>
              <w:spacing w:before="6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b/>
                <w:bCs/>
                <w:sz w:val="32"/>
                <w:szCs w:val="32"/>
              </w:rPr>
              <w:t>Vernesko</w:t>
            </w:r>
          </w:p>
        </w:tc>
        <w:tc>
          <w:tcPr>
            <w:tcW w:w="7797" w:type="dxa"/>
          </w:tcPr>
          <w:p w14:paraId="0BF66D2E" w14:textId="77777777" w:rsidR="001B793D" w:rsidRPr="0049311F" w:rsidRDefault="001B793D" w:rsidP="001B793D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Finnes i flere typer. Skal ha stålbøyle foran for å beskytte mot trykk, støt og vekt. </w:t>
            </w:r>
          </w:p>
          <w:p w14:paraId="07C738FC" w14:textId="77777777" w:rsidR="001B793D" w:rsidRDefault="001B793D" w:rsidP="001B793D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Spikersåle er aktuelt for enkelte miljø.</w:t>
            </w:r>
          </w:p>
          <w:p w14:paraId="59675B62" w14:textId="00E1C2AA" w:rsidR="001B793D" w:rsidRPr="0049311F" w:rsidRDefault="001B793D" w:rsidP="001B793D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AA61A9">
              <w:rPr>
                <w:rFonts w:ascii="Calibri Light" w:hAnsi="Calibri Light"/>
                <w:sz w:val="34"/>
                <w:szCs w:val="34"/>
              </w:rPr>
              <w:t>Type sko som skal brukes i den enkelte enhet kommer frem under opplæring ved den enkelte enhet, men er som regel ikke aktuelt.</w:t>
            </w:r>
          </w:p>
        </w:tc>
      </w:tr>
      <w:tr w:rsidR="001B793D" w14:paraId="7FB19F66" w14:textId="77777777" w:rsidTr="0049311F">
        <w:tc>
          <w:tcPr>
            <w:tcW w:w="2552" w:type="dxa"/>
            <w:shd w:val="clear" w:color="auto" w:fill="CCFFCC"/>
          </w:tcPr>
          <w:p w14:paraId="72173E35" w14:textId="77777777" w:rsidR="001B793D" w:rsidRPr="0049311F" w:rsidRDefault="001B793D" w:rsidP="001B793D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00BA7643" w14:textId="77777777" w:rsidR="001B793D" w:rsidRPr="0049311F" w:rsidRDefault="001B793D" w:rsidP="001B793D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noProof/>
                <w:sz w:val="32"/>
                <w:szCs w:val="32"/>
              </w:rPr>
              <w:drawing>
                <wp:inline distT="0" distB="0" distL="0" distR="0" wp14:anchorId="3E5839C1" wp14:editId="59AC7BED">
                  <wp:extent cx="847725" cy="847725"/>
                  <wp:effectExtent l="0" t="0" r="9525" b="9525"/>
                  <wp:docPr id="49" name="Bild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79753" w14:textId="77777777" w:rsidR="001B793D" w:rsidRPr="0049311F" w:rsidRDefault="001B793D" w:rsidP="001B793D">
            <w:pPr>
              <w:pStyle w:val="Listeavsnitt"/>
              <w:spacing w:before="6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49311F">
              <w:rPr>
                <w:rFonts w:ascii="Calibri Light" w:hAnsi="Calibri Light"/>
                <w:b/>
                <w:bCs/>
                <w:sz w:val="32"/>
                <w:szCs w:val="32"/>
              </w:rPr>
              <w:t>Hjelm</w:t>
            </w:r>
          </w:p>
        </w:tc>
        <w:tc>
          <w:tcPr>
            <w:tcW w:w="7797" w:type="dxa"/>
          </w:tcPr>
          <w:p w14:paraId="3D0F46A1" w14:textId="77777777" w:rsidR="001B793D" w:rsidRDefault="001B793D" w:rsidP="001B793D">
            <w:pPr>
              <w:pStyle w:val="Listeavsnitt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 xml:space="preserve">Det er viktig å sjekke hjelmens kvalitet og tilstand. </w:t>
            </w:r>
          </w:p>
          <w:p w14:paraId="62C998CB" w14:textId="20BEA9FC" w:rsidR="001B793D" w:rsidRPr="001B793D" w:rsidRDefault="001B793D" w:rsidP="001B793D">
            <w:pPr>
              <w:pStyle w:val="Listeavsnitt"/>
              <w:spacing w:before="60"/>
              <w:ind w:left="0"/>
              <w:rPr>
                <w:rFonts w:ascii="Calibri Light" w:hAnsi="Calibri Light"/>
                <w:sz w:val="34"/>
                <w:szCs w:val="34"/>
              </w:rPr>
            </w:pPr>
            <w:r w:rsidRPr="0049311F">
              <w:rPr>
                <w:rFonts w:ascii="Calibri Light" w:hAnsi="Calibri Light"/>
                <w:sz w:val="34"/>
                <w:szCs w:val="34"/>
              </w:rPr>
              <w:t>Hjelmen skal ikke oppbevares i sollys fordi UV-stråling bryter ned plasten hjelmen er bygd opp av</w:t>
            </w:r>
            <w:r>
              <w:rPr>
                <w:rFonts w:ascii="Calibri Light" w:hAnsi="Calibri Light"/>
                <w:sz w:val="34"/>
                <w:szCs w:val="34"/>
              </w:rPr>
              <w:t>.</w:t>
            </w:r>
          </w:p>
          <w:p w14:paraId="7AB7FEA9" w14:textId="50E3C004" w:rsidR="001B793D" w:rsidRPr="0049311F" w:rsidRDefault="001B793D" w:rsidP="001B793D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4"/>
                <w:szCs w:val="34"/>
              </w:rPr>
            </w:pPr>
            <w:r w:rsidRPr="003518D9">
              <w:rPr>
                <w:rFonts w:ascii="Calibri Light" w:hAnsi="Calibri Light"/>
                <w:sz w:val="34"/>
                <w:szCs w:val="34"/>
              </w:rPr>
              <w:t>Det er ikke behov for hjelm ved</w:t>
            </w:r>
            <w:r>
              <w:rPr>
                <w:rFonts w:ascii="Calibri Light" w:hAnsi="Calibri Light"/>
                <w:sz w:val="34"/>
                <w:szCs w:val="34"/>
              </w:rPr>
              <w:t xml:space="preserve"> </w:t>
            </w:r>
            <w:r w:rsidR="00B77637">
              <w:rPr>
                <w:rFonts w:ascii="Calibri Light" w:hAnsi="Calibri Light"/>
                <w:sz w:val="34"/>
                <w:szCs w:val="34"/>
              </w:rPr>
              <w:t>forsknings lab</w:t>
            </w:r>
            <w:r>
              <w:rPr>
                <w:rFonts w:ascii="Calibri Light" w:hAnsi="Calibri Light"/>
                <w:sz w:val="34"/>
                <w:szCs w:val="34"/>
              </w:rPr>
              <w:t>.</w:t>
            </w:r>
          </w:p>
        </w:tc>
      </w:tr>
    </w:tbl>
    <w:p w14:paraId="37406F8B" w14:textId="77777777" w:rsidR="00AE2FBE" w:rsidRDefault="00AE2FBE" w:rsidP="00AE2FBE">
      <w:pPr>
        <w:pStyle w:val="Listeavsnitt"/>
        <w:ind w:left="360"/>
        <w:rPr>
          <w:b/>
          <w:bCs/>
        </w:rPr>
      </w:pPr>
    </w:p>
    <w:p w14:paraId="619E8F4F" w14:textId="77777777" w:rsidR="001B793D" w:rsidRDefault="001B793D" w:rsidP="00AE2FBE">
      <w:pPr>
        <w:pStyle w:val="Listeavsnitt"/>
        <w:ind w:left="360"/>
        <w:rPr>
          <w:b/>
          <w:bCs/>
        </w:rPr>
      </w:pPr>
    </w:p>
    <w:p w14:paraId="1DBD2C49" w14:textId="77777777" w:rsidR="0030681C" w:rsidRPr="00F16B65" w:rsidRDefault="00572DD1" w:rsidP="00F10AF3">
      <w:pPr>
        <w:pStyle w:val="Overskrift2"/>
        <w:numPr>
          <w:ilvl w:val="1"/>
          <w:numId w:val="32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0" w:name="_Toc164681951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HMS Nett sider</w:t>
      </w:r>
      <w:bookmarkEnd w:id="20"/>
    </w:p>
    <w:p w14:paraId="4798C2FE" w14:textId="6D99FF04" w:rsidR="00E56DC9" w:rsidRDefault="002D2097" w:rsidP="00E56DC9">
      <w:pPr>
        <w:autoSpaceDE w:val="0"/>
        <w:autoSpaceDN w:val="0"/>
        <w:adjustRightInd w:val="0"/>
        <w:spacing w:before="0" w:after="0" w:line="240" w:lineRule="auto"/>
        <w:rPr>
          <w:rStyle w:val="Hyperkobling"/>
          <w:rFonts w:ascii="Calibri Light" w:hAnsi="Calibri Light"/>
          <w:sz w:val="34"/>
          <w:szCs w:val="34"/>
        </w:rPr>
      </w:pPr>
      <w:r>
        <w:rPr>
          <w:rFonts w:ascii="Calibri Light" w:hAnsi="Calibri Light"/>
          <w:color w:val="auto"/>
          <w:sz w:val="34"/>
          <w:szCs w:val="34"/>
        </w:rPr>
        <w:t>HMS nettsider</w:t>
      </w:r>
      <w:r w:rsidRPr="0003016D">
        <w:rPr>
          <w:rFonts w:ascii="Calibri Light" w:hAnsi="Calibri Light"/>
          <w:color w:val="auto"/>
          <w:sz w:val="34"/>
          <w:szCs w:val="34"/>
        </w:rPr>
        <w:t xml:space="preserve"> skal gi informasjon til alle om hvem som er leder, verneombud, varaverneombud, og eventuelt HMS</w:t>
      </w:r>
      <w:r>
        <w:rPr>
          <w:rFonts w:ascii="Calibri Light" w:hAnsi="Calibri Light"/>
          <w:color w:val="auto"/>
          <w:sz w:val="34"/>
          <w:szCs w:val="34"/>
        </w:rPr>
        <w:t xml:space="preserve"> kontakt</w:t>
      </w:r>
      <w:r w:rsidRPr="0003016D">
        <w:rPr>
          <w:rFonts w:ascii="Calibri Light" w:hAnsi="Calibri Light"/>
          <w:color w:val="auto"/>
          <w:sz w:val="34"/>
          <w:szCs w:val="34"/>
        </w:rPr>
        <w:t xml:space="preserve"> på det aktuelle verneområdet. Er det inngått samordningsavtaler, skal dette </w:t>
      </w:r>
      <w:r w:rsidRPr="0056254F">
        <w:rPr>
          <w:rFonts w:ascii="Calibri Light" w:hAnsi="Calibri Light"/>
          <w:color w:val="auto"/>
          <w:sz w:val="34"/>
          <w:szCs w:val="34"/>
        </w:rPr>
        <w:t>også gjøres kjent til alle ved verneområdet.</w:t>
      </w:r>
      <w:r>
        <w:rPr>
          <w:rFonts w:ascii="Calibri Light" w:hAnsi="Calibri Light"/>
          <w:color w:val="auto"/>
          <w:sz w:val="34"/>
          <w:szCs w:val="34"/>
        </w:rPr>
        <w:t xml:space="preserve"> </w:t>
      </w:r>
      <w:r w:rsidRPr="00B85789">
        <w:rPr>
          <w:rFonts w:ascii="Calibri Light" w:hAnsi="Calibri Light"/>
          <w:color w:val="auto"/>
          <w:sz w:val="34"/>
          <w:szCs w:val="34"/>
        </w:rPr>
        <w:t xml:space="preserve">For </w:t>
      </w:r>
      <w:r w:rsidR="00B77637">
        <w:rPr>
          <w:rFonts w:ascii="Calibri Light" w:hAnsi="Calibri Light"/>
          <w:color w:val="auto"/>
          <w:sz w:val="34"/>
          <w:szCs w:val="34"/>
        </w:rPr>
        <w:t>forsknings lab</w:t>
      </w:r>
      <w:r w:rsidRPr="00B85789">
        <w:rPr>
          <w:rFonts w:ascii="Calibri Light" w:hAnsi="Calibri Light"/>
          <w:color w:val="auto"/>
          <w:sz w:val="34"/>
          <w:szCs w:val="34"/>
        </w:rPr>
        <w:t xml:space="preserve"> finner d</w:t>
      </w:r>
      <w:r w:rsidR="00484FAF">
        <w:rPr>
          <w:rFonts w:ascii="Calibri Light" w:hAnsi="Calibri Light"/>
          <w:color w:val="auto"/>
          <w:sz w:val="34"/>
          <w:szCs w:val="34"/>
        </w:rPr>
        <w:t xml:space="preserve">u </w:t>
      </w:r>
      <w:hyperlink r:id="rId27" w:history="1">
        <w:r w:rsidR="00484FAF" w:rsidRPr="002E3591">
          <w:rPr>
            <w:rStyle w:val="Hyperkobling"/>
            <w:rFonts w:ascii="Calibri Light" w:hAnsi="Calibri Light"/>
            <w:sz w:val="34"/>
            <w:szCs w:val="34"/>
          </w:rPr>
          <w:t>https://www.hiof.no/om/hms/sikkerhet/laboratorium-og-verksted/studiested-fredrikstad/kjemilaboratorium/index.html</w:t>
        </w:r>
      </w:hyperlink>
      <w:r w:rsidR="00484FAF">
        <w:rPr>
          <w:rFonts w:ascii="Calibri Light" w:hAnsi="Calibri Light"/>
          <w:color w:val="auto"/>
          <w:sz w:val="34"/>
          <w:szCs w:val="34"/>
        </w:rPr>
        <w:tab/>
      </w:r>
    </w:p>
    <w:p w14:paraId="44707D8A" w14:textId="77777777" w:rsidR="002D2097" w:rsidRDefault="002D2097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4A7D6A08" w14:textId="77777777" w:rsidR="0003016D" w:rsidRPr="00F16B65" w:rsidRDefault="0003016D" w:rsidP="00F10AF3">
      <w:pPr>
        <w:pStyle w:val="Overskrift2"/>
        <w:numPr>
          <w:ilvl w:val="1"/>
          <w:numId w:val="32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1" w:name="_Toc164681952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FORSØK PÅGÅR</w:t>
      </w:r>
      <w:bookmarkEnd w:id="21"/>
    </w:p>
    <w:p w14:paraId="485993FD" w14:textId="77777777" w:rsidR="00E56DC9" w:rsidRPr="0003016D" w:rsidRDefault="0003016D" w:rsidP="0003016D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/>
          <w:color w:val="auto"/>
          <w:sz w:val="40"/>
          <w:szCs w:val="40"/>
        </w:rPr>
      </w:pPr>
      <w:r w:rsidRPr="0003016D">
        <w:rPr>
          <w:rFonts w:ascii="Calibri Light" w:hAnsi="Calibri Light" w:cs="DIN-Regular"/>
          <w:color w:val="auto"/>
          <w:sz w:val="34"/>
          <w:szCs w:val="34"/>
        </w:rPr>
        <w:t>Når forsøk pågår som kan utgjøre fare, skal dette informeres om ved oppslag</w:t>
      </w:r>
    </w:p>
    <w:p w14:paraId="2F8F3E02" w14:textId="77777777" w:rsidR="00E56DC9" w:rsidRDefault="00E56DC9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54A9830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39BD2B86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93B9576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6DE1AB47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0574B3B7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691F1CC4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699F6843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236FC31C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119CCAD0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471D4589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4901668B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55C7D12A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6DB01CF5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1853E801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65F831B9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7D986B5B" w14:textId="22DAC83A" w:rsidR="00B135E6" w:rsidRPr="003C7A5E" w:rsidRDefault="00F10AF3" w:rsidP="00B135E6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5</w:t>
      </w:r>
    </w:p>
    <w:p w14:paraId="5B5B8A80" w14:textId="77777777" w:rsidR="00B135E6" w:rsidRDefault="00B135E6" w:rsidP="00B135E6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22" w:name="_Toc164681953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FØRSTEHJELP OG HÅNDTERING VED ULYKKER</w:t>
      </w:r>
      <w:bookmarkEnd w:id="22"/>
    </w:p>
    <w:p w14:paraId="61DD47DC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011AAA54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7704FF1A" w14:textId="77777777" w:rsidR="00B135E6" w:rsidRDefault="00B135E6" w:rsidP="00B135E6">
      <w:pPr>
        <w:autoSpaceDE w:val="0"/>
        <w:autoSpaceDN w:val="0"/>
        <w:adjustRightInd w:val="0"/>
        <w:spacing w:before="0" w:after="0" w:line="240" w:lineRule="auto"/>
        <w:jc w:val="center"/>
        <w:rPr>
          <w:rFonts w:ascii="Calibri Light" w:hAnsi="Calibri Light"/>
          <w:sz w:val="40"/>
          <w:szCs w:val="40"/>
        </w:rPr>
      </w:pPr>
      <w:r>
        <w:rPr>
          <w:noProof/>
        </w:rPr>
        <w:drawing>
          <wp:inline distT="0" distB="0" distL="0" distR="0" wp14:anchorId="48965500" wp14:editId="4A47CBB3">
            <wp:extent cx="5423418" cy="3543300"/>
            <wp:effectExtent l="0" t="0" r="6350" b="0"/>
            <wp:docPr id="4" name="Bilde 4" descr="Førstehjelp alle burde kunne | RØYST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ørstehjelp alle burde kunne | RØYSTA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55" cy="355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B7732" w14:textId="77777777" w:rsidR="00B135E6" w:rsidRDefault="00B135E6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sz w:val="40"/>
          <w:szCs w:val="40"/>
        </w:rPr>
      </w:pPr>
    </w:p>
    <w:p w14:paraId="12295F01" w14:textId="77777777" w:rsidR="002D2097" w:rsidRDefault="002D2097" w:rsidP="002D2097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b/>
          <w:bCs/>
          <w:color w:val="000000" w:themeColor="text1"/>
          <w:sz w:val="32"/>
          <w:szCs w:val="32"/>
          <w:highlight w:val="yellow"/>
        </w:rPr>
      </w:pPr>
    </w:p>
    <w:p w14:paraId="23A23C47" w14:textId="77777777" w:rsidR="001B793D" w:rsidRDefault="001B793D" w:rsidP="00C02EA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Cond-Bold"/>
          <w:b/>
          <w:bCs/>
          <w:color w:val="auto"/>
          <w:sz w:val="34"/>
          <w:szCs w:val="34"/>
        </w:rPr>
      </w:pPr>
    </w:p>
    <w:p w14:paraId="4E3593A6" w14:textId="1922A412" w:rsidR="008A051D" w:rsidRPr="00BD2E87" w:rsidRDefault="008A051D" w:rsidP="008A051D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b/>
          <w:bCs/>
          <w:color w:val="000000" w:themeColor="text1"/>
          <w:sz w:val="32"/>
          <w:szCs w:val="32"/>
        </w:rPr>
      </w:pPr>
      <w:r w:rsidRPr="001853D9">
        <w:rPr>
          <w:rFonts w:ascii="Calibri Light" w:hAnsi="Calibri Light"/>
          <w:b/>
          <w:bCs/>
          <w:color w:val="000000" w:themeColor="text1"/>
          <w:sz w:val="32"/>
          <w:szCs w:val="32"/>
        </w:rPr>
        <w:lastRenderedPageBreak/>
        <w:t xml:space="preserve">Alle studenter og ansatte skal gjøre seg kjent med hvor førstehjelpsutstyr befinner seg på </w:t>
      </w:r>
      <w:r w:rsidR="00C417A8">
        <w:rPr>
          <w:rFonts w:ascii="Calibri Light" w:hAnsi="Calibri Light"/>
          <w:b/>
          <w:bCs/>
          <w:color w:val="000000" w:themeColor="text1"/>
          <w:sz w:val="32"/>
          <w:szCs w:val="32"/>
        </w:rPr>
        <w:t>laboratori</w:t>
      </w:r>
      <w:r>
        <w:rPr>
          <w:rFonts w:ascii="Calibri Light" w:hAnsi="Calibri Light"/>
          <w:b/>
          <w:bCs/>
          <w:color w:val="000000" w:themeColor="text1"/>
          <w:sz w:val="32"/>
          <w:szCs w:val="32"/>
        </w:rPr>
        <w:t>et</w:t>
      </w:r>
      <w:r w:rsidRPr="001853D9">
        <w:rPr>
          <w:rFonts w:ascii="Calibri Light" w:hAnsi="Calibri Light"/>
          <w:b/>
          <w:bCs/>
          <w:color w:val="000000" w:themeColor="text1"/>
          <w:sz w:val="32"/>
          <w:szCs w:val="32"/>
        </w:rPr>
        <w:t>. Det er obligatorisk med førstehjelpskurs for alle 1. års studenter i forbindelse med den overordnede HMS opplæringen.</w:t>
      </w:r>
    </w:p>
    <w:p w14:paraId="2F73B0C5" w14:textId="38294E01" w:rsidR="00C02EAE" w:rsidRPr="00C02EAE" w:rsidRDefault="00C02EAE" w:rsidP="00C02EA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Cond-Bold"/>
          <w:b/>
          <w:bCs/>
          <w:color w:val="auto"/>
          <w:sz w:val="34"/>
          <w:szCs w:val="34"/>
        </w:rPr>
      </w:pPr>
      <w:r w:rsidRPr="00C02EAE">
        <w:rPr>
          <w:rFonts w:ascii="Calibri Light" w:hAnsi="Calibri Light" w:cs="DINCond-Bold"/>
          <w:b/>
          <w:bCs/>
          <w:color w:val="auto"/>
          <w:sz w:val="34"/>
          <w:szCs w:val="34"/>
        </w:rPr>
        <w:t>Viktig ved all førstehjelp:</w:t>
      </w:r>
    </w:p>
    <w:p w14:paraId="04514AC4" w14:textId="77777777" w:rsidR="00C02EAE" w:rsidRPr="00C02EAE" w:rsidRDefault="00C02EAE" w:rsidP="00C02EAE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C02EAE">
        <w:rPr>
          <w:rFonts w:ascii="Calibri Light" w:hAnsi="Calibri Light" w:cs="DIN-Regular"/>
          <w:color w:val="auto"/>
          <w:sz w:val="34"/>
          <w:szCs w:val="34"/>
        </w:rPr>
        <w:t>• Tenk alltid på egen sikkerhet</w:t>
      </w:r>
    </w:p>
    <w:p w14:paraId="3DADE279" w14:textId="77777777" w:rsidR="00C02EAE" w:rsidRPr="00C02EAE" w:rsidRDefault="00C02EAE" w:rsidP="00C02EA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C02EAE">
        <w:rPr>
          <w:rFonts w:ascii="Calibri Light" w:hAnsi="Calibri Light" w:cs="DIN-Regular"/>
          <w:color w:val="auto"/>
          <w:sz w:val="34"/>
          <w:szCs w:val="34"/>
        </w:rPr>
        <w:t>• Sørg for å sikre skadestedet</w:t>
      </w:r>
    </w:p>
    <w:p w14:paraId="52D6084F" w14:textId="77777777" w:rsidR="00B135E6" w:rsidRPr="00C02EAE" w:rsidRDefault="00C02EAE" w:rsidP="00C02EA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C02EAE">
        <w:rPr>
          <w:rFonts w:ascii="Calibri Light" w:hAnsi="Calibri Light" w:cs="DIN-Regular"/>
          <w:color w:val="auto"/>
          <w:sz w:val="34"/>
          <w:szCs w:val="34"/>
        </w:rPr>
        <w:t>• Sørg for varsling</w:t>
      </w:r>
    </w:p>
    <w:p w14:paraId="78099C0F" w14:textId="77777777" w:rsidR="00C02EAE" w:rsidRDefault="00C02EAE" w:rsidP="00C02EAE">
      <w:pPr>
        <w:rPr>
          <w:b/>
          <w:bCs/>
        </w:rPr>
      </w:pPr>
    </w:p>
    <w:tbl>
      <w:tblPr>
        <w:tblStyle w:val="Tabellrutenett"/>
        <w:tblW w:w="10065" w:type="dxa"/>
        <w:tblInd w:w="-289" w:type="dxa"/>
        <w:tblLook w:val="04A0" w:firstRow="1" w:lastRow="0" w:firstColumn="1" w:lastColumn="0" w:noHBand="0" w:noVBand="1"/>
      </w:tblPr>
      <w:tblGrid>
        <w:gridCol w:w="2896"/>
        <w:gridCol w:w="7169"/>
      </w:tblGrid>
      <w:tr w:rsidR="00C02EAE" w14:paraId="7A4C9FB1" w14:textId="77777777" w:rsidTr="00AA62C9">
        <w:tc>
          <w:tcPr>
            <w:tcW w:w="2896" w:type="dxa"/>
            <w:shd w:val="clear" w:color="auto" w:fill="CCFFCC"/>
          </w:tcPr>
          <w:p w14:paraId="23B4D1BA" w14:textId="77777777" w:rsidR="00C02EAE" w:rsidRPr="00AA62C9" w:rsidRDefault="00C02EAE" w:rsidP="00C02EAE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t xml:space="preserve">Hendelse  </w:t>
            </w:r>
          </w:p>
        </w:tc>
        <w:tc>
          <w:tcPr>
            <w:tcW w:w="7169" w:type="dxa"/>
            <w:shd w:val="clear" w:color="auto" w:fill="CCFFCC"/>
          </w:tcPr>
          <w:p w14:paraId="6ADEA429" w14:textId="77777777" w:rsidR="00C02EAE" w:rsidRPr="00AA62C9" w:rsidRDefault="00C02EAE" w:rsidP="00C02EAE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t xml:space="preserve">Skader / hva bør gjøres </w:t>
            </w:r>
          </w:p>
        </w:tc>
      </w:tr>
      <w:tr w:rsidR="00C02EAE" w14:paraId="75A5F1E0" w14:textId="77777777" w:rsidTr="00AA62C9">
        <w:tc>
          <w:tcPr>
            <w:tcW w:w="2896" w:type="dxa"/>
            <w:shd w:val="clear" w:color="auto" w:fill="CCFFCC"/>
          </w:tcPr>
          <w:p w14:paraId="68975198" w14:textId="77777777" w:rsidR="00C02EAE" w:rsidRPr="008A051D" w:rsidRDefault="00C02EAE" w:rsidP="00C02EAE">
            <w:pPr>
              <w:rPr>
                <w:rFonts w:ascii="Calibri Light" w:hAnsi="Calibri Light"/>
                <w:b/>
                <w:bCs/>
                <w:sz w:val="28"/>
                <w:szCs w:val="28"/>
              </w:rPr>
            </w:pPr>
          </w:p>
          <w:p w14:paraId="10221DA5" w14:textId="77777777" w:rsidR="00C02EAE" w:rsidRPr="008A051D" w:rsidRDefault="00C02EAE" w:rsidP="00C02EAE">
            <w:pPr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 w:rsidRPr="008A051D">
              <w:rPr>
                <w:rFonts w:ascii="Calibri Light" w:hAnsi="Calibri Light"/>
                <w:b/>
                <w:bCs/>
                <w:sz w:val="28"/>
                <w:szCs w:val="28"/>
              </w:rPr>
              <w:t xml:space="preserve">Bevisstløshet </w:t>
            </w:r>
          </w:p>
          <w:p w14:paraId="07D80C3A" w14:textId="77777777" w:rsidR="00C02EAE" w:rsidRPr="008A051D" w:rsidRDefault="00C02EAE" w:rsidP="00C02EAE">
            <w:pPr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 w:rsidRPr="008A051D">
              <w:rPr>
                <w:rFonts w:ascii="Calibri Light" w:hAnsi="Calibri Light"/>
                <w:b/>
                <w:bCs/>
                <w:sz w:val="28"/>
                <w:szCs w:val="28"/>
              </w:rPr>
              <w:t>Fall</w:t>
            </w:r>
          </w:p>
        </w:tc>
        <w:tc>
          <w:tcPr>
            <w:tcW w:w="7169" w:type="dxa"/>
          </w:tcPr>
          <w:p w14:paraId="0659B2EA" w14:textId="77777777" w:rsidR="00C02EAE" w:rsidRPr="008A051D" w:rsidRDefault="00C02EAE" w:rsidP="00C02EAE">
            <w:pPr>
              <w:rPr>
                <w:rFonts w:ascii="Calibri Light" w:hAnsi="Calibri Light"/>
                <w:color w:val="FF0000"/>
                <w:sz w:val="28"/>
                <w:szCs w:val="28"/>
              </w:rPr>
            </w:pPr>
            <w:r w:rsidRPr="008A051D">
              <w:rPr>
                <w:rFonts w:ascii="Calibri Light" w:hAnsi="Calibri Light"/>
                <w:color w:val="FF0000"/>
                <w:sz w:val="28"/>
                <w:szCs w:val="28"/>
              </w:rPr>
              <w:t xml:space="preserve">FØRSTEHJELP: </w:t>
            </w:r>
          </w:p>
          <w:p w14:paraId="3A316412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• Sjekk bevissthet </w:t>
            </w:r>
          </w:p>
          <w:p w14:paraId="13D8CEB3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• Sikre frie luftveier </w:t>
            </w:r>
          </w:p>
          <w:p w14:paraId="7F7E596D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• Sjekk om det er pust (observeres i minst 2 minutter)      </w:t>
            </w:r>
          </w:p>
          <w:p w14:paraId="2D39B7D7" w14:textId="77777777" w:rsidR="00AA62C9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• Ved hjertestans – start hjerte-/ lungeredning (HLR), 30 </w:t>
            </w:r>
          </w:p>
          <w:p w14:paraId="1A4E75B8" w14:textId="77777777" w:rsidR="00C02EAE" w:rsidRPr="008A051D" w:rsidRDefault="00AA62C9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    </w:t>
            </w:r>
            <w:r w:rsidR="00C02EAE" w:rsidRPr="008A051D">
              <w:rPr>
                <w:rFonts w:ascii="Calibri Light" w:hAnsi="Calibri Light"/>
                <w:sz w:val="28"/>
                <w:szCs w:val="28"/>
              </w:rPr>
              <w:t xml:space="preserve">kompresjoner og 2 </w:t>
            </w:r>
            <w:proofErr w:type="spellStart"/>
            <w:r w:rsidR="00C02EAE" w:rsidRPr="008A051D">
              <w:rPr>
                <w:rFonts w:ascii="Calibri Light" w:hAnsi="Calibri Light"/>
                <w:sz w:val="28"/>
                <w:szCs w:val="28"/>
              </w:rPr>
              <w:t>innblåsninger</w:t>
            </w:r>
            <w:proofErr w:type="spellEnd"/>
            <w:r w:rsidR="00C02EAE" w:rsidRPr="008A051D">
              <w:rPr>
                <w:rFonts w:ascii="Calibri Light" w:hAnsi="Calibri Light"/>
                <w:sz w:val="28"/>
                <w:szCs w:val="28"/>
              </w:rPr>
              <w:t xml:space="preserve">. </w:t>
            </w:r>
          </w:p>
          <w:p w14:paraId="4F06D9AD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• Stopp </w:t>
            </w:r>
            <w:proofErr w:type="spellStart"/>
            <w:r w:rsidRPr="008A051D">
              <w:rPr>
                <w:rFonts w:ascii="Calibri Light" w:hAnsi="Calibri Light"/>
                <w:sz w:val="28"/>
                <w:szCs w:val="28"/>
              </w:rPr>
              <w:t>evnt</w:t>
            </w:r>
            <w:proofErr w:type="spellEnd"/>
            <w:r w:rsidRPr="008A051D">
              <w:rPr>
                <w:rFonts w:ascii="Calibri Light" w:hAnsi="Calibri Light"/>
                <w:sz w:val="28"/>
                <w:szCs w:val="28"/>
              </w:rPr>
              <w:t xml:space="preserve">. blødning og/eller kjøl ned brannsår med </w:t>
            </w:r>
          </w:p>
          <w:p w14:paraId="54D9A6C6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   vann </w:t>
            </w:r>
          </w:p>
          <w:p w14:paraId="3CDFED78" w14:textId="77777777" w:rsidR="00C02EAE" w:rsidRPr="008A051D" w:rsidRDefault="00C02EAE" w:rsidP="00C02EAE">
            <w:pPr>
              <w:rPr>
                <w:b/>
                <w:bCs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>• Ring 113 AMK-sentralen</w:t>
            </w:r>
          </w:p>
        </w:tc>
      </w:tr>
      <w:tr w:rsidR="00C02EAE" w14:paraId="5B5106C5" w14:textId="77777777" w:rsidTr="00AA62C9">
        <w:tc>
          <w:tcPr>
            <w:tcW w:w="2896" w:type="dxa"/>
            <w:shd w:val="clear" w:color="auto" w:fill="CCFFCC"/>
          </w:tcPr>
          <w:p w14:paraId="7A3D240B" w14:textId="77777777" w:rsidR="00C02EAE" w:rsidRPr="008A051D" w:rsidRDefault="00C02EAE" w:rsidP="00C02EAE">
            <w:pPr>
              <w:rPr>
                <w:rFonts w:ascii="Calibri Light" w:hAnsi="Calibri Light"/>
                <w:b/>
                <w:bCs/>
                <w:sz w:val="28"/>
                <w:szCs w:val="28"/>
              </w:rPr>
            </w:pPr>
          </w:p>
          <w:p w14:paraId="169CBC00" w14:textId="77777777" w:rsidR="00C02EAE" w:rsidRPr="008A051D" w:rsidRDefault="00C02EAE" w:rsidP="00C02EAE">
            <w:pPr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 w:rsidRPr="008A051D">
              <w:rPr>
                <w:rFonts w:ascii="Calibri Light" w:hAnsi="Calibri Light"/>
                <w:b/>
                <w:bCs/>
                <w:sz w:val="28"/>
                <w:szCs w:val="28"/>
              </w:rPr>
              <w:t>Kutt</w:t>
            </w:r>
          </w:p>
        </w:tc>
        <w:tc>
          <w:tcPr>
            <w:tcW w:w="7169" w:type="dxa"/>
          </w:tcPr>
          <w:p w14:paraId="15E5052C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color w:val="FF0000"/>
                <w:sz w:val="28"/>
                <w:szCs w:val="28"/>
              </w:rPr>
              <w:t>FØRSTEHJELP:</w:t>
            </w:r>
            <w:r w:rsidRPr="008A051D">
              <w:rPr>
                <w:rFonts w:ascii="Calibri Light" w:hAnsi="Calibri Light"/>
                <w:sz w:val="28"/>
                <w:szCs w:val="28"/>
              </w:rPr>
              <w:t xml:space="preserve"> </w:t>
            </w:r>
          </w:p>
          <w:p w14:paraId="0E04332B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• Stopp blødning ved å komprimere hardt på </w:t>
            </w:r>
            <w:proofErr w:type="spellStart"/>
            <w:r w:rsidRPr="008A051D">
              <w:rPr>
                <w:rFonts w:ascii="Calibri Light" w:hAnsi="Calibri Light"/>
                <w:sz w:val="28"/>
                <w:szCs w:val="28"/>
              </w:rPr>
              <w:t>kuttstedet</w:t>
            </w:r>
            <w:proofErr w:type="spellEnd"/>
            <w:r w:rsidRPr="008A051D">
              <w:rPr>
                <w:rFonts w:ascii="Calibri Light" w:hAnsi="Calibri Light"/>
                <w:sz w:val="28"/>
                <w:szCs w:val="28"/>
              </w:rPr>
              <w:t xml:space="preserve"> </w:t>
            </w:r>
          </w:p>
          <w:p w14:paraId="522BA55A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   og heve legemsdelen høyt </w:t>
            </w:r>
          </w:p>
          <w:p w14:paraId="6F735864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• Ta med eventuelle avkuttede legemsdeler ved </w:t>
            </w:r>
          </w:p>
          <w:p w14:paraId="3712E758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   transport til lege </w:t>
            </w:r>
          </w:p>
          <w:p w14:paraId="6B41EDE9" w14:textId="77777777" w:rsidR="00C02EAE" w:rsidRPr="008A051D" w:rsidRDefault="00C02EAE" w:rsidP="00C02EAE">
            <w:pPr>
              <w:rPr>
                <w:b/>
                <w:bCs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>• Ring 113 AMK-sentralen</w:t>
            </w:r>
          </w:p>
        </w:tc>
      </w:tr>
      <w:tr w:rsidR="00C02EAE" w14:paraId="42E2CB0C" w14:textId="77777777" w:rsidTr="00AA62C9">
        <w:tc>
          <w:tcPr>
            <w:tcW w:w="2896" w:type="dxa"/>
            <w:shd w:val="clear" w:color="auto" w:fill="CCFFCC"/>
          </w:tcPr>
          <w:p w14:paraId="4E7D889C" w14:textId="77777777" w:rsidR="00C02EAE" w:rsidRPr="008A051D" w:rsidRDefault="00C02EAE" w:rsidP="00C02EAE">
            <w:pPr>
              <w:rPr>
                <w:rFonts w:ascii="Calibri Light" w:hAnsi="Calibri Light"/>
                <w:b/>
                <w:bCs/>
                <w:sz w:val="28"/>
                <w:szCs w:val="28"/>
              </w:rPr>
            </w:pPr>
          </w:p>
          <w:p w14:paraId="40EEA8BB" w14:textId="77777777" w:rsidR="00C02EAE" w:rsidRPr="008A051D" w:rsidRDefault="00C02EAE" w:rsidP="00C02EAE">
            <w:pPr>
              <w:rPr>
                <w:rFonts w:ascii="Calibri Light" w:hAnsi="Calibri Light"/>
                <w:b/>
                <w:bCs/>
                <w:sz w:val="28"/>
                <w:szCs w:val="28"/>
              </w:rPr>
            </w:pPr>
            <w:r w:rsidRPr="008A051D">
              <w:rPr>
                <w:rFonts w:ascii="Calibri Light" w:hAnsi="Calibri Light"/>
                <w:b/>
                <w:bCs/>
                <w:sz w:val="28"/>
                <w:szCs w:val="28"/>
              </w:rPr>
              <w:t>Elektrisk støt</w:t>
            </w:r>
          </w:p>
        </w:tc>
        <w:tc>
          <w:tcPr>
            <w:tcW w:w="7169" w:type="dxa"/>
          </w:tcPr>
          <w:p w14:paraId="1ECBE288" w14:textId="77777777" w:rsidR="00C02EAE" w:rsidRPr="008A051D" w:rsidRDefault="00C02EAE" w:rsidP="00C02EAE">
            <w:pPr>
              <w:rPr>
                <w:rFonts w:ascii="Calibri Light" w:hAnsi="Calibri Light"/>
                <w:color w:val="FF0000"/>
                <w:sz w:val="28"/>
                <w:szCs w:val="28"/>
              </w:rPr>
            </w:pPr>
            <w:r w:rsidRPr="008A051D">
              <w:rPr>
                <w:rFonts w:ascii="Calibri Light" w:hAnsi="Calibri Light"/>
                <w:color w:val="FF0000"/>
                <w:sz w:val="28"/>
                <w:szCs w:val="28"/>
              </w:rPr>
              <w:t xml:space="preserve">FØRSTEHJELP: </w:t>
            </w:r>
          </w:p>
          <w:p w14:paraId="0EBE31A8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• Stopp strømgjennomgang (tenk på egen sikkerhet)   </w:t>
            </w:r>
          </w:p>
          <w:p w14:paraId="3183C0FD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• Sjekk bevissthet </w:t>
            </w:r>
          </w:p>
          <w:p w14:paraId="268F8447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• Sjekk om det er pust (observeres i min. 2 minutter) </w:t>
            </w:r>
          </w:p>
          <w:p w14:paraId="6AD24D84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• Ta tak i tørre klær dersom du må flytte personen </w:t>
            </w:r>
          </w:p>
          <w:p w14:paraId="20F4A3DC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• Sikre frie luftveier </w:t>
            </w:r>
          </w:p>
          <w:p w14:paraId="643EFFC5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• Ved hjertestans – start hjerte-/ lungeredning (HLR) </w:t>
            </w:r>
          </w:p>
          <w:p w14:paraId="5FE70207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• Kjøl ned brannsår med vann </w:t>
            </w:r>
          </w:p>
          <w:p w14:paraId="3C45C21A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• Ring 113 AMK-sentralen </w:t>
            </w:r>
          </w:p>
          <w:p w14:paraId="5B342713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• Ta kontakt med lege for generell undersøkelse etter </w:t>
            </w:r>
          </w:p>
          <w:p w14:paraId="7ACBF69D" w14:textId="77777777" w:rsidR="00C02EAE" w:rsidRPr="008A051D" w:rsidRDefault="00C02EAE" w:rsidP="00C02EAE">
            <w:pPr>
              <w:rPr>
                <w:rFonts w:ascii="Calibri Light" w:hAnsi="Calibri Light"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    elektrisk støt med høyspent eller der det har vært to </w:t>
            </w:r>
          </w:p>
          <w:p w14:paraId="73FCC371" w14:textId="01C3E134" w:rsidR="00AA62C9" w:rsidRPr="008A051D" w:rsidRDefault="00C02EAE" w:rsidP="008A051D">
            <w:pPr>
              <w:rPr>
                <w:b/>
                <w:bCs/>
                <w:sz w:val="28"/>
                <w:szCs w:val="28"/>
              </w:rPr>
            </w:pPr>
            <w:r w:rsidRPr="008A051D">
              <w:rPr>
                <w:rFonts w:ascii="Calibri Light" w:hAnsi="Calibri Light"/>
                <w:sz w:val="28"/>
                <w:szCs w:val="28"/>
              </w:rPr>
              <w:t xml:space="preserve">    strømførende kontaktpunkt</w:t>
            </w:r>
          </w:p>
        </w:tc>
      </w:tr>
      <w:tr w:rsidR="00AA62C9" w14:paraId="046B59BE" w14:textId="77777777" w:rsidTr="007F188B">
        <w:tc>
          <w:tcPr>
            <w:tcW w:w="2896" w:type="dxa"/>
            <w:shd w:val="clear" w:color="auto" w:fill="CCFFCC"/>
          </w:tcPr>
          <w:p w14:paraId="11947516" w14:textId="77777777" w:rsidR="00AA62C9" w:rsidRPr="00AA62C9" w:rsidRDefault="00AA62C9" w:rsidP="007F188B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lastRenderedPageBreak/>
              <w:t xml:space="preserve">Hendelse  </w:t>
            </w:r>
          </w:p>
        </w:tc>
        <w:tc>
          <w:tcPr>
            <w:tcW w:w="7169" w:type="dxa"/>
            <w:shd w:val="clear" w:color="auto" w:fill="CCFFCC"/>
          </w:tcPr>
          <w:p w14:paraId="075C8BC9" w14:textId="77777777" w:rsidR="00AA62C9" w:rsidRPr="00AA62C9" w:rsidRDefault="00AA62C9" w:rsidP="007F188B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t xml:space="preserve">Skader / hva bør gjøres </w:t>
            </w:r>
          </w:p>
        </w:tc>
      </w:tr>
      <w:tr w:rsidR="0070365D" w14:paraId="39E1AC68" w14:textId="77777777" w:rsidTr="007F188B">
        <w:trPr>
          <w:trHeight w:val="13194"/>
        </w:trPr>
        <w:tc>
          <w:tcPr>
            <w:tcW w:w="2896" w:type="dxa"/>
            <w:shd w:val="clear" w:color="auto" w:fill="CCFFCC"/>
          </w:tcPr>
          <w:p w14:paraId="255E7896" w14:textId="77777777" w:rsidR="0070365D" w:rsidRPr="00AA62C9" w:rsidRDefault="0070365D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3444CC90" w14:textId="77777777" w:rsidR="0070365D" w:rsidRPr="00AA62C9" w:rsidRDefault="0070365D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4E688162" w14:textId="77777777" w:rsidR="0070365D" w:rsidRPr="00AA62C9" w:rsidRDefault="0070365D" w:rsidP="00C02EAE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Calibri Light" w:hAnsi="Calibri Light"/>
                <w:b/>
                <w:bCs/>
                <w:sz w:val="32"/>
                <w:szCs w:val="32"/>
              </w:rPr>
              <w:t>Kjemikaliesøl</w:t>
            </w:r>
            <w:proofErr w:type="spellEnd"/>
            <w:r>
              <w:rPr>
                <w:rFonts w:ascii="Calibri Light" w:hAnsi="Calibri Light"/>
                <w:b/>
                <w:bCs/>
                <w:sz w:val="32"/>
                <w:szCs w:val="32"/>
              </w:rPr>
              <w:t xml:space="preserve"> / sprut og lignende</w:t>
            </w:r>
          </w:p>
        </w:tc>
        <w:tc>
          <w:tcPr>
            <w:tcW w:w="7169" w:type="dxa"/>
          </w:tcPr>
          <w:p w14:paraId="1A387AF9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>FØRSTEHJELP: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03D26B4B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Væske</w:t>
            </w:r>
            <w:r w:rsidR="008D2F55">
              <w:rPr>
                <w:rFonts w:ascii="Calibri Light" w:hAnsi="Calibri Light"/>
                <w:b/>
                <w:bCs/>
                <w:sz w:val="30"/>
                <w:szCs w:val="30"/>
              </w:rPr>
              <w:t xml:space="preserve"> </w:t>
            </w: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søl på hud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3A6ABEA4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Skyll rikelig med vann </w:t>
            </w:r>
          </w:p>
          <w:p w14:paraId="2C205B5E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Dersom søl med Flussyre (HF), skal HF </w:t>
            </w:r>
            <w:proofErr w:type="spellStart"/>
            <w:r w:rsidRPr="00AA62C9">
              <w:rPr>
                <w:rFonts w:ascii="Calibri Light" w:hAnsi="Calibri Light"/>
                <w:sz w:val="30"/>
                <w:szCs w:val="30"/>
              </w:rPr>
              <w:t>antidotgel</w:t>
            </w:r>
            <w:proofErr w:type="spellEnd"/>
            <w:r w:rsidRPr="00AA62C9">
              <w:rPr>
                <w:rFonts w:ascii="Calibri Light" w:hAnsi="Calibri Light"/>
                <w:sz w:val="30"/>
                <w:szCs w:val="30"/>
              </w:rPr>
              <w:t xml:space="preserve"> eller </w:t>
            </w:r>
          </w:p>
          <w:p w14:paraId="705DEB0E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kalsium/</w:t>
            </w:r>
            <w:proofErr w:type="spellStart"/>
            <w:r w:rsidRPr="00AA62C9">
              <w:rPr>
                <w:rFonts w:ascii="Calibri Light" w:hAnsi="Calibri Light"/>
                <w:sz w:val="30"/>
                <w:szCs w:val="30"/>
              </w:rPr>
              <w:t>zandos</w:t>
            </w:r>
            <w:proofErr w:type="spellEnd"/>
            <w:r w:rsidRPr="00AA62C9">
              <w:rPr>
                <w:rFonts w:ascii="Calibri Light" w:hAnsi="Calibri Light"/>
                <w:sz w:val="30"/>
                <w:szCs w:val="30"/>
              </w:rPr>
              <w:t xml:space="preserve"> oppløsning benyttes </w:t>
            </w:r>
          </w:p>
          <w:p w14:paraId="5E0F63FB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Fjern tilsølte klær og sko, fortsett skyllingen i 15. min </w:t>
            </w:r>
          </w:p>
          <w:p w14:paraId="0F7B839B" w14:textId="77777777" w:rsidR="0070365D" w:rsidRPr="00AA62C9" w:rsidRDefault="0070365D" w:rsidP="00C02EAE">
            <w:pPr>
              <w:rPr>
                <w:rFonts w:ascii="Calibri Light" w:hAnsi="Calibri Light"/>
                <w:b/>
                <w:bCs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>• Hvis legebehandling – ta med Sikkerhetsdatablad</w:t>
            </w:r>
          </w:p>
          <w:p w14:paraId="1074889C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61A97E18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Svelging: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3E574C1D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Generell regel – skyll munn og drikk vann. NB! Ved </w:t>
            </w:r>
          </w:p>
          <w:p w14:paraId="360FD5DE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svelging av lut og syre skal brekninger IKKE fremkalles </w:t>
            </w:r>
          </w:p>
          <w:p w14:paraId="188C7D9E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Dra til sykehus og ta med Sikkerhetsdatablad </w:t>
            </w:r>
          </w:p>
          <w:p w14:paraId="60BBD350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Ved alle forgiftninger skal </w:t>
            </w:r>
            <w:proofErr w:type="spellStart"/>
            <w:r w:rsidRPr="00AA62C9">
              <w:rPr>
                <w:rFonts w:ascii="Calibri Light" w:hAnsi="Calibri Light"/>
                <w:sz w:val="30"/>
                <w:szCs w:val="30"/>
              </w:rPr>
              <w:t>Giftinformasjonsentralen</w:t>
            </w:r>
            <w:proofErr w:type="spellEnd"/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20A697C1" w14:textId="77777777" w:rsidR="0070365D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 kontaktes for instruksjon 22 59 13 00</w:t>
            </w:r>
          </w:p>
          <w:p w14:paraId="32188BF9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72BEA685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Innånding: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17073F12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Søk øyeblikkelig frisk luft. Puss nesen grundig. Skyll </w:t>
            </w:r>
          </w:p>
          <w:p w14:paraId="0C0B47AB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øyne og munn med vann. Unngå unødig fysisk </w:t>
            </w:r>
          </w:p>
          <w:p w14:paraId="27C93274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anstrengelse </w:t>
            </w:r>
          </w:p>
          <w:p w14:paraId="6CA162FB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Dra til sykehus og ta med Sikkerhetsdatablad </w:t>
            </w:r>
          </w:p>
          <w:p w14:paraId="065F2508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0B1C627A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Øyeskader: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5AFA8922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Skyll grundig med temperert vann eller øyeskyllevæske. </w:t>
            </w:r>
          </w:p>
          <w:p w14:paraId="586BBAA3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Fortsett skylling under transport til lege og ta med </w:t>
            </w:r>
          </w:p>
          <w:p w14:paraId="37E3DE86" w14:textId="77777777" w:rsidR="0070365D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Sikkerhetsdatablad</w:t>
            </w:r>
          </w:p>
          <w:p w14:paraId="3BDC9651" w14:textId="77777777" w:rsidR="0070365D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187F80E3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Ved søl på klær: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6E8047AC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Klærne fjernes og skylles. </w:t>
            </w:r>
          </w:p>
          <w:p w14:paraId="4A4A8F10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Vurder om klær bør kastes eller om de kan brukes på </w:t>
            </w:r>
          </w:p>
          <w:p w14:paraId="295F4323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nytt etter vasking. </w:t>
            </w:r>
          </w:p>
          <w:p w14:paraId="469F65E3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NB! Klær som tørker etter søl av oksiderende </w:t>
            </w:r>
          </w:p>
          <w:p w14:paraId="6C149CF0" w14:textId="77777777" w:rsidR="0070365D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forbindelser er meget lett antennelige</w:t>
            </w:r>
          </w:p>
          <w:p w14:paraId="6DD59D78" w14:textId="77777777" w:rsidR="0070365D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3706EF38" w14:textId="77777777" w:rsidR="0070365D" w:rsidRPr="00AA62C9" w:rsidRDefault="0070365D" w:rsidP="00C02EAE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2013FD1B" w14:textId="77777777" w:rsidR="0070365D" w:rsidRPr="00AA62C9" w:rsidRDefault="0070365D" w:rsidP="00C02EAE">
            <w:pPr>
              <w:rPr>
                <w:rFonts w:ascii="Calibri Light" w:hAnsi="Calibri Light"/>
                <w:b/>
                <w:bCs/>
                <w:sz w:val="30"/>
                <w:szCs w:val="30"/>
              </w:rPr>
            </w:pPr>
          </w:p>
        </w:tc>
      </w:tr>
      <w:tr w:rsidR="0070365D" w14:paraId="189EC82E" w14:textId="77777777" w:rsidTr="007F188B">
        <w:tc>
          <w:tcPr>
            <w:tcW w:w="2896" w:type="dxa"/>
            <w:shd w:val="clear" w:color="auto" w:fill="CCFFCC"/>
          </w:tcPr>
          <w:p w14:paraId="219FE315" w14:textId="77777777" w:rsidR="0070365D" w:rsidRPr="00AA62C9" w:rsidRDefault="0070365D" w:rsidP="007F188B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lastRenderedPageBreak/>
              <w:t xml:space="preserve">Hendelse  </w:t>
            </w:r>
          </w:p>
        </w:tc>
        <w:tc>
          <w:tcPr>
            <w:tcW w:w="7169" w:type="dxa"/>
            <w:shd w:val="clear" w:color="auto" w:fill="CCFFCC"/>
          </w:tcPr>
          <w:p w14:paraId="0DD7532E" w14:textId="77777777" w:rsidR="0070365D" w:rsidRPr="00AA62C9" w:rsidRDefault="0070365D" w:rsidP="007F188B">
            <w:pPr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AA62C9">
              <w:rPr>
                <w:rFonts w:ascii="Calibri Light" w:hAnsi="Calibri Light"/>
                <w:b/>
                <w:bCs/>
                <w:sz w:val="36"/>
                <w:szCs w:val="36"/>
              </w:rPr>
              <w:t xml:space="preserve">Skader / hva bør gjøres </w:t>
            </w:r>
          </w:p>
        </w:tc>
      </w:tr>
      <w:tr w:rsidR="0070365D" w14:paraId="0F3E082A" w14:textId="77777777" w:rsidTr="00AA62C9">
        <w:tc>
          <w:tcPr>
            <w:tcW w:w="2896" w:type="dxa"/>
            <w:shd w:val="clear" w:color="auto" w:fill="CCFFCC"/>
          </w:tcPr>
          <w:p w14:paraId="1E725698" w14:textId="77777777" w:rsidR="0070365D" w:rsidRPr="00AA62C9" w:rsidRDefault="0070365D" w:rsidP="0070365D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2370BC71" w14:textId="77777777" w:rsidR="0070365D" w:rsidRPr="00AA62C9" w:rsidRDefault="0070365D" w:rsidP="0070365D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</w:p>
          <w:p w14:paraId="36FA0FDF" w14:textId="77777777" w:rsidR="0070365D" w:rsidRPr="00AA62C9" w:rsidRDefault="0070365D" w:rsidP="0070365D">
            <w:pPr>
              <w:rPr>
                <w:rFonts w:ascii="Calibri Light" w:hAnsi="Calibri Light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Calibri Light" w:hAnsi="Calibri Light"/>
                <w:b/>
                <w:bCs/>
                <w:sz w:val="32"/>
                <w:szCs w:val="32"/>
              </w:rPr>
              <w:t>Kjemikaliesøl</w:t>
            </w:r>
            <w:proofErr w:type="spellEnd"/>
            <w:r>
              <w:rPr>
                <w:rFonts w:ascii="Calibri Light" w:hAnsi="Calibri Light"/>
                <w:b/>
                <w:bCs/>
                <w:sz w:val="32"/>
                <w:szCs w:val="32"/>
              </w:rPr>
              <w:t xml:space="preserve"> / sprut og lignende</w:t>
            </w:r>
          </w:p>
        </w:tc>
        <w:tc>
          <w:tcPr>
            <w:tcW w:w="7169" w:type="dxa"/>
          </w:tcPr>
          <w:p w14:paraId="323FA92A" w14:textId="77777777" w:rsidR="0070365D" w:rsidRPr="00AA62C9" w:rsidRDefault="0070365D" w:rsidP="0070365D">
            <w:pPr>
              <w:spacing w:before="120"/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På benker, gulv og lignende: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4F499137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Små mengder: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5454C678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Bruk absorbsjonsmiddel eller papirhåndkle (ikke om reaktivt) </w:t>
            </w:r>
          </w:p>
          <w:p w14:paraId="534EBB1D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Store mengder: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0E6D395B" w14:textId="77777777" w:rsidR="0070365D" w:rsidRPr="00AA62C9" w:rsidRDefault="0070365D" w:rsidP="0070365D">
            <w:pPr>
              <w:spacing w:before="12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Vannløselige stoffer som er farlige samles og behandles som farlig avfall. Væsker kan også absorberes på sand eller absorbsjonsputer av inert materialet, </w:t>
            </w:r>
            <w:proofErr w:type="spellStart"/>
            <w:r w:rsidRPr="00AA62C9">
              <w:rPr>
                <w:rFonts w:ascii="Calibri Light" w:hAnsi="Calibri Light"/>
                <w:sz w:val="30"/>
                <w:szCs w:val="30"/>
              </w:rPr>
              <w:t>jfr</w:t>
            </w:r>
            <w:proofErr w:type="spellEnd"/>
            <w:r w:rsidRPr="00AA62C9">
              <w:rPr>
                <w:rFonts w:ascii="Calibri Light" w:hAnsi="Calibri Light"/>
                <w:sz w:val="30"/>
                <w:szCs w:val="30"/>
              </w:rPr>
              <w:t xml:space="preserve"> oppslag</w:t>
            </w:r>
            <w:r>
              <w:rPr>
                <w:rFonts w:ascii="Calibri Light" w:hAnsi="Calibri Light"/>
                <w:sz w:val="30"/>
                <w:szCs w:val="30"/>
              </w:rPr>
              <w:t>.</w:t>
            </w:r>
          </w:p>
        </w:tc>
      </w:tr>
      <w:tr w:rsidR="0070365D" w14:paraId="45798D07" w14:textId="77777777" w:rsidTr="00AA62C9">
        <w:tc>
          <w:tcPr>
            <w:tcW w:w="2896" w:type="dxa"/>
            <w:shd w:val="clear" w:color="auto" w:fill="CCFFCC"/>
          </w:tcPr>
          <w:p w14:paraId="59CBFE43" w14:textId="77777777" w:rsidR="0070365D" w:rsidRPr="0070365D" w:rsidRDefault="0070365D" w:rsidP="0070365D">
            <w:pPr>
              <w:shd w:val="clear" w:color="auto" w:fill="CCFFCC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70365D">
              <w:rPr>
                <w:rFonts w:ascii="Calibri Light" w:hAnsi="Calibri Light"/>
                <w:b/>
                <w:bCs/>
                <w:sz w:val="32"/>
                <w:szCs w:val="32"/>
              </w:rPr>
              <w:t xml:space="preserve">Brann </w:t>
            </w:r>
          </w:p>
          <w:p w14:paraId="01E6235D" w14:textId="77777777" w:rsidR="0070365D" w:rsidRDefault="0070365D" w:rsidP="0070365D">
            <w:pPr>
              <w:shd w:val="clear" w:color="auto" w:fill="CCFFCC"/>
              <w:rPr>
                <w:b/>
                <w:bCs/>
              </w:rPr>
            </w:pPr>
            <w:r w:rsidRPr="0070365D">
              <w:rPr>
                <w:rFonts w:ascii="Calibri Light" w:hAnsi="Calibri Light"/>
                <w:b/>
                <w:bCs/>
                <w:sz w:val="32"/>
                <w:szCs w:val="32"/>
              </w:rPr>
              <w:t>Eksplosjon Gassutslipp</w:t>
            </w:r>
          </w:p>
        </w:tc>
        <w:tc>
          <w:tcPr>
            <w:tcW w:w="7169" w:type="dxa"/>
          </w:tcPr>
          <w:p w14:paraId="74E76426" w14:textId="77777777" w:rsidR="0070365D" w:rsidRPr="00AA62C9" w:rsidRDefault="0070365D" w:rsidP="0070365D">
            <w:pPr>
              <w:rPr>
                <w:rFonts w:ascii="Calibri Light" w:hAnsi="Calibri Light"/>
                <w:color w:val="FF0000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 xml:space="preserve">FØRSTEHJELP: </w:t>
            </w:r>
          </w:p>
          <w:p w14:paraId="6BF9FCF1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Tenk på egen sikkerhet! </w:t>
            </w:r>
          </w:p>
          <w:p w14:paraId="7069931F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Ta eventuelt på gassmaske (ikke bli nytt offer selv!) </w:t>
            </w:r>
          </w:p>
          <w:p w14:paraId="1D3E09EB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Utløs alarm </w:t>
            </w:r>
          </w:p>
          <w:p w14:paraId="700F475F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153200E6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b/>
                <w:bCs/>
                <w:sz w:val="30"/>
                <w:szCs w:val="30"/>
              </w:rPr>
              <w:t>Ring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3A5934EC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 xml:space="preserve">113 </w:t>
            </w:r>
            <w:r w:rsidRPr="00AA62C9">
              <w:rPr>
                <w:rFonts w:ascii="Calibri Light" w:hAnsi="Calibri Light"/>
                <w:sz w:val="30"/>
                <w:szCs w:val="30"/>
              </w:rPr>
              <w:t xml:space="preserve">AMK-sentralen </w:t>
            </w:r>
          </w:p>
          <w:p w14:paraId="0B501283" w14:textId="77777777" w:rsidR="0070365D" w:rsidRPr="00AA62C9" w:rsidRDefault="0070365D" w:rsidP="0070365D">
            <w:pPr>
              <w:rPr>
                <w:rFonts w:ascii="Calibri Light" w:hAnsi="Calibri Light"/>
                <w:color w:val="FF0000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 xml:space="preserve">110 </w:t>
            </w:r>
            <w:r w:rsidRPr="00AA62C9">
              <w:rPr>
                <w:rFonts w:ascii="Calibri Light" w:hAnsi="Calibri Light"/>
                <w:sz w:val="30"/>
                <w:szCs w:val="30"/>
              </w:rPr>
              <w:t>Brann</w:t>
            </w: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 xml:space="preserve"> </w:t>
            </w:r>
          </w:p>
          <w:p w14:paraId="19E2D7BA" w14:textId="77777777" w:rsidR="0070365D" w:rsidRPr="00AA62C9" w:rsidRDefault="0070365D" w:rsidP="0070365D">
            <w:pPr>
              <w:rPr>
                <w:rFonts w:ascii="Calibri Light" w:hAnsi="Calibri Light"/>
                <w:color w:val="FF0000"/>
                <w:sz w:val="30"/>
                <w:szCs w:val="30"/>
              </w:rPr>
            </w:pPr>
          </w:p>
          <w:p w14:paraId="2E7AAD86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Sikre skadested. Sjekk for sekundære skader i rommet </w:t>
            </w:r>
          </w:p>
          <w:p w14:paraId="335FB4F0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>• Slukk brann i klær (</w:t>
            </w:r>
            <w:proofErr w:type="spellStart"/>
            <w:r w:rsidRPr="00AA62C9">
              <w:rPr>
                <w:rFonts w:ascii="Calibri Light" w:hAnsi="Calibri Light"/>
                <w:sz w:val="30"/>
                <w:szCs w:val="30"/>
              </w:rPr>
              <w:t>nøddusj</w:t>
            </w:r>
            <w:proofErr w:type="spellEnd"/>
            <w:r w:rsidRPr="00AA62C9">
              <w:rPr>
                <w:rFonts w:ascii="Calibri Light" w:hAnsi="Calibri Light"/>
                <w:sz w:val="30"/>
                <w:szCs w:val="30"/>
              </w:rPr>
              <w:t xml:space="preserve"> eller kvel med klær/teppe) </w:t>
            </w:r>
          </w:p>
          <w:p w14:paraId="79AD2B0F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og annen brann om mulig </w:t>
            </w:r>
          </w:p>
          <w:p w14:paraId="0359D06B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Steng lekkasjer </w:t>
            </w:r>
          </w:p>
          <w:p w14:paraId="279D56FD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Slep </w:t>
            </w:r>
            <w:proofErr w:type="spellStart"/>
            <w:r w:rsidRPr="00AA62C9">
              <w:rPr>
                <w:rFonts w:ascii="Calibri Light" w:hAnsi="Calibri Light"/>
                <w:sz w:val="30"/>
                <w:szCs w:val="30"/>
              </w:rPr>
              <w:t>evnt</w:t>
            </w:r>
            <w:proofErr w:type="spellEnd"/>
            <w:r w:rsidRPr="00AA62C9">
              <w:rPr>
                <w:rFonts w:ascii="Calibri Light" w:hAnsi="Calibri Light"/>
                <w:sz w:val="30"/>
                <w:szCs w:val="30"/>
              </w:rPr>
              <w:t xml:space="preserve">. skadede bort (ikke løft) </w:t>
            </w:r>
          </w:p>
          <w:p w14:paraId="5A1EF1A3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</w:p>
          <w:p w14:paraId="7028F039" w14:textId="77777777" w:rsidR="0070365D" w:rsidRPr="00AA62C9" w:rsidRDefault="0070365D" w:rsidP="0070365D">
            <w:pPr>
              <w:rPr>
                <w:rFonts w:ascii="Calibri Light" w:hAnsi="Calibri Light"/>
                <w:color w:val="FF0000"/>
                <w:sz w:val="30"/>
                <w:szCs w:val="30"/>
              </w:rPr>
            </w:pPr>
            <w:r w:rsidRPr="00AA62C9">
              <w:rPr>
                <w:rFonts w:ascii="Calibri Light" w:hAnsi="Calibri Light"/>
                <w:color w:val="FF0000"/>
                <w:sz w:val="30"/>
                <w:szCs w:val="30"/>
              </w:rPr>
              <w:t xml:space="preserve">FØRSTEHJELP: </w:t>
            </w:r>
          </w:p>
          <w:p w14:paraId="6D94BE21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Sjekk bevissthet </w:t>
            </w:r>
          </w:p>
          <w:p w14:paraId="7E4EE8E7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Sikre frie luftveier </w:t>
            </w:r>
          </w:p>
          <w:p w14:paraId="3449DBEE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Sjekk om det er pust (observeres i min. 2 minutter) </w:t>
            </w:r>
          </w:p>
          <w:p w14:paraId="1087169A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Ved hjertestans – start hjerte-/ lungeredning (HLR) </w:t>
            </w:r>
          </w:p>
          <w:p w14:paraId="297ABCF5" w14:textId="77777777" w:rsidR="0070365D" w:rsidRPr="00AA62C9" w:rsidRDefault="0070365D" w:rsidP="0070365D">
            <w:pPr>
              <w:rPr>
                <w:rFonts w:ascii="Calibri Light" w:hAnsi="Calibri Light"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• Stopp </w:t>
            </w:r>
            <w:proofErr w:type="spellStart"/>
            <w:r w:rsidRPr="00AA62C9">
              <w:rPr>
                <w:rFonts w:ascii="Calibri Light" w:hAnsi="Calibri Light"/>
                <w:sz w:val="30"/>
                <w:szCs w:val="30"/>
              </w:rPr>
              <w:t>evnt</w:t>
            </w:r>
            <w:proofErr w:type="spellEnd"/>
            <w:r w:rsidRPr="00AA62C9">
              <w:rPr>
                <w:rFonts w:ascii="Calibri Light" w:hAnsi="Calibri Light"/>
                <w:sz w:val="30"/>
                <w:szCs w:val="30"/>
              </w:rPr>
              <w:t xml:space="preserve">. blødning og/eller kjøl ned brannsår med </w:t>
            </w:r>
          </w:p>
          <w:p w14:paraId="64AFC085" w14:textId="77777777" w:rsidR="0070365D" w:rsidRPr="00AA62C9" w:rsidRDefault="0070365D" w:rsidP="0070365D">
            <w:pPr>
              <w:rPr>
                <w:rFonts w:ascii="Calibri Light" w:hAnsi="Calibri Light"/>
                <w:b/>
                <w:bCs/>
                <w:sz w:val="30"/>
                <w:szCs w:val="30"/>
              </w:rPr>
            </w:pPr>
            <w:r w:rsidRPr="00AA62C9">
              <w:rPr>
                <w:rFonts w:ascii="Calibri Light" w:hAnsi="Calibri Light"/>
                <w:sz w:val="30"/>
                <w:szCs w:val="30"/>
              </w:rPr>
              <w:t xml:space="preserve">   vann</w:t>
            </w:r>
          </w:p>
        </w:tc>
      </w:tr>
    </w:tbl>
    <w:p w14:paraId="63240FCC" w14:textId="77777777" w:rsidR="00C02EAE" w:rsidRDefault="00C02EAE" w:rsidP="00C02EAE">
      <w:pPr>
        <w:rPr>
          <w:b/>
          <w:bCs/>
        </w:rPr>
      </w:pPr>
    </w:p>
    <w:p w14:paraId="797EDF2C" w14:textId="77777777" w:rsidR="00C02EAE" w:rsidRDefault="00C02EAE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auto"/>
          <w:sz w:val="34"/>
          <w:szCs w:val="34"/>
        </w:rPr>
      </w:pPr>
    </w:p>
    <w:p w14:paraId="13448190" w14:textId="77777777" w:rsidR="0070365D" w:rsidRDefault="0070365D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auto"/>
          <w:sz w:val="34"/>
          <w:szCs w:val="34"/>
        </w:rPr>
      </w:pPr>
    </w:p>
    <w:p w14:paraId="462B3E6A" w14:textId="77777777" w:rsidR="0070365D" w:rsidRDefault="0070365D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auto"/>
          <w:sz w:val="34"/>
          <w:szCs w:val="34"/>
        </w:rPr>
      </w:pPr>
    </w:p>
    <w:p w14:paraId="04063ED4" w14:textId="3B4ABBBB" w:rsidR="00052146" w:rsidRDefault="00F10AF3" w:rsidP="00052146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6</w:t>
      </w:r>
    </w:p>
    <w:p w14:paraId="7EA50814" w14:textId="77777777" w:rsidR="00052146" w:rsidRDefault="00052146" w:rsidP="00052146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23" w:name="_Toc164681954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BRANN</w:t>
      </w:r>
      <w:bookmarkEnd w:id="23"/>
    </w:p>
    <w:p w14:paraId="1C33E8E5" w14:textId="77777777" w:rsidR="00052146" w:rsidRDefault="00052146" w:rsidP="00052146"/>
    <w:p w14:paraId="0E7A55F6" w14:textId="77777777" w:rsidR="00052146" w:rsidRPr="00052146" w:rsidRDefault="00052146" w:rsidP="00052146"/>
    <w:p w14:paraId="06407DC3" w14:textId="77777777" w:rsidR="00052146" w:rsidRDefault="00A84446" w:rsidP="00052146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t xml:space="preserve">                     </w:t>
      </w:r>
      <w:r>
        <w:rPr>
          <w:noProof/>
        </w:rPr>
        <w:drawing>
          <wp:inline distT="0" distB="0" distL="0" distR="0" wp14:anchorId="3F5E5EAE" wp14:editId="22630C15">
            <wp:extent cx="6120765" cy="3352165"/>
            <wp:effectExtent l="0" t="0" r="0" b="635"/>
            <wp:docPr id="29" name="Bilde 29" descr="Hvordan slukker man en brann? - Digital leksjon - Mozaik Digital utdannelse  og læ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vordan slukker man en brann? - Digital leksjon - Mozaik Digital utdannelse  og læri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54893" w14:textId="77777777" w:rsidR="00052146" w:rsidRDefault="00052146" w:rsidP="00052146">
      <w:pPr>
        <w:spacing w:before="60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785E2C14" w14:textId="77777777" w:rsidR="00613723" w:rsidRDefault="00613723" w:rsidP="00052146">
      <w:pPr>
        <w:spacing w:before="60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4FCE050F" w14:textId="77777777" w:rsidR="00613723" w:rsidRPr="00613723" w:rsidRDefault="00613723" w:rsidP="00052146">
      <w:pPr>
        <w:spacing w:before="60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2DA4EBCA" w14:textId="73CD3B96" w:rsidR="00A84446" w:rsidRPr="00F16B65" w:rsidRDefault="00A84446" w:rsidP="00F10AF3">
      <w:pPr>
        <w:pStyle w:val="Overskrift2"/>
        <w:numPr>
          <w:ilvl w:val="1"/>
          <w:numId w:val="33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4" w:name="_Toc164681955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GENERELLE BESTEMMELSER VED BRANN</w:t>
      </w:r>
      <w:bookmarkEnd w:id="24"/>
    </w:p>
    <w:p w14:paraId="2AF667F8" w14:textId="77777777" w:rsidR="00A84446" w:rsidRPr="00613723" w:rsidRDefault="00A84446" w:rsidP="00D0003A">
      <w:pPr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613723">
        <w:rPr>
          <w:rFonts w:ascii="Calibri Light" w:hAnsi="Calibri Light" w:cs="DIN-Regular"/>
          <w:color w:val="000000"/>
          <w:sz w:val="34"/>
          <w:szCs w:val="34"/>
        </w:rPr>
        <w:t>• Det skal i alle lokaler være utplassert brannslukkingsutstyr</w:t>
      </w:r>
      <w:r w:rsidR="00D0003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613723">
        <w:rPr>
          <w:rFonts w:ascii="Calibri Light" w:hAnsi="Calibri Light" w:cs="DIN-Regular"/>
          <w:color w:val="000000"/>
          <w:sz w:val="34"/>
          <w:szCs w:val="34"/>
        </w:rPr>
        <w:t>egnet for aktiviteten</w:t>
      </w:r>
      <w:r w:rsidR="00D0003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49FF68CA" w14:textId="77777777" w:rsidR="00A84446" w:rsidRPr="00613723" w:rsidRDefault="00A84446" w:rsidP="00D0003A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613723">
        <w:rPr>
          <w:rFonts w:ascii="Calibri Light" w:hAnsi="Calibri Light" w:cs="DIN-Regular"/>
          <w:color w:val="000000"/>
          <w:sz w:val="34"/>
          <w:szCs w:val="34"/>
        </w:rPr>
        <w:t>• Alle alarmer, brannslukkingsutstyr og rømningsveier skal</w:t>
      </w:r>
      <w:r w:rsidR="00D0003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613723">
        <w:rPr>
          <w:rFonts w:ascii="Calibri Light" w:hAnsi="Calibri Light" w:cs="DIN-Regular"/>
          <w:color w:val="000000"/>
          <w:sz w:val="34"/>
          <w:szCs w:val="34"/>
        </w:rPr>
        <w:t>være godt merket og skiltet</w:t>
      </w:r>
    </w:p>
    <w:p w14:paraId="6663E319" w14:textId="77777777" w:rsidR="00A84446" w:rsidRPr="00613723" w:rsidRDefault="00A84446" w:rsidP="00D0003A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613723">
        <w:rPr>
          <w:rFonts w:ascii="Calibri Light" w:hAnsi="Calibri Light" w:cs="DIN-Regular"/>
          <w:color w:val="000000"/>
          <w:sz w:val="34"/>
          <w:szCs w:val="34"/>
        </w:rPr>
        <w:t>• Branninstruks skal henge godt synlig i laboratorier,</w:t>
      </w:r>
      <w:r w:rsidR="00D0003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613723">
        <w:rPr>
          <w:rFonts w:ascii="Calibri Light" w:hAnsi="Calibri Light" w:cs="DIN-Regular"/>
          <w:color w:val="000000"/>
          <w:sz w:val="34"/>
          <w:szCs w:val="34"/>
        </w:rPr>
        <w:t>verksteder, ganger og andre fellesarealer</w:t>
      </w:r>
    </w:p>
    <w:p w14:paraId="210C2E7E" w14:textId="77777777" w:rsidR="00A84446" w:rsidRPr="00613723" w:rsidRDefault="00A84446" w:rsidP="00D0003A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613723">
        <w:rPr>
          <w:rFonts w:ascii="Calibri Light" w:hAnsi="Calibri Light" w:cs="DIN-Regular"/>
          <w:color w:val="000000"/>
          <w:sz w:val="34"/>
          <w:szCs w:val="34"/>
        </w:rPr>
        <w:t xml:space="preserve">Branninstruks finnes </w:t>
      </w:r>
      <w:r w:rsidR="00D0003A">
        <w:rPr>
          <w:rFonts w:ascii="Calibri Light" w:hAnsi="Calibri Light" w:cs="DIN-Regular"/>
          <w:color w:val="000000"/>
          <w:sz w:val="34"/>
          <w:szCs w:val="34"/>
        </w:rPr>
        <w:t xml:space="preserve">også </w:t>
      </w:r>
      <w:r w:rsidRPr="00613723">
        <w:rPr>
          <w:rFonts w:ascii="Calibri Light" w:hAnsi="Calibri Light" w:cs="DIN-Regular"/>
          <w:color w:val="000000"/>
          <w:sz w:val="34"/>
          <w:szCs w:val="34"/>
        </w:rPr>
        <w:t>elektronisk og fås ved henvendelse til</w:t>
      </w:r>
    </w:p>
    <w:p w14:paraId="6B606DA4" w14:textId="77777777" w:rsidR="00A84446" w:rsidRDefault="00A84446" w:rsidP="00A84446">
      <w:pPr>
        <w:spacing w:before="60"/>
        <w:rPr>
          <w:rFonts w:ascii="Calibri Light" w:hAnsi="Calibri Light" w:cs="DIN-Regular"/>
          <w:color w:val="000000"/>
          <w:sz w:val="34"/>
          <w:szCs w:val="34"/>
        </w:rPr>
      </w:pPr>
      <w:r w:rsidRPr="00613723">
        <w:rPr>
          <w:rFonts w:ascii="Calibri Light" w:hAnsi="Calibri Light" w:cs="DIN-Regular"/>
          <w:color w:val="000000"/>
          <w:sz w:val="34"/>
          <w:szCs w:val="34"/>
        </w:rPr>
        <w:t>Brannvernleder</w:t>
      </w:r>
      <w:r w:rsidR="00D0003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6D5B0C8F" w14:textId="77777777" w:rsidR="008A63ED" w:rsidRDefault="008A63ED" w:rsidP="00A84446">
      <w:pPr>
        <w:spacing w:before="60"/>
        <w:rPr>
          <w:rFonts w:ascii="Calibri Light" w:hAnsi="Calibri Light"/>
          <w:color w:val="003E75" w:themeColor="background2" w:themeShade="40"/>
          <w:sz w:val="34"/>
          <w:szCs w:val="34"/>
        </w:rPr>
      </w:pPr>
      <w:r w:rsidRPr="000B5C29">
        <w:rPr>
          <w:rFonts w:ascii="Calibri" w:hAnsi="Calibri" w:cs="Calibri"/>
          <w:noProof/>
          <w:lang w:eastAsia="nb-NO"/>
        </w:rPr>
        <w:drawing>
          <wp:inline distT="0" distB="0" distL="0" distR="0" wp14:anchorId="4CD3576C" wp14:editId="62CDA33F">
            <wp:extent cx="5809615" cy="5667375"/>
            <wp:effectExtent l="0" t="0" r="635" b="9525"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4339" cy="569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DBE03" w14:textId="52D52E28" w:rsidR="00FE053F" w:rsidRPr="00F16B65" w:rsidRDefault="00FE053F" w:rsidP="00F10AF3">
      <w:pPr>
        <w:pStyle w:val="Overskrift2"/>
        <w:numPr>
          <w:ilvl w:val="1"/>
          <w:numId w:val="33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5" w:name="_Toc164681956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EVAKUREING VED BRANNALARM</w:t>
      </w:r>
      <w:bookmarkEnd w:id="25"/>
    </w:p>
    <w:p w14:paraId="196F60DE" w14:textId="77777777" w:rsidR="00FE053F" w:rsidRPr="00FE053F" w:rsidRDefault="00FE053F" w:rsidP="00FE053F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FE053F">
        <w:rPr>
          <w:rFonts w:ascii="Calibri Light" w:hAnsi="Calibri Light" w:cs="DIN-Regular"/>
          <w:color w:val="000000"/>
          <w:sz w:val="34"/>
          <w:szCs w:val="34"/>
        </w:rPr>
        <w:t>• Steng apparatur om mulig før evakuering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60E3EE14" w14:textId="77777777" w:rsidR="00FE053F" w:rsidRPr="00FE053F" w:rsidRDefault="00FE053F" w:rsidP="00FE053F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FE053F">
        <w:rPr>
          <w:rFonts w:ascii="Calibri Light" w:hAnsi="Calibri Light" w:cs="DIN-Regular"/>
          <w:color w:val="000000"/>
          <w:sz w:val="34"/>
          <w:szCs w:val="34"/>
        </w:rPr>
        <w:t>• Tilløp til brann slukkes om mulig. Brannvesen tar ansvar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FE053F">
        <w:rPr>
          <w:rFonts w:ascii="Calibri Light" w:hAnsi="Calibri Light" w:cs="DIN-Regular"/>
          <w:color w:val="000000"/>
          <w:sz w:val="34"/>
          <w:szCs w:val="34"/>
        </w:rPr>
        <w:t>for å slukke større branntilløp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35C00FF7" w14:textId="21A15AB6" w:rsidR="00FE053F" w:rsidRDefault="00FE053F" w:rsidP="00115231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FE053F">
        <w:rPr>
          <w:rFonts w:ascii="Calibri Light" w:hAnsi="Calibri Light" w:cs="DIN-Regular"/>
          <w:color w:val="000000"/>
          <w:sz w:val="34"/>
          <w:szCs w:val="34"/>
        </w:rPr>
        <w:t xml:space="preserve">• </w:t>
      </w:r>
      <w:r w:rsidR="00115231">
        <w:rPr>
          <w:rFonts w:ascii="Calibri Light" w:hAnsi="Calibri Light" w:cs="DIN-Regular"/>
          <w:color w:val="000000"/>
          <w:sz w:val="34"/>
          <w:szCs w:val="34"/>
        </w:rPr>
        <w:t>Viktig å trekke unna bygningen ved brannalarm.</w:t>
      </w:r>
    </w:p>
    <w:p w14:paraId="44366B3E" w14:textId="77777777" w:rsidR="00115231" w:rsidRDefault="00115231" w:rsidP="00115231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4D7E89B7" w14:textId="0A76016F" w:rsidR="00115231" w:rsidRPr="00551509" w:rsidRDefault="00115231" w:rsidP="00115231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>
        <w:rPr>
          <w:rFonts w:ascii="Calibri Light" w:hAnsi="Calibri Light" w:cs="DIN-Regular"/>
          <w:color w:val="000000"/>
          <w:sz w:val="34"/>
          <w:szCs w:val="34"/>
        </w:rPr>
        <w:t xml:space="preserve">Se også </w:t>
      </w:r>
      <w:hyperlink r:id="rId31" w:history="1">
        <w:r>
          <w:rPr>
            <w:rStyle w:val="Hyperkobling"/>
            <w:rFonts w:ascii="Calibri Light" w:hAnsi="Calibri Light" w:cs="DIN-Regular"/>
            <w:sz w:val="34"/>
            <w:szCs w:val="34"/>
          </w:rPr>
          <w:t>https://www.hiof.no/om/hms/sikkerhet/brannvern/</w:t>
        </w:r>
      </w:hyperlink>
    </w:p>
    <w:p w14:paraId="24313FA3" w14:textId="77777777" w:rsidR="00FE053F" w:rsidRDefault="00FE053F" w:rsidP="00FE053F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Bold"/>
          <w:b/>
          <w:bCs/>
          <w:color w:val="000000"/>
          <w:sz w:val="34"/>
          <w:szCs w:val="34"/>
        </w:rPr>
      </w:pPr>
    </w:p>
    <w:p w14:paraId="10631FF1" w14:textId="77777777" w:rsidR="00FE053F" w:rsidRPr="00FE053F" w:rsidRDefault="00FE053F" w:rsidP="00FE053F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Bold"/>
          <w:b/>
          <w:bCs/>
          <w:color w:val="000000"/>
          <w:sz w:val="34"/>
          <w:szCs w:val="34"/>
        </w:rPr>
      </w:pPr>
      <w:r w:rsidRPr="00FE053F">
        <w:rPr>
          <w:rFonts w:ascii="Calibri Light" w:hAnsi="Calibri Light" w:cs="DIN-Bold"/>
          <w:b/>
          <w:bCs/>
          <w:color w:val="000000"/>
          <w:sz w:val="34"/>
          <w:szCs w:val="34"/>
        </w:rPr>
        <w:t>Funksjonshemmede:</w:t>
      </w:r>
    </w:p>
    <w:p w14:paraId="2038DD69" w14:textId="77777777" w:rsidR="00371DE8" w:rsidRDefault="00371DE8" w:rsidP="00371DE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  <w:r>
        <w:rPr>
          <w:rFonts w:ascii="Calibri Light" w:hAnsi="Calibri Light" w:cs="DIN-Regular"/>
          <w:color w:val="000000"/>
          <w:sz w:val="34"/>
          <w:szCs w:val="34"/>
        </w:rPr>
        <w:t>Ansvarlig lærer har et særskilt ansvar for å være oppmerksom på om det er funksjonshemmede i lokalene. Det er alles ansvar å påse at funksjonshemmede blir evakuert og ivaretatt.</w:t>
      </w:r>
    </w:p>
    <w:p w14:paraId="4092D3AB" w14:textId="77777777" w:rsidR="00371DE8" w:rsidRDefault="00371DE8" w:rsidP="00371DE8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003E75" w:themeColor="background2" w:themeShade="40"/>
          <w:sz w:val="34"/>
          <w:szCs w:val="34"/>
        </w:rPr>
      </w:pPr>
    </w:p>
    <w:p w14:paraId="3543B280" w14:textId="77777777" w:rsidR="00FE053F" w:rsidRDefault="00FE053F" w:rsidP="00E56DC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/>
          <w:color w:val="auto"/>
          <w:sz w:val="34"/>
          <w:szCs w:val="34"/>
        </w:rPr>
      </w:pPr>
    </w:p>
    <w:p w14:paraId="0123B351" w14:textId="77777777" w:rsidR="00391CF1" w:rsidRPr="00F16B65" w:rsidRDefault="00391CF1" w:rsidP="00F10AF3">
      <w:pPr>
        <w:pStyle w:val="Overskrift2"/>
        <w:numPr>
          <w:ilvl w:val="1"/>
          <w:numId w:val="33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6" w:name="_Toc164681957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slukking av brann</w:t>
      </w:r>
      <w:bookmarkEnd w:id="26"/>
    </w:p>
    <w:p w14:paraId="51A2E398" w14:textId="77777777" w:rsidR="00B135E6" w:rsidRPr="00391CF1" w:rsidRDefault="00FE053F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  <w:r w:rsidRPr="00391CF1">
        <w:rPr>
          <w:rFonts w:ascii="Calibri Light" w:hAnsi="Calibri Light" w:cs="DIN-Regular"/>
          <w:color w:val="000000"/>
          <w:sz w:val="34"/>
          <w:szCs w:val="34"/>
        </w:rPr>
        <w:t>Enhetene skal gjennomføre risikovurdering for å avdekke</w:t>
      </w:r>
      <w:r w:rsidR="00391CF1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91CF1">
        <w:rPr>
          <w:rFonts w:ascii="Calibri Light" w:hAnsi="Calibri Light" w:cs="DIN-Regular"/>
          <w:color w:val="000000"/>
          <w:sz w:val="34"/>
          <w:szCs w:val="34"/>
        </w:rPr>
        <w:t>behov for nødvendige slukkemidler. Disse skal være</w:t>
      </w:r>
      <w:r w:rsidR="00391CF1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91CF1">
        <w:rPr>
          <w:rFonts w:ascii="Calibri Light" w:hAnsi="Calibri Light" w:cs="DIN-Regular"/>
          <w:color w:val="000000"/>
          <w:sz w:val="34"/>
          <w:szCs w:val="34"/>
        </w:rPr>
        <w:t>plassert lett tilgjengelig i lokalet.</w:t>
      </w:r>
    </w:p>
    <w:p w14:paraId="71022EC2" w14:textId="77777777" w:rsidR="00391CF1" w:rsidRDefault="00391CF1" w:rsidP="00391CF1">
      <w:pPr>
        <w:pStyle w:val="Listeavsnitt"/>
      </w:pPr>
    </w:p>
    <w:tbl>
      <w:tblPr>
        <w:tblStyle w:val="Tabellrutenett"/>
        <w:tblW w:w="9923" w:type="dxa"/>
        <w:tblInd w:w="-289" w:type="dxa"/>
        <w:tblLook w:val="04A0" w:firstRow="1" w:lastRow="0" w:firstColumn="1" w:lastColumn="0" w:noHBand="0" w:noVBand="1"/>
      </w:tblPr>
      <w:tblGrid>
        <w:gridCol w:w="2836"/>
        <w:gridCol w:w="7087"/>
      </w:tblGrid>
      <w:tr w:rsidR="00391CF1" w14:paraId="617CA4E2" w14:textId="77777777" w:rsidTr="00391CF1">
        <w:trPr>
          <w:trHeight w:val="485"/>
        </w:trPr>
        <w:tc>
          <w:tcPr>
            <w:tcW w:w="9923" w:type="dxa"/>
            <w:gridSpan w:val="2"/>
            <w:shd w:val="clear" w:color="auto" w:fill="CCFFCC"/>
            <w:vAlign w:val="center"/>
          </w:tcPr>
          <w:p w14:paraId="7BC8CD65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391CF1">
              <w:rPr>
                <w:rFonts w:ascii="Calibri Light" w:hAnsi="Calibri Light"/>
                <w:b/>
                <w:bCs/>
                <w:sz w:val="36"/>
                <w:szCs w:val="36"/>
              </w:rPr>
              <w:t>Slukking av brann i ulike materialer:</w:t>
            </w:r>
          </w:p>
        </w:tc>
      </w:tr>
      <w:tr w:rsidR="00391CF1" w14:paraId="6867EB5C" w14:textId="77777777" w:rsidTr="00391CF1">
        <w:trPr>
          <w:trHeight w:val="1683"/>
        </w:trPr>
        <w:tc>
          <w:tcPr>
            <w:tcW w:w="2836" w:type="dxa"/>
            <w:shd w:val="clear" w:color="auto" w:fill="CCFFCC"/>
          </w:tcPr>
          <w:p w14:paraId="05CE626C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Generell</w:t>
            </w:r>
          </w:p>
        </w:tc>
        <w:tc>
          <w:tcPr>
            <w:tcW w:w="7087" w:type="dxa"/>
          </w:tcPr>
          <w:p w14:paraId="59A2876C" w14:textId="77777777" w:rsid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  <w:p w14:paraId="4B32314C" w14:textId="77777777" w:rsid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391CF1">
              <w:rPr>
                <w:rFonts w:ascii="Calibri Light" w:hAnsi="Calibri Light"/>
                <w:b/>
                <w:bCs/>
                <w:sz w:val="30"/>
                <w:szCs w:val="30"/>
              </w:rPr>
              <w:t>Tenk alltid på egen sikkerhet!</w:t>
            </w:r>
            <w:r w:rsidRPr="00391CF1"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5F99FC23" w14:textId="77777777" w:rsidR="00391CF1" w:rsidRP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316AA827" w14:textId="77777777" w:rsidR="00391CF1" w:rsidRDefault="00391CF1" w:rsidP="00391CF1">
            <w:pPr>
              <w:pStyle w:val="Listeavsnitt"/>
              <w:spacing w:before="36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Tilløp til brann slukkes om mulig. Større branntilløp   </w:t>
            </w:r>
            <w:r>
              <w:rPr>
                <w:rFonts w:ascii="Calibri Light" w:hAnsi="Calibri Light"/>
                <w:sz w:val="30"/>
                <w:szCs w:val="30"/>
              </w:rPr>
              <w:t xml:space="preserve"> </w:t>
            </w:r>
          </w:p>
          <w:p w14:paraId="63C1A70C" w14:textId="77777777" w:rsidR="00391CF1" w:rsidRP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>
              <w:rPr>
                <w:rFonts w:ascii="Calibri Light" w:hAnsi="Calibri Light"/>
                <w:sz w:val="30"/>
                <w:szCs w:val="30"/>
              </w:rPr>
              <w:t xml:space="preserve">    </w:t>
            </w:r>
            <w:r w:rsidRPr="00391CF1">
              <w:rPr>
                <w:rFonts w:ascii="Calibri Light" w:hAnsi="Calibri Light"/>
                <w:sz w:val="30"/>
                <w:szCs w:val="30"/>
              </w:rPr>
              <w:t xml:space="preserve">har Brannvesenet ansvar for å slukke </w:t>
            </w:r>
          </w:p>
          <w:p w14:paraId="1732711F" w14:textId="77777777" w:rsidR="00391CF1" w:rsidRP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Vann (ved risikofri bruk) </w:t>
            </w:r>
          </w:p>
          <w:p w14:paraId="052A6C1C" w14:textId="77777777" w:rsidR="00391CF1" w:rsidRP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Vann for å nedkjøle gassflasker (stålsylindere) som bør </w:t>
            </w:r>
          </w:p>
          <w:p w14:paraId="47822A57" w14:textId="77777777" w:rsid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   fjernes fra brannområdet før ilden får spredt seg</w:t>
            </w:r>
          </w:p>
          <w:p w14:paraId="679F1FF9" w14:textId="77777777" w:rsidR="00391CF1" w:rsidRDefault="00391CF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0"/>
                <w:szCs w:val="30"/>
              </w:rPr>
            </w:pPr>
          </w:p>
          <w:p w14:paraId="333DF5A6" w14:textId="77777777" w:rsidR="00115231" w:rsidRDefault="0011523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0"/>
                <w:szCs w:val="30"/>
              </w:rPr>
            </w:pPr>
          </w:p>
          <w:p w14:paraId="5303AD7A" w14:textId="77777777" w:rsidR="00115231" w:rsidRDefault="0011523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0"/>
                <w:szCs w:val="30"/>
              </w:rPr>
            </w:pPr>
          </w:p>
          <w:p w14:paraId="1014F703" w14:textId="77777777" w:rsidR="00115231" w:rsidRDefault="00115231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0"/>
                <w:szCs w:val="30"/>
              </w:rPr>
            </w:pPr>
          </w:p>
          <w:p w14:paraId="5E9A8186" w14:textId="77777777" w:rsidR="00A676A6" w:rsidRPr="00391CF1" w:rsidRDefault="00A676A6" w:rsidP="00391CF1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0"/>
                <w:szCs w:val="30"/>
              </w:rPr>
            </w:pPr>
          </w:p>
        </w:tc>
      </w:tr>
      <w:tr w:rsidR="00391CF1" w14:paraId="74B554D4" w14:textId="77777777" w:rsidTr="007F188B">
        <w:trPr>
          <w:trHeight w:val="485"/>
        </w:trPr>
        <w:tc>
          <w:tcPr>
            <w:tcW w:w="9923" w:type="dxa"/>
            <w:gridSpan w:val="2"/>
            <w:shd w:val="clear" w:color="auto" w:fill="CCFFCC"/>
            <w:vAlign w:val="center"/>
          </w:tcPr>
          <w:p w14:paraId="75BD2806" w14:textId="77777777" w:rsidR="00391CF1" w:rsidRPr="00391CF1" w:rsidRDefault="00391CF1" w:rsidP="007F188B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6"/>
                <w:szCs w:val="36"/>
              </w:rPr>
            </w:pPr>
            <w:r w:rsidRPr="00391CF1">
              <w:rPr>
                <w:rFonts w:ascii="Calibri Light" w:hAnsi="Calibri Light"/>
                <w:b/>
                <w:bCs/>
                <w:sz w:val="36"/>
                <w:szCs w:val="36"/>
              </w:rPr>
              <w:lastRenderedPageBreak/>
              <w:t>Slukking av brann i ulike materialer:</w:t>
            </w:r>
          </w:p>
        </w:tc>
      </w:tr>
      <w:tr w:rsidR="00371DE8" w14:paraId="0D3623E8" w14:textId="77777777" w:rsidTr="00391CF1">
        <w:trPr>
          <w:trHeight w:val="1126"/>
        </w:trPr>
        <w:tc>
          <w:tcPr>
            <w:tcW w:w="2836" w:type="dxa"/>
            <w:shd w:val="clear" w:color="auto" w:fill="CCFFCC"/>
          </w:tcPr>
          <w:p w14:paraId="6B844385" w14:textId="77777777" w:rsidR="00371DE8" w:rsidRPr="00391CF1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Hår/klær</w:t>
            </w:r>
          </w:p>
        </w:tc>
        <w:tc>
          <w:tcPr>
            <w:tcW w:w="7087" w:type="dxa"/>
          </w:tcPr>
          <w:p w14:paraId="5153E3DD" w14:textId="77777777" w:rsidR="00371DE8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1A596ED4" w14:textId="77777777" w:rsidR="00371DE8" w:rsidRPr="00391CF1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Bruk nød-dusj, fuktet teppe eller brannteppe </w:t>
            </w:r>
          </w:p>
          <w:p w14:paraId="73FD70D0" w14:textId="77777777" w:rsidR="00371DE8" w:rsidRPr="00391CF1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Rull rundt på gulvet ved brann i klær </w:t>
            </w:r>
          </w:p>
          <w:p w14:paraId="5CDDC56F" w14:textId="77777777" w:rsidR="00371DE8" w:rsidRPr="00E3683D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</w:t>
            </w:r>
            <w:r w:rsidRPr="00E3683D">
              <w:rPr>
                <w:rFonts w:ascii="Calibri Light" w:hAnsi="Calibri Light"/>
                <w:sz w:val="30"/>
                <w:szCs w:val="30"/>
              </w:rPr>
              <w:t xml:space="preserve">Unngå direkte sprøytning av vann mot ansiktet pga. </w:t>
            </w:r>
          </w:p>
          <w:p w14:paraId="42EC267D" w14:textId="77777777" w:rsidR="00371DE8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E3683D">
              <w:rPr>
                <w:rFonts w:ascii="Calibri Light" w:hAnsi="Calibri Light"/>
                <w:sz w:val="30"/>
                <w:szCs w:val="30"/>
              </w:rPr>
              <w:t xml:space="preserve">   stort trykk og kulde- effekter ved bruk av brannslange</w:t>
            </w:r>
          </w:p>
          <w:p w14:paraId="1631BD41" w14:textId="77777777" w:rsidR="00371DE8" w:rsidRPr="00391CF1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</w:tc>
      </w:tr>
      <w:tr w:rsidR="00371DE8" w14:paraId="72941CE9" w14:textId="77777777" w:rsidTr="00391CF1">
        <w:tc>
          <w:tcPr>
            <w:tcW w:w="2836" w:type="dxa"/>
            <w:shd w:val="clear" w:color="auto" w:fill="CCFFCC"/>
          </w:tcPr>
          <w:p w14:paraId="710C4515" w14:textId="77777777" w:rsidR="00371DE8" w:rsidRPr="00391CF1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Åpent kar</w:t>
            </w:r>
          </w:p>
        </w:tc>
        <w:tc>
          <w:tcPr>
            <w:tcW w:w="7087" w:type="dxa"/>
          </w:tcPr>
          <w:p w14:paraId="7EC3339B" w14:textId="77777777" w:rsidR="00371DE8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219FC09D" w14:textId="53ED8227" w:rsidR="00371DE8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Legg noe tett over åpningen (grytelokk, </w:t>
            </w:r>
            <w:r w:rsidR="00B77637" w:rsidRPr="00391CF1">
              <w:rPr>
                <w:rFonts w:ascii="Calibri Light" w:hAnsi="Calibri Light"/>
                <w:sz w:val="30"/>
                <w:szCs w:val="30"/>
              </w:rPr>
              <w:t xml:space="preserve">bok </w:t>
            </w:r>
            <w:r w:rsidRPr="00391CF1">
              <w:rPr>
                <w:rFonts w:ascii="Calibri Light" w:hAnsi="Calibri Light"/>
                <w:sz w:val="30"/>
                <w:szCs w:val="30"/>
              </w:rPr>
              <w:t>teppe)</w:t>
            </w:r>
          </w:p>
          <w:p w14:paraId="08AD11E4" w14:textId="77777777" w:rsidR="00371DE8" w:rsidRPr="00391CF1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</w:tc>
      </w:tr>
      <w:tr w:rsidR="00371DE8" w14:paraId="1EE76F6F" w14:textId="77777777" w:rsidTr="00391CF1">
        <w:tc>
          <w:tcPr>
            <w:tcW w:w="2836" w:type="dxa"/>
            <w:shd w:val="clear" w:color="auto" w:fill="CCFFCC"/>
          </w:tcPr>
          <w:p w14:paraId="3726029E" w14:textId="77777777" w:rsidR="00371DE8" w:rsidRPr="00391CF1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Elektrisk utstyr</w:t>
            </w:r>
          </w:p>
        </w:tc>
        <w:tc>
          <w:tcPr>
            <w:tcW w:w="7087" w:type="dxa"/>
          </w:tcPr>
          <w:p w14:paraId="483F377F" w14:textId="77777777" w:rsidR="00371DE8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3C40E3A5" w14:textId="76BE179B" w:rsidR="00371DE8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Primært </w:t>
            </w:r>
            <w:r w:rsidR="00B77637" w:rsidRPr="00391CF1">
              <w:rPr>
                <w:rFonts w:ascii="Calibri Light" w:hAnsi="Calibri Light"/>
                <w:sz w:val="30"/>
                <w:szCs w:val="30"/>
              </w:rPr>
              <w:t>CO2,</w:t>
            </w:r>
            <w:r w:rsidRPr="00391CF1">
              <w:rPr>
                <w:rFonts w:ascii="Calibri Light" w:hAnsi="Calibri Light"/>
                <w:sz w:val="30"/>
                <w:szCs w:val="30"/>
              </w:rPr>
              <w:t xml:space="preserve"> alternativt pulverapparat, brannteppe</w:t>
            </w:r>
          </w:p>
          <w:p w14:paraId="206A08FC" w14:textId="77777777" w:rsidR="00371DE8" w:rsidRPr="00391CF1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</w:tc>
      </w:tr>
      <w:tr w:rsidR="00371DE8" w14:paraId="30492CEC" w14:textId="77777777" w:rsidTr="00391CF1">
        <w:tc>
          <w:tcPr>
            <w:tcW w:w="2836" w:type="dxa"/>
            <w:shd w:val="clear" w:color="auto" w:fill="CCFFCC"/>
          </w:tcPr>
          <w:p w14:paraId="2FAABE88" w14:textId="77777777" w:rsidR="00371DE8" w:rsidRPr="00391CF1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Organisk stoff laboratoriebenk eller gulv</w:t>
            </w:r>
          </w:p>
        </w:tc>
        <w:tc>
          <w:tcPr>
            <w:tcW w:w="7087" w:type="dxa"/>
          </w:tcPr>
          <w:p w14:paraId="445C2CA4" w14:textId="77777777" w:rsidR="00371DE8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1F296320" w14:textId="77777777" w:rsidR="00371DE8" w:rsidRPr="00391CF1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Fortrinnsvis CO2 </w:t>
            </w:r>
          </w:p>
          <w:p w14:paraId="11CC8A69" w14:textId="77777777" w:rsidR="00371DE8" w:rsidRPr="00391CF1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Bruk pulverapparat bare dersom brannen ikke lar seg </w:t>
            </w:r>
          </w:p>
          <w:p w14:paraId="6EE69211" w14:textId="77777777" w:rsidR="00371DE8" w:rsidRPr="00391CF1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   slokke med CO2 </w:t>
            </w:r>
          </w:p>
          <w:p w14:paraId="1E7E91A9" w14:textId="77777777" w:rsidR="00371DE8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>• Bruk av brannteppe</w:t>
            </w:r>
          </w:p>
          <w:p w14:paraId="78A6C10E" w14:textId="77777777" w:rsidR="00371DE8" w:rsidRPr="00391CF1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</w:tc>
      </w:tr>
      <w:tr w:rsidR="00371DE8" w14:paraId="3C130B51" w14:textId="77777777" w:rsidTr="00391CF1">
        <w:tc>
          <w:tcPr>
            <w:tcW w:w="2836" w:type="dxa"/>
            <w:shd w:val="clear" w:color="auto" w:fill="CCFFCC"/>
          </w:tcPr>
          <w:p w14:paraId="024D36E0" w14:textId="77777777" w:rsidR="00371DE8" w:rsidRPr="00391CF1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Fosforbrann</w:t>
            </w:r>
          </w:p>
        </w:tc>
        <w:tc>
          <w:tcPr>
            <w:tcW w:w="7087" w:type="dxa"/>
          </w:tcPr>
          <w:p w14:paraId="673EDA62" w14:textId="77777777" w:rsidR="00371DE8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714CC57B" w14:textId="77777777" w:rsidR="00371DE8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>• Fuktig sand</w:t>
            </w:r>
          </w:p>
          <w:p w14:paraId="2940F566" w14:textId="77777777" w:rsidR="00371DE8" w:rsidRPr="00391CF1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</w:tc>
      </w:tr>
      <w:tr w:rsidR="00371DE8" w14:paraId="063E66F3" w14:textId="77777777" w:rsidTr="00391CF1">
        <w:tc>
          <w:tcPr>
            <w:tcW w:w="2836" w:type="dxa"/>
            <w:shd w:val="clear" w:color="auto" w:fill="CCFFCC"/>
          </w:tcPr>
          <w:p w14:paraId="41A60448" w14:textId="77777777" w:rsidR="00371DE8" w:rsidRPr="00391CF1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 w:rsidRPr="00391CF1">
              <w:rPr>
                <w:rFonts w:ascii="Calibri Light" w:hAnsi="Calibri Light"/>
                <w:b/>
                <w:bCs/>
                <w:sz w:val="32"/>
                <w:szCs w:val="32"/>
              </w:rPr>
              <w:t>Alkali- eller jordalkalimetall</w:t>
            </w:r>
          </w:p>
        </w:tc>
        <w:tc>
          <w:tcPr>
            <w:tcW w:w="7087" w:type="dxa"/>
          </w:tcPr>
          <w:p w14:paraId="18FF208A" w14:textId="77777777" w:rsidR="00371DE8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</w:p>
          <w:p w14:paraId="0E901492" w14:textId="77777777" w:rsidR="00371DE8" w:rsidRPr="00391CF1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30"/>
                <w:szCs w:val="30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• Tørr sand, </w:t>
            </w:r>
            <w:proofErr w:type="spellStart"/>
            <w:r w:rsidRPr="00391CF1">
              <w:rPr>
                <w:rFonts w:ascii="Calibri Light" w:hAnsi="Calibri Light"/>
                <w:sz w:val="30"/>
                <w:szCs w:val="30"/>
              </w:rPr>
              <w:t>NaCl</w:t>
            </w:r>
            <w:proofErr w:type="spellEnd"/>
            <w:r w:rsidRPr="00391CF1">
              <w:rPr>
                <w:rFonts w:ascii="Calibri Light" w:hAnsi="Calibri Light"/>
                <w:sz w:val="30"/>
                <w:szCs w:val="30"/>
              </w:rPr>
              <w:t xml:space="preserve"> (evt. i blanding), pulverapparat med </w:t>
            </w:r>
          </w:p>
          <w:p w14:paraId="4871CEA0" w14:textId="77777777" w:rsidR="00371DE8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sz w:val="16"/>
                <w:szCs w:val="16"/>
              </w:rPr>
            </w:pPr>
            <w:r w:rsidRPr="00391CF1">
              <w:rPr>
                <w:rFonts w:ascii="Calibri Light" w:hAnsi="Calibri Light"/>
                <w:sz w:val="30"/>
                <w:szCs w:val="30"/>
              </w:rPr>
              <w:t xml:space="preserve">   Spesialpulver</w:t>
            </w:r>
          </w:p>
          <w:p w14:paraId="5110A2B2" w14:textId="77777777" w:rsidR="00371DE8" w:rsidRPr="000A5E6C" w:rsidRDefault="00371DE8" w:rsidP="00371DE8">
            <w:pPr>
              <w:pStyle w:val="Listeavsnitt"/>
              <w:spacing w:before="120"/>
              <w:ind w:left="0"/>
              <w:rPr>
                <w:rFonts w:ascii="Calibri Light" w:hAnsi="Calibri Light"/>
                <w:b/>
                <w:bCs/>
                <w:sz w:val="16"/>
                <w:szCs w:val="16"/>
              </w:rPr>
            </w:pPr>
          </w:p>
        </w:tc>
      </w:tr>
      <w:tr w:rsidR="006304E1" w14:paraId="4C9CD2F9" w14:textId="77777777" w:rsidTr="00391CF1">
        <w:tc>
          <w:tcPr>
            <w:tcW w:w="2836" w:type="dxa"/>
            <w:shd w:val="clear" w:color="auto" w:fill="CCFFCC"/>
          </w:tcPr>
          <w:p w14:paraId="2998BFE0" w14:textId="10415DB6" w:rsidR="006304E1" w:rsidRPr="00391CF1" w:rsidRDefault="006304E1" w:rsidP="006304E1">
            <w:pPr>
              <w:pStyle w:val="Listeavsnitt"/>
              <w:ind w:left="0"/>
              <w:rPr>
                <w:rFonts w:ascii="Calibri Light" w:hAnsi="Calibri Light"/>
                <w:b/>
                <w:bCs/>
                <w:sz w:val="32"/>
                <w:szCs w:val="32"/>
              </w:rPr>
            </w:pPr>
            <w:r>
              <w:rPr>
                <w:rFonts w:ascii="Calibri Light" w:hAnsi="Calibri Light"/>
                <w:b/>
                <w:bCs/>
                <w:sz w:val="32"/>
                <w:szCs w:val="32"/>
              </w:rPr>
              <w:t>Brann i trevirke</w:t>
            </w:r>
          </w:p>
        </w:tc>
        <w:tc>
          <w:tcPr>
            <w:tcW w:w="7087" w:type="dxa"/>
          </w:tcPr>
          <w:p w14:paraId="6405C67F" w14:textId="36B4D1BB" w:rsidR="006304E1" w:rsidRDefault="006304E1" w:rsidP="006304E1">
            <w:pPr>
              <w:pStyle w:val="Listeavsnitt"/>
              <w:ind w:left="0"/>
              <w:rPr>
                <w:rFonts w:ascii="Calibri Light" w:hAnsi="Calibri Light"/>
                <w:sz w:val="16"/>
                <w:szCs w:val="16"/>
              </w:rPr>
            </w:pPr>
            <w:r>
              <w:rPr>
                <w:rFonts w:ascii="Calibri Light" w:hAnsi="Calibri Light"/>
                <w:sz w:val="30"/>
                <w:szCs w:val="30"/>
              </w:rPr>
              <w:t xml:space="preserve"> Vann er beste slukkemiddel (når dette kan brukes risikofritt)</w:t>
            </w:r>
          </w:p>
        </w:tc>
      </w:tr>
    </w:tbl>
    <w:p w14:paraId="23003B6A" w14:textId="77777777" w:rsidR="00391CF1" w:rsidRDefault="00391CF1" w:rsidP="00391CF1">
      <w:pPr>
        <w:pStyle w:val="Listeavsnitt"/>
        <w:rPr>
          <w:b/>
          <w:bCs/>
        </w:rPr>
      </w:pPr>
    </w:p>
    <w:p w14:paraId="5AF421C1" w14:textId="77777777" w:rsidR="00B135E6" w:rsidRDefault="00B135E6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62BFD78E" w14:textId="77777777" w:rsidR="000A5E6C" w:rsidRDefault="000A5E6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74BD58BF" w14:textId="77777777" w:rsidR="000A5E6C" w:rsidRDefault="000A5E6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1F028263" w14:textId="77777777" w:rsidR="000A5E6C" w:rsidRDefault="000A5E6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3E50D221" w14:textId="77777777" w:rsidR="000A5E6C" w:rsidRDefault="000A5E6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3D99FE60" w14:textId="77777777" w:rsidR="000A5E6C" w:rsidRDefault="000A5E6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57C0802A" w14:textId="77777777" w:rsidR="000A5E6C" w:rsidRDefault="000A5E6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0F01BC8D" w14:textId="77777777" w:rsidR="000A5E6C" w:rsidRDefault="000A5E6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50AB3946" w14:textId="77777777" w:rsidR="000A5E6C" w:rsidRDefault="000A5E6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53C11A48" w14:textId="77777777" w:rsidR="000A5E6C" w:rsidRDefault="000A5E6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321A0C8E" w14:textId="79DE45E3" w:rsidR="00711AA2" w:rsidRDefault="00F10AF3" w:rsidP="00711AA2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t>7</w:t>
      </w:r>
    </w:p>
    <w:p w14:paraId="2C60799B" w14:textId="77777777" w:rsidR="00711AA2" w:rsidRDefault="00711AA2" w:rsidP="00711AA2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27" w:name="_Toc164681958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UTSTYR OG TEKNISKE HJELPEMIDLER</w:t>
      </w:r>
      <w:bookmarkEnd w:id="27"/>
    </w:p>
    <w:p w14:paraId="0C25F6DE" w14:textId="77777777" w:rsidR="000A5E6C" w:rsidRDefault="000A5E6C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277C6809" w14:textId="4DF4BF75" w:rsidR="000A5E6C" w:rsidRDefault="00115231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55867B3F" wp14:editId="3F63946C">
            <wp:extent cx="3584299" cy="2686272"/>
            <wp:effectExtent l="0" t="0" r="0" b="0"/>
            <wp:docPr id="1210690467" name="Bilde 1" descr="Пин на доске science 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ин на доске science lab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87" cy="269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FDC63" w14:textId="77777777" w:rsidR="00711AA2" w:rsidRDefault="00711AA2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77A6A7DD" w14:textId="77777777" w:rsidR="00711AA2" w:rsidRDefault="00711AA2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4F82CAB0" w14:textId="77777777" w:rsidR="00711AA2" w:rsidRDefault="00711AA2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67A69016" w14:textId="77777777" w:rsidR="00711AA2" w:rsidRDefault="00711AA2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7BF28723" w14:textId="77777777" w:rsidR="00711AA2" w:rsidRDefault="00711AA2" w:rsidP="00391CF1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sz w:val="34"/>
          <w:szCs w:val="34"/>
        </w:rPr>
      </w:pPr>
    </w:p>
    <w:p w14:paraId="2DE7B2D6" w14:textId="1C32DEF2" w:rsidR="00711AA2" w:rsidRPr="00F16B65" w:rsidRDefault="00711AA2" w:rsidP="00F10AF3">
      <w:pPr>
        <w:pStyle w:val="Overskrift2"/>
        <w:numPr>
          <w:ilvl w:val="1"/>
          <w:numId w:val="34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8" w:name="_Toc164681959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GENERELLE sikkerhetsBESTEMMELSER for utstyr og maskiner</w:t>
      </w:r>
      <w:bookmarkEnd w:id="28"/>
    </w:p>
    <w:p w14:paraId="0A19046C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Alle skal gjøre seg kjent med lokale sikkerhetsregler for</w:t>
      </w:r>
      <w:r w:rsidR="00943617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den maskin og det utstyr som skal brukes.</w:t>
      </w:r>
    </w:p>
    <w:p w14:paraId="7CCB46E6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 xml:space="preserve">• Utstyr og apparatur skal </w:t>
      </w:r>
      <w:proofErr w:type="spellStart"/>
      <w:r w:rsidRPr="00943617">
        <w:rPr>
          <w:rFonts w:ascii="Calibri Light" w:hAnsi="Calibri Light" w:cs="DIN-Regular"/>
          <w:color w:val="000000"/>
          <w:sz w:val="34"/>
          <w:szCs w:val="34"/>
        </w:rPr>
        <w:t>risikovurderes</w:t>
      </w:r>
      <w:proofErr w:type="spellEnd"/>
      <w:r w:rsidRPr="00943617">
        <w:rPr>
          <w:rFonts w:ascii="Calibri Light" w:hAnsi="Calibri Light" w:cs="DIN-Regular"/>
          <w:color w:val="000000"/>
          <w:sz w:val="34"/>
          <w:szCs w:val="34"/>
        </w:rPr>
        <w:t xml:space="preserve"> før det tas i bruk</w:t>
      </w:r>
      <w:r w:rsidR="00943617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eller ved nye oppstillinger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1D6BD114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Det kreves godkjent opplæring før bruk av maskiner og utstyr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4C40B8EB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Maskiner som kan medføre helsefare skal kun benyttes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under tilsyn av kvalifisert personell. Minimum 2 personer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skal være til stede ved slikt arbeid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6A02E23D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Egnet arbeidstøy, påbudt verneutstyr og verneinnretninger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 xml:space="preserve">skal </w:t>
      </w:r>
      <w:proofErr w:type="gramStart"/>
      <w:r w:rsidRPr="00943617">
        <w:rPr>
          <w:rFonts w:ascii="Calibri Light" w:hAnsi="Calibri Light" w:cs="DIN-Regular"/>
          <w:color w:val="000000"/>
          <w:sz w:val="34"/>
          <w:szCs w:val="34"/>
        </w:rPr>
        <w:t>forefinnes</w:t>
      </w:r>
      <w:proofErr w:type="gramEnd"/>
      <w:r w:rsidRPr="00943617">
        <w:rPr>
          <w:rFonts w:ascii="Calibri Light" w:hAnsi="Calibri Light" w:cs="DIN-Regular"/>
          <w:color w:val="000000"/>
          <w:sz w:val="34"/>
          <w:szCs w:val="34"/>
        </w:rPr>
        <w:t xml:space="preserve"> og brukes.</w:t>
      </w:r>
    </w:p>
    <w:p w14:paraId="0BAE3A52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426" w:hanging="142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- Ved sponbrytende arbeid, arbeid i kuttmaskiner, sager og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  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lignende skal øyevern brukes</w:t>
      </w:r>
    </w:p>
    <w:p w14:paraId="36000E71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426" w:hanging="142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- Ved arbeid som medfører støy skal det brukes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hørselvern, også av de som utfører andre oppgaver i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støysonen</w:t>
      </w:r>
    </w:p>
    <w:p w14:paraId="3B36D6CC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426" w:hanging="142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- Ved arbeid som medfører utvikling av giftige gasser og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støv skal det brukes åndedrettsvern</w:t>
      </w:r>
    </w:p>
    <w:p w14:paraId="41DB3078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426" w:hanging="142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- Der arbeidet tilsier det skal vernesko brukes</w:t>
      </w:r>
    </w:p>
    <w:p w14:paraId="5E1BE027" w14:textId="4D65BD28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 xml:space="preserve">• </w:t>
      </w:r>
      <w:r w:rsidRPr="00371DE8">
        <w:rPr>
          <w:rFonts w:ascii="Calibri Light" w:hAnsi="Calibri Light" w:cs="DIN-Regular"/>
          <w:color w:val="000000"/>
          <w:sz w:val="34"/>
          <w:szCs w:val="34"/>
        </w:rPr>
        <w:t>Maskiner og utstyr skal ha en utstyrsansvarlig. Alt</w:t>
      </w:r>
      <w:r w:rsidR="005537FA" w:rsidRPr="00371DE8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71DE8">
        <w:rPr>
          <w:rFonts w:ascii="Calibri Light" w:hAnsi="Calibri Light" w:cs="DIN-Regular"/>
          <w:color w:val="000000"/>
          <w:sz w:val="34"/>
          <w:szCs w:val="34"/>
        </w:rPr>
        <w:t>maskinelt utstyr skal rutinemessig kontrolleres og</w:t>
      </w:r>
      <w:r w:rsidR="005537FA" w:rsidRPr="00371DE8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71DE8">
        <w:rPr>
          <w:rFonts w:ascii="Calibri Light" w:hAnsi="Calibri Light" w:cs="DIN-Regular"/>
          <w:color w:val="000000"/>
          <w:sz w:val="34"/>
          <w:szCs w:val="34"/>
        </w:rPr>
        <w:t>vedlikeholdes</w:t>
      </w:r>
      <w:r w:rsidR="005537FA" w:rsidRPr="00371DE8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6E7326FC" w14:textId="77777777" w:rsidR="00711AA2" w:rsidRPr="00943617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Skader som påføres maskiner eller verktøy skal straks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meldes som avvik, og feil skal utbedres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52AB8430" w14:textId="77777777" w:rsidR="00711AA2" w:rsidRDefault="00711AA2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943617">
        <w:rPr>
          <w:rFonts w:ascii="Calibri Light" w:hAnsi="Calibri Light" w:cs="DIN-Regular"/>
          <w:color w:val="000000"/>
          <w:sz w:val="34"/>
          <w:szCs w:val="34"/>
        </w:rPr>
        <w:t>• Det skal holdes god orden, og alt materiell legges på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943617">
        <w:rPr>
          <w:rFonts w:ascii="Calibri Light" w:hAnsi="Calibri Light" w:cs="DIN-Regular"/>
          <w:color w:val="000000"/>
          <w:sz w:val="34"/>
          <w:szCs w:val="34"/>
        </w:rPr>
        <w:t>riktig plass etter bruk</w:t>
      </w:r>
      <w:r w:rsidR="005537F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18FAFBFB" w14:textId="77777777" w:rsidR="00B25569" w:rsidRDefault="00B25569" w:rsidP="005537FA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6FA19E27" w14:textId="6BDB38C7" w:rsidR="00B25569" w:rsidRPr="00F16B65" w:rsidRDefault="00B25569" w:rsidP="00F10AF3">
      <w:pPr>
        <w:pStyle w:val="Overskrift2"/>
        <w:numPr>
          <w:ilvl w:val="1"/>
          <w:numId w:val="34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29" w:name="_Toc164681960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AVTREKKSSKAP</w:t>
      </w:r>
      <w:bookmarkEnd w:id="29"/>
    </w:p>
    <w:p w14:paraId="263D336F" w14:textId="77777777" w:rsidR="00B25569" w:rsidRPr="00B25569" w:rsidRDefault="00B25569" w:rsidP="00F87E36">
      <w:pPr>
        <w:autoSpaceDE w:val="0"/>
        <w:autoSpaceDN w:val="0"/>
        <w:adjustRightInd w:val="0"/>
        <w:spacing w:before="24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t>• Rett bruk av ventilasjon og avtrekk skal sikre at ansatte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25569">
        <w:rPr>
          <w:rFonts w:ascii="Calibri Light" w:hAnsi="Calibri Light" w:cs="DIN-Regular"/>
          <w:color w:val="000000"/>
          <w:sz w:val="34"/>
          <w:szCs w:val="34"/>
        </w:rPr>
        <w:t>og studenter ikke blir eksponert for farlige stoffer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14EAE725" w14:textId="77777777" w:rsidR="00B25569" w:rsidRPr="00B25569" w:rsidRDefault="00B25569" w:rsidP="00F87E36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lastRenderedPageBreak/>
        <w:t>• Avtrekksskap skal benyttes i samsvar med lokale rutiner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25569">
        <w:rPr>
          <w:rFonts w:ascii="Calibri Light" w:hAnsi="Calibri Light" w:cs="DIN-Regular"/>
          <w:color w:val="000000"/>
          <w:sz w:val="34"/>
          <w:szCs w:val="34"/>
        </w:rPr>
        <w:t>og rutiner for hvert enkelt skap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12B2244D" w14:textId="77777777" w:rsidR="00B25569" w:rsidRPr="00B25569" w:rsidRDefault="00B25569" w:rsidP="00F87E36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t>• Riktig bruk fører til bedre kapasitet for de som har behov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25569">
        <w:rPr>
          <w:rFonts w:ascii="Calibri Light" w:hAnsi="Calibri Light" w:cs="DIN-Regular"/>
          <w:color w:val="000000"/>
          <w:sz w:val="34"/>
          <w:szCs w:val="34"/>
        </w:rPr>
        <w:t>for avtrekk og reduserer energiforbruket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572757BE" w14:textId="77777777" w:rsidR="00B25569" w:rsidRPr="00B25569" w:rsidRDefault="00B25569" w:rsidP="00F87E36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t>• Romansvarlig har ansvar for å følge opp rett bruk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1B5DEF97" w14:textId="77777777" w:rsidR="00B25569" w:rsidRPr="00B25569" w:rsidRDefault="00B25569" w:rsidP="00F87E36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t>• Skapene skal kontrolleres jevnlig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7DBD25FB" w14:textId="77777777" w:rsidR="00B25569" w:rsidRPr="00B25569" w:rsidRDefault="00B25569" w:rsidP="00F87E36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B25569">
        <w:rPr>
          <w:rFonts w:ascii="Calibri Light" w:hAnsi="Calibri Light" w:cs="DIN-Regular"/>
          <w:color w:val="000000"/>
          <w:sz w:val="34"/>
          <w:szCs w:val="34"/>
        </w:rPr>
        <w:t>• Lufthastigheten i avtrekksskap skal være 0,5 m/s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5C66FBE1" w14:textId="77777777" w:rsidR="00F87E36" w:rsidRDefault="00F87E36" w:rsidP="00B2556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-Bold"/>
          <w:b/>
          <w:bCs/>
          <w:color w:val="000000"/>
          <w:sz w:val="34"/>
          <w:szCs w:val="34"/>
        </w:rPr>
      </w:pPr>
    </w:p>
    <w:p w14:paraId="75D9BD94" w14:textId="77777777" w:rsidR="00B25569" w:rsidRPr="00B25569" w:rsidRDefault="00B25569" w:rsidP="00B2556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-Bold"/>
          <w:b/>
          <w:bCs/>
          <w:color w:val="000000"/>
          <w:sz w:val="34"/>
          <w:szCs w:val="34"/>
        </w:rPr>
      </w:pPr>
      <w:r w:rsidRPr="00B25569">
        <w:rPr>
          <w:rFonts w:ascii="Calibri Light" w:hAnsi="Calibri Light" w:cs="DINPro-Bold"/>
          <w:b/>
          <w:bCs/>
          <w:color w:val="000000"/>
          <w:sz w:val="34"/>
          <w:szCs w:val="34"/>
        </w:rPr>
        <w:t>Definisjoner på avtrekksskap</w:t>
      </w:r>
    </w:p>
    <w:p w14:paraId="3D4AC49C" w14:textId="77777777" w:rsidR="00B25569" w:rsidRPr="00B25569" w:rsidRDefault="00B25569" w:rsidP="00F87E36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Pro"/>
          <w:color w:val="000000"/>
          <w:sz w:val="34"/>
          <w:szCs w:val="34"/>
        </w:rPr>
      </w:pPr>
      <w:r w:rsidRPr="00B25569">
        <w:rPr>
          <w:rFonts w:ascii="Calibri Light" w:hAnsi="Calibri Light" w:cs="DINPro"/>
          <w:color w:val="000000"/>
          <w:sz w:val="34"/>
          <w:szCs w:val="34"/>
        </w:rPr>
        <w:t>Prinsipp: Slippe kjemisk damp ut av bygningen eller absorbere</w:t>
      </w:r>
    </w:p>
    <w:p w14:paraId="78657999" w14:textId="77777777" w:rsidR="00B25569" w:rsidRPr="00B25569" w:rsidRDefault="00B25569" w:rsidP="00B2556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"/>
          <w:color w:val="000000"/>
          <w:sz w:val="34"/>
          <w:szCs w:val="34"/>
        </w:rPr>
      </w:pPr>
      <w:r w:rsidRPr="00B25569">
        <w:rPr>
          <w:rFonts w:ascii="Calibri Light" w:hAnsi="Calibri Light" w:cs="DINPro"/>
          <w:color w:val="000000"/>
          <w:sz w:val="34"/>
          <w:szCs w:val="34"/>
        </w:rPr>
        <w:t>dampen med karbonfilter. Formålet er å håndtere kjemisk</w:t>
      </w:r>
    </w:p>
    <w:p w14:paraId="67F6D61F" w14:textId="77777777" w:rsidR="00B25569" w:rsidRPr="00B25569" w:rsidRDefault="00B25569" w:rsidP="00B25569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Pro-Bold"/>
          <w:b/>
          <w:bCs/>
          <w:color w:val="000000"/>
          <w:sz w:val="34"/>
          <w:szCs w:val="34"/>
        </w:rPr>
      </w:pPr>
      <w:r w:rsidRPr="00B25569">
        <w:rPr>
          <w:rFonts w:ascii="Calibri Light" w:hAnsi="Calibri Light" w:cs="DINPro"/>
          <w:color w:val="000000"/>
          <w:sz w:val="34"/>
          <w:szCs w:val="34"/>
        </w:rPr>
        <w:t xml:space="preserve">damp, inkludert sterke syrer og baser. </w:t>
      </w:r>
      <w:r w:rsidRPr="00B25569">
        <w:rPr>
          <w:rFonts w:ascii="Calibri Light" w:hAnsi="Calibri Light" w:cs="DINPro-Bold"/>
          <w:b/>
          <w:bCs/>
          <w:color w:val="000000"/>
          <w:sz w:val="34"/>
          <w:szCs w:val="34"/>
        </w:rPr>
        <w:t>Beskytter operatør.</w:t>
      </w:r>
    </w:p>
    <w:p w14:paraId="038140B4" w14:textId="77777777" w:rsidR="00B25569" w:rsidRDefault="00B25569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tbl>
      <w:tblPr>
        <w:tblStyle w:val="Tabellrutenett"/>
        <w:tblW w:w="0" w:type="auto"/>
        <w:tblInd w:w="284" w:type="dxa"/>
        <w:tblLook w:val="04A0" w:firstRow="1" w:lastRow="0" w:firstColumn="1" w:lastColumn="0" w:noHBand="0" w:noVBand="1"/>
      </w:tblPr>
      <w:tblGrid>
        <w:gridCol w:w="2121"/>
        <w:gridCol w:w="7224"/>
      </w:tblGrid>
      <w:tr w:rsidR="00F87E36" w14:paraId="4603930A" w14:textId="77777777" w:rsidTr="007F188B">
        <w:trPr>
          <w:trHeight w:val="483"/>
        </w:trPr>
        <w:tc>
          <w:tcPr>
            <w:tcW w:w="9345" w:type="dxa"/>
            <w:gridSpan w:val="2"/>
            <w:shd w:val="clear" w:color="auto" w:fill="CCFFCC"/>
          </w:tcPr>
          <w:p w14:paraId="109BD9EA" w14:textId="77777777" w:rsidR="00F87E36" w:rsidRPr="00F87E36" w:rsidRDefault="00F87E36" w:rsidP="00B25569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6"/>
                <w:szCs w:val="36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Kontroll av avtrekksskap</w:t>
            </w:r>
          </w:p>
        </w:tc>
      </w:tr>
      <w:tr w:rsidR="00F87E36" w14:paraId="39B92996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122CC6D8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 xml:space="preserve">Luke </w:t>
            </w:r>
          </w:p>
        </w:tc>
        <w:tc>
          <w:tcPr>
            <w:tcW w:w="7224" w:type="dxa"/>
          </w:tcPr>
          <w:p w14:paraId="5AD508A3" w14:textId="13A7AE56" w:rsidR="00F87E36" w:rsidRPr="00AB713A" w:rsidRDefault="00F87E36" w:rsidP="00AB713A">
            <w:pPr>
              <w:autoSpaceDE w:val="0"/>
              <w:autoSpaceDN w:val="0"/>
              <w:adjustRightInd w:val="0"/>
              <w:spacing w:before="120" w:after="12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Går luken som den skal? Ved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inspeksjon av gamle avtrekksskap;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sjekk wirene som løfter skapluken,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og kontroller at luken kan sikres med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 xml:space="preserve">låse- og </w:t>
            </w:r>
            <w:proofErr w:type="spellStart"/>
            <w:r w:rsidRPr="00AB713A">
              <w:rPr>
                <w:rFonts w:ascii="Calibri Light" w:hAnsi="Calibri Light" w:cs="DINPro"/>
                <w:sz w:val="30"/>
                <w:szCs w:val="30"/>
              </w:rPr>
              <w:t>stoppinner</w:t>
            </w:r>
            <w:proofErr w:type="spellEnd"/>
            <w:r w:rsidRPr="00AB713A">
              <w:rPr>
                <w:rFonts w:ascii="Calibri Light" w:hAnsi="Calibri Light" w:cs="DINPro"/>
                <w:sz w:val="30"/>
                <w:szCs w:val="30"/>
              </w:rPr>
              <w:t xml:space="preserve"> for å hindre at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 xml:space="preserve">luken faller helt igjen hvis wiren </w:t>
            </w:r>
            <w:r w:rsidR="00B77637" w:rsidRPr="00AB713A">
              <w:rPr>
                <w:rFonts w:ascii="Calibri Light" w:hAnsi="Calibri Light" w:cs="DINPro"/>
                <w:sz w:val="30"/>
                <w:szCs w:val="30"/>
              </w:rPr>
              <w:t>ryker.</w:t>
            </w:r>
          </w:p>
        </w:tc>
      </w:tr>
      <w:tr w:rsidR="00F87E36" w14:paraId="23553813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0F7D2734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Lys</w:t>
            </w:r>
          </w:p>
        </w:tc>
        <w:tc>
          <w:tcPr>
            <w:tcW w:w="7224" w:type="dxa"/>
          </w:tcPr>
          <w:p w14:paraId="4F55A2D9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Virker lyset?</w:t>
            </w:r>
          </w:p>
        </w:tc>
      </w:tr>
      <w:tr w:rsidR="00F87E36" w14:paraId="192E0C2C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1754F132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Renhet</w:t>
            </w:r>
          </w:p>
        </w:tc>
        <w:tc>
          <w:tcPr>
            <w:tcW w:w="7224" w:type="dxa"/>
          </w:tcPr>
          <w:p w14:paraId="30B5B8CC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Er det rent på overflater i skapet,</w:t>
            </w:r>
          </w:p>
          <w:p w14:paraId="467F3556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skjerm over lys, spalter o.l.?</w:t>
            </w:r>
          </w:p>
        </w:tc>
      </w:tr>
      <w:tr w:rsidR="00F87E36" w14:paraId="15ED8022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1695A4FE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Regulering</w:t>
            </w:r>
          </w:p>
        </w:tc>
        <w:tc>
          <w:tcPr>
            <w:tcW w:w="7224" w:type="dxa"/>
          </w:tcPr>
          <w:p w14:paraId="05E74FD0" w14:textId="4161D84D" w:rsidR="00F87E36" w:rsidRPr="00AB713A" w:rsidRDefault="00F87E36" w:rsidP="00AB713A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Kan en regulere avtrekk i topp eller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bunn?</w:t>
            </w:r>
          </w:p>
        </w:tc>
      </w:tr>
      <w:tr w:rsidR="00F87E36" w14:paraId="23217DAD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53595A36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Bryter/</w:t>
            </w:r>
          </w:p>
          <w:p w14:paraId="25E6BCDC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knapp</w:t>
            </w:r>
          </w:p>
        </w:tc>
        <w:tc>
          <w:tcPr>
            <w:tcW w:w="7224" w:type="dxa"/>
          </w:tcPr>
          <w:p w14:paraId="1FE80556" w14:textId="77777777" w:rsidR="00F87E36" w:rsidRPr="00AB713A" w:rsidRDefault="00F87E36" w:rsidP="00AB713A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Er det bryter/knapp for justering av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proofErr w:type="spellStart"/>
            <w:r w:rsidRPr="00AB713A">
              <w:rPr>
                <w:rFonts w:ascii="Calibri Light" w:hAnsi="Calibri Light" w:cs="DINPro"/>
                <w:sz w:val="30"/>
                <w:szCs w:val="30"/>
              </w:rPr>
              <w:t>max</w:t>
            </w:r>
            <w:proofErr w:type="spellEnd"/>
            <w:r w:rsidRPr="00AB713A">
              <w:rPr>
                <w:rFonts w:ascii="Calibri Light" w:hAnsi="Calibri Light" w:cs="DINPro"/>
                <w:sz w:val="30"/>
                <w:szCs w:val="30"/>
              </w:rPr>
              <w:t xml:space="preserve"> avtrekk, samt indikasjonslys?</w:t>
            </w:r>
          </w:p>
        </w:tc>
      </w:tr>
      <w:tr w:rsidR="00F87E36" w14:paraId="686B8308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56DF099F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Klistremerker</w:t>
            </w:r>
          </w:p>
        </w:tc>
        <w:tc>
          <w:tcPr>
            <w:tcW w:w="7224" w:type="dxa"/>
          </w:tcPr>
          <w:p w14:paraId="4581064F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Er det montert klistremerker for «</w:t>
            </w:r>
            <w:proofErr w:type="spellStart"/>
            <w:r w:rsidRPr="00AB713A">
              <w:rPr>
                <w:rFonts w:ascii="Calibri Light" w:hAnsi="Calibri Light" w:cs="DINPro"/>
                <w:sz w:val="30"/>
                <w:szCs w:val="30"/>
              </w:rPr>
              <w:t>max</w:t>
            </w:r>
            <w:proofErr w:type="spellEnd"/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åpnings-høyde» for luke og merke for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«Hold luken helt nede når skapet ikke</w:t>
            </w:r>
          </w:p>
          <w:p w14:paraId="01DBCD9C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er i bruk»?</w:t>
            </w:r>
          </w:p>
        </w:tc>
      </w:tr>
      <w:tr w:rsidR="00AB713A" w14:paraId="1FB3AD7A" w14:textId="77777777" w:rsidTr="007F188B">
        <w:trPr>
          <w:trHeight w:val="483"/>
        </w:trPr>
        <w:tc>
          <w:tcPr>
            <w:tcW w:w="9345" w:type="dxa"/>
            <w:gridSpan w:val="2"/>
            <w:shd w:val="clear" w:color="auto" w:fill="CCFFCC"/>
          </w:tcPr>
          <w:p w14:paraId="7F8EADEF" w14:textId="77777777" w:rsidR="00AB713A" w:rsidRPr="00F87E36" w:rsidRDefault="00AB713A" w:rsidP="007F188B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6"/>
                <w:szCs w:val="36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Kontroll av avtrekksskap</w:t>
            </w:r>
          </w:p>
        </w:tc>
      </w:tr>
      <w:tr w:rsidR="00F87E36" w14:paraId="4F46D8F4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4B12DA57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Tømt skap</w:t>
            </w:r>
          </w:p>
        </w:tc>
        <w:tc>
          <w:tcPr>
            <w:tcW w:w="7224" w:type="dxa"/>
          </w:tcPr>
          <w:p w14:paraId="2D4F1E36" w14:textId="77777777" w:rsidR="00F87E36" w:rsidRPr="00AB713A" w:rsidRDefault="00F87E36" w:rsidP="00AB713A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Er skap tømt ved måling? (Utstyr i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skapet vil forstyrre luftstrømmen og gi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unøyaktig måling)</w:t>
            </w:r>
          </w:p>
        </w:tc>
      </w:tr>
      <w:tr w:rsidR="00F87E36" w14:paraId="3FFE9DC3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6BFDF296" w14:textId="77777777" w:rsidR="00F87E36" w:rsidRPr="00F87E36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Åpningshøyde</w:t>
            </w:r>
          </w:p>
          <w:p w14:paraId="08505E8E" w14:textId="77777777" w:rsidR="00F87E36" w:rsidRPr="00F87E36" w:rsidRDefault="00F87E36" w:rsidP="00F87E36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2"/>
                <w:szCs w:val="32"/>
              </w:rPr>
            </w:pPr>
            <w:r w:rsidRPr="00F87E36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lastRenderedPageBreak/>
              <w:t>og lufthastighet</w:t>
            </w:r>
          </w:p>
        </w:tc>
        <w:tc>
          <w:tcPr>
            <w:tcW w:w="7224" w:type="dxa"/>
          </w:tcPr>
          <w:p w14:paraId="0E481D05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lastRenderedPageBreak/>
              <w:t>Ved åpningshøyde på 30 cm skal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gjennomsnittshastighet (griphastighet)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i den frie åpningen være minimum 0,4</w:t>
            </w:r>
          </w:p>
          <w:p w14:paraId="7F8DFB77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lastRenderedPageBreak/>
              <w:t>m/s, helst 0,5 m/s. Ved måling skal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maks 80 % av skapene i rommet ha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en åpning på 30 cm, de øvrige skal ha</w:t>
            </w:r>
          </w:p>
          <w:p w14:paraId="04F4FC58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mindre åpning. Kontrollmålingen er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en gjennomsnittshastighet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i åpnings-tverrsnittet.</w:t>
            </w:r>
          </w:p>
          <w:p w14:paraId="4581760A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 xml:space="preserve">Målingene utføres med </w:t>
            </w:r>
            <w:proofErr w:type="spellStart"/>
            <w:r w:rsidRPr="00AB713A">
              <w:rPr>
                <w:rFonts w:ascii="Calibri Light" w:hAnsi="Calibri Light" w:cs="DINPro"/>
                <w:sz w:val="30"/>
                <w:szCs w:val="30"/>
              </w:rPr>
              <w:t>vaneometer</w:t>
            </w:r>
            <w:proofErr w:type="spellEnd"/>
            <w:r w:rsidRPr="00AB713A">
              <w:rPr>
                <w:rFonts w:ascii="Calibri Light" w:hAnsi="Calibri Light" w:cs="DINPro"/>
                <w:sz w:val="30"/>
                <w:szCs w:val="30"/>
              </w:rPr>
              <w:t>.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Antall målepunkter i horisontalplanet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er avhengig av bredde på skapet (5-7</w:t>
            </w:r>
          </w:p>
          <w:p w14:paraId="129A2EB5" w14:textId="77777777" w:rsidR="00F87E36" w:rsidRPr="00AB713A" w:rsidRDefault="00F87E36" w:rsidP="00F87E36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målinger).</w:t>
            </w:r>
          </w:p>
        </w:tc>
      </w:tr>
      <w:tr w:rsidR="00F87E36" w14:paraId="2D5F97F9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25F70AAC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AB713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lastRenderedPageBreak/>
              <w:t>Fri</w:t>
            </w:r>
          </w:p>
          <w:p w14:paraId="1161313E" w14:textId="77777777" w:rsidR="00F87E36" w:rsidRPr="00AB713A" w:rsidRDefault="00F87E36" w:rsidP="00F87E36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2"/>
                <w:szCs w:val="32"/>
              </w:rPr>
            </w:pPr>
            <w:r w:rsidRPr="00AB713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luftstrøm</w:t>
            </w:r>
          </w:p>
        </w:tc>
        <w:tc>
          <w:tcPr>
            <w:tcW w:w="7224" w:type="dxa"/>
          </w:tcPr>
          <w:p w14:paraId="58AAD94F" w14:textId="77777777" w:rsidR="00F87E36" w:rsidRPr="00AB713A" w:rsidRDefault="00F87E36" w:rsidP="00AB713A">
            <w:pPr>
              <w:autoSpaceDE w:val="0"/>
              <w:autoSpaceDN w:val="0"/>
              <w:adjustRightInd w:val="0"/>
              <w:rPr>
                <w:rFonts w:ascii="Calibri Light" w:hAnsi="Calibri Light" w:cs="DIN-Regular"/>
                <w:color w:val="000000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Sjekk at kroppen ikke skjermer for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luft-strømningene i lukeåpningen og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proofErr w:type="spellStart"/>
            <w:r w:rsidRPr="00AB713A">
              <w:rPr>
                <w:rFonts w:ascii="Calibri Light" w:hAnsi="Calibri Light" w:cs="DINPro"/>
                <w:sz w:val="30"/>
                <w:szCs w:val="30"/>
              </w:rPr>
              <w:t>vaneometer</w:t>
            </w:r>
            <w:proofErr w:type="spellEnd"/>
            <w:r w:rsidRPr="00AB713A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  <w:tr w:rsidR="00F87E36" w14:paraId="5549D8B8" w14:textId="77777777" w:rsidTr="007F188B">
        <w:trPr>
          <w:trHeight w:val="483"/>
        </w:trPr>
        <w:tc>
          <w:tcPr>
            <w:tcW w:w="2121" w:type="dxa"/>
            <w:shd w:val="clear" w:color="auto" w:fill="CCFFCC"/>
          </w:tcPr>
          <w:p w14:paraId="4755F0FE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AB713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Undertrykk</w:t>
            </w:r>
          </w:p>
          <w:p w14:paraId="470B0954" w14:textId="77777777" w:rsidR="00F87E36" w:rsidRPr="00AB713A" w:rsidRDefault="00F87E36" w:rsidP="00F87E36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2"/>
                <w:szCs w:val="32"/>
              </w:rPr>
            </w:pPr>
            <w:r w:rsidRPr="00AB713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i rommet</w:t>
            </w:r>
          </w:p>
        </w:tc>
        <w:tc>
          <w:tcPr>
            <w:tcW w:w="7224" w:type="dxa"/>
          </w:tcPr>
          <w:p w14:paraId="0D71B92E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Sjekk at det er svakt undertrykk i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rommet ved åpningshøyde på 30 cm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for ikke mer enn 80% av skapene og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ved lukene i lukket stilling (gjøres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ved å åpne en liten glipe på 1-2 cm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 xml:space="preserve">på dør til korridor. Bruk </w:t>
            </w:r>
            <w:proofErr w:type="spellStart"/>
            <w:r w:rsidRPr="00AB713A">
              <w:rPr>
                <w:rFonts w:ascii="Calibri Light" w:hAnsi="Calibri Light" w:cs="DINPro"/>
                <w:sz w:val="30"/>
                <w:szCs w:val="30"/>
              </w:rPr>
              <w:t>røykampull</w:t>
            </w:r>
            <w:proofErr w:type="spellEnd"/>
            <w:r w:rsidRPr="00AB713A">
              <w:rPr>
                <w:rFonts w:ascii="Calibri Light" w:hAnsi="Calibri Light" w:cs="DINPro"/>
                <w:sz w:val="30"/>
                <w:szCs w:val="30"/>
              </w:rPr>
              <w:t>,</w:t>
            </w:r>
          </w:p>
          <w:p w14:paraId="5ED9CF22" w14:textId="77777777" w:rsidR="00F87E36" w:rsidRPr="00AB713A" w:rsidRDefault="00F87E36" w:rsidP="00F87E36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hastighetsmåler, nesen for å sjekke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at det er undertrykk i rommet. Det</w:t>
            </w:r>
            <w:r w:rsidR="00AB713A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B713A">
              <w:rPr>
                <w:rFonts w:ascii="Calibri Light" w:hAnsi="Calibri Light" w:cs="DINPro"/>
                <w:sz w:val="30"/>
                <w:szCs w:val="30"/>
              </w:rPr>
              <w:t>skal ikke være vanskelig å åpne dør i</w:t>
            </w:r>
          </w:p>
          <w:p w14:paraId="64EC38BF" w14:textId="77777777" w:rsidR="00F87E36" w:rsidRPr="00AB713A" w:rsidRDefault="00F87E36" w:rsidP="00F87E36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-Regular"/>
                <w:color w:val="000000"/>
                <w:sz w:val="30"/>
                <w:szCs w:val="30"/>
              </w:rPr>
            </w:pPr>
            <w:r w:rsidRPr="00AB713A">
              <w:rPr>
                <w:rFonts w:ascii="Calibri Light" w:hAnsi="Calibri Light" w:cs="DINPro"/>
                <w:sz w:val="30"/>
                <w:szCs w:val="30"/>
              </w:rPr>
              <w:t>korridor</w:t>
            </w:r>
          </w:p>
        </w:tc>
      </w:tr>
    </w:tbl>
    <w:p w14:paraId="0D0BE2D0" w14:textId="77777777" w:rsidR="00F87E36" w:rsidRDefault="00F87E36" w:rsidP="00B25569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614ECE24" w14:textId="61B3D1EB" w:rsidR="001743CA" w:rsidRPr="00F16B65" w:rsidRDefault="001743CA" w:rsidP="00F10AF3">
      <w:pPr>
        <w:pStyle w:val="Overskrift2"/>
        <w:numPr>
          <w:ilvl w:val="1"/>
          <w:numId w:val="34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0" w:name="_Toc164681961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TRYKKAPPARATUR</w:t>
      </w:r>
      <w:bookmarkEnd w:id="30"/>
      <w:r w:rsidR="00A676A6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 xml:space="preserve"> </w:t>
      </w:r>
    </w:p>
    <w:p w14:paraId="27471CB6" w14:textId="77777777" w:rsidR="007F188B" w:rsidRPr="001743CA" w:rsidRDefault="007F188B" w:rsidP="001743CA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1743CA">
        <w:rPr>
          <w:rFonts w:ascii="Calibri Light" w:hAnsi="Calibri Light" w:cs="DIN-Regular"/>
          <w:color w:val="000000"/>
          <w:sz w:val="34"/>
          <w:szCs w:val="34"/>
        </w:rPr>
        <w:t>All egenbygget apparatur som utsettes for høye trykk, skal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proofErr w:type="spellStart"/>
      <w:r w:rsidRPr="001743CA">
        <w:rPr>
          <w:rFonts w:ascii="Calibri Light" w:hAnsi="Calibri Light" w:cs="DIN-Regular"/>
          <w:color w:val="000000"/>
          <w:sz w:val="34"/>
          <w:szCs w:val="34"/>
        </w:rPr>
        <w:t>styrkeberegnes</w:t>
      </w:r>
      <w:proofErr w:type="spellEnd"/>
      <w:r w:rsidRPr="001743CA">
        <w:rPr>
          <w:rFonts w:ascii="Calibri Light" w:hAnsi="Calibri Light" w:cs="DIN-Regular"/>
          <w:color w:val="000000"/>
          <w:sz w:val="34"/>
          <w:szCs w:val="34"/>
        </w:rPr>
        <w:t xml:space="preserve"> av kompetent personale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6E253F97" w14:textId="77777777" w:rsidR="007F188B" w:rsidRPr="001743CA" w:rsidRDefault="007F188B" w:rsidP="001743CA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1743CA">
        <w:rPr>
          <w:rFonts w:ascii="Calibri Light" w:hAnsi="Calibri Light" w:cs="DIN-Regular"/>
          <w:color w:val="000000"/>
          <w:sz w:val="34"/>
          <w:szCs w:val="34"/>
        </w:rPr>
        <w:t xml:space="preserve">• Apparaturen skal </w:t>
      </w:r>
      <w:proofErr w:type="spellStart"/>
      <w:r w:rsidRPr="001743CA">
        <w:rPr>
          <w:rFonts w:ascii="Calibri Light" w:hAnsi="Calibri Light" w:cs="DIN-Regular"/>
          <w:color w:val="000000"/>
          <w:sz w:val="34"/>
          <w:szCs w:val="34"/>
        </w:rPr>
        <w:t>trykktestes</w:t>
      </w:r>
      <w:proofErr w:type="spellEnd"/>
      <w:r w:rsidRPr="001743CA">
        <w:rPr>
          <w:rFonts w:ascii="Calibri Light" w:hAnsi="Calibri Light" w:cs="DIN-Regular"/>
          <w:color w:val="000000"/>
          <w:sz w:val="34"/>
          <w:szCs w:val="34"/>
        </w:rPr>
        <w:t xml:space="preserve"> over arbeidstrykket før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1743CA">
        <w:rPr>
          <w:rFonts w:ascii="Calibri Light" w:hAnsi="Calibri Light" w:cs="DIN-Regular"/>
          <w:color w:val="000000"/>
          <w:sz w:val="34"/>
          <w:szCs w:val="34"/>
        </w:rPr>
        <w:t>det tas i bruk. Testingen skal foretas med vann (hvis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1743CA">
        <w:rPr>
          <w:rFonts w:ascii="Calibri Light" w:hAnsi="Calibri Light" w:cs="DIN-Regular"/>
          <w:color w:val="000000"/>
          <w:sz w:val="34"/>
          <w:szCs w:val="34"/>
        </w:rPr>
        <w:t>mulig) eller inertgass (medfører eksplosjonsfare under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1743CA">
        <w:rPr>
          <w:rFonts w:ascii="Calibri Light" w:hAnsi="Calibri Light" w:cs="DIN-Regular"/>
          <w:color w:val="000000"/>
          <w:sz w:val="34"/>
          <w:szCs w:val="34"/>
        </w:rPr>
        <w:t>testingen)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26057D04" w14:textId="77777777" w:rsidR="007F188B" w:rsidRPr="001743CA" w:rsidRDefault="007F188B" w:rsidP="001743CA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1743CA">
        <w:rPr>
          <w:rFonts w:ascii="Calibri Light" w:hAnsi="Calibri Light" w:cs="DIN-Regular"/>
          <w:color w:val="000000"/>
          <w:sz w:val="34"/>
          <w:szCs w:val="34"/>
        </w:rPr>
        <w:t>• Testresultater skal dokumenteres på apparaturen eller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1743CA">
        <w:rPr>
          <w:rFonts w:ascii="Calibri Light" w:hAnsi="Calibri Light" w:cs="DIN-Regular"/>
          <w:color w:val="000000"/>
          <w:sz w:val="34"/>
          <w:szCs w:val="34"/>
        </w:rPr>
        <w:t>skriftlig. Mangler slik dokumentasjon, skal apparaturen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1743CA">
        <w:rPr>
          <w:rFonts w:ascii="Calibri Light" w:hAnsi="Calibri Light" w:cs="DIN-Regular"/>
          <w:color w:val="000000"/>
          <w:sz w:val="34"/>
          <w:szCs w:val="34"/>
        </w:rPr>
        <w:t>testes på nytt før den kan tas i bruk for nye forsøk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3B99D15A" w14:textId="77777777" w:rsidR="007F188B" w:rsidRPr="001743CA" w:rsidRDefault="007F188B" w:rsidP="001743CA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1743CA">
        <w:rPr>
          <w:rFonts w:ascii="Calibri Light" w:hAnsi="Calibri Light" w:cs="DIN-Regular"/>
          <w:color w:val="000000"/>
          <w:sz w:val="34"/>
          <w:szCs w:val="34"/>
        </w:rPr>
        <w:t>• Apparaturen skal så langt det er mulig, bygges av sertifiserte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1743CA">
        <w:rPr>
          <w:rFonts w:ascii="Calibri Light" w:hAnsi="Calibri Light" w:cs="DIN-Regular"/>
          <w:color w:val="000000"/>
          <w:sz w:val="34"/>
          <w:szCs w:val="34"/>
        </w:rPr>
        <w:t>deler (rør, koblinger, ventiler og lignende)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17014DCD" w14:textId="77777777" w:rsidR="007F188B" w:rsidRPr="001743CA" w:rsidRDefault="007F188B" w:rsidP="001743CA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1743CA">
        <w:rPr>
          <w:rFonts w:ascii="Calibri Light" w:hAnsi="Calibri Light" w:cs="DIN-Regular"/>
          <w:color w:val="000000"/>
          <w:sz w:val="34"/>
          <w:szCs w:val="34"/>
        </w:rPr>
        <w:t>• Ved sveising på trykkapparatur skal sertifisert verksted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1743CA">
        <w:rPr>
          <w:rFonts w:ascii="Calibri Light" w:hAnsi="Calibri Light" w:cs="DIN-Regular"/>
          <w:color w:val="000000"/>
          <w:sz w:val="34"/>
          <w:szCs w:val="34"/>
        </w:rPr>
        <w:t>benyttes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28127EBA" w14:textId="77777777" w:rsidR="007F188B" w:rsidRPr="001743CA" w:rsidRDefault="007F188B" w:rsidP="001743CA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1743CA">
        <w:rPr>
          <w:rFonts w:ascii="Calibri Light" w:hAnsi="Calibri Light" w:cs="DIN-Regular"/>
          <w:color w:val="000000"/>
          <w:sz w:val="34"/>
          <w:szCs w:val="34"/>
        </w:rPr>
        <w:t>• Metallbeholdere kan garanteres for spesifiserte trykk.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1743CA">
        <w:rPr>
          <w:rFonts w:ascii="Calibri Light" w:hAnsi="Calibri Light" w:cs="DIN-Regular"/>
          <w:color w:val="000000"/>
          <w:sz w:val="34"/>
          <w:szCs w:val="34"/>
        </w:rPr>
        <w:t>Trykkbeholdere av glass, safir osv. beregnes etter de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1743CA">
        <w:rPr>
          <w:rFonts w:ascii="Calibri Light" w:hAnsi="Calibri Light" w:cs="DIN-Regular"/>
          <w:color w:val="000000"/>
          <w:sz w:val="34"/>
          <w:szCs w:val="34"/>
        </w:rPr>
        <w:t>samme beregningsmetoder, kan svikte uforutsigbart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1743CA">
        <w:rPr>
          <w:rFonts w:ascii="Calibri Light" w:hAnsi="Calibri Light" w:cs="DIN-Regular"/>
          <w:color w:val="000000"/>
          <w:sz w:val="34"/>
          <w:szCs w:val="34"/>
        </w:rPr>
        <w:t xml:space="preserve">etter kortere eller </w:t>
      </w:r>
      <w:r w:rsidRPr="001743CA">
        <w:rPr>
          <w:rFonts w:ascii="Calibri Light" w:hAnsi="Calibri Light" w:cs="DIN-Regular"/>
          <w:color w:val="000000"/>
          <w:sz w:val="34"/>
          <w:szCs w:val="34"/>
        </w:rPr>
        <w:lastRenderedPageBreak/>
        <w:t>lengre tid. Dette må det tas hensyn til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1743CA">
        <w:rPr>
          <w:rFonts w:ascii="Calibri Light" w:hAnsi="Calibri Light" w:cs="DIN-Regular"/>
          <w:color w:val="000000"/>
          <w:sz w:val="34"/>
          <w:szCs w:val="34"/>
        </w:rPr>
        <w:t>ved bygging og plassering av apparaturen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68946375" w14:textId="77777777" w:rsidR="007F188B" w:rsidRDefault="007F188B" w:rsidP="001743CA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1743CA">
        <w:rPr>
          <w:rFonts w:ascii="Calibri Light" w:hAnsi="Calibri Light" w:cs="DIN-Regular"/>
          <w:color w:val="000000"/>
          <w:sz w:val="34"/>
          <w:szCs w:val="34"/>
        </w:rPr>
        <w:t>• Trykkapparatur skal anskaffes, bygges, trykkprøves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1743CA">
        <w:rPr>
          <w:rFonts w:ascii="Calibri Light" w:hAnsi="Calibri Light" w:cs="DIN-Regular"/>
          <w:color w:val="000000"/>
          <w:sz w:val="34"/>
          <w:szCs w:val="34"/>
        </w:rPr>
        <w:t>og benyttes i samsvar med direktivet for trykkpåkjent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1743CA">
        <w:rPr>
          <w:rFonts w:ascii="Calibri Light" w:hAnsi="Calibri Light" w:cs="DIN-Regular"/>
          <w:color w:val="000000"/>
          <w:sz w:val="34"/>
          <w:szCs w:val="34"/>
        </w:rPr>
        <w:t>utstyr,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1743CA">
        <w:rPr>
          <w:rFonts w:ascii="Calibri Light" w:hAnsi="Calibri Light" w:cs="DIN-Regular"/>
          <w:color w:val="000000"/>
          <w:sz w:val="34"/>
          <w:szCs w:val="34"/>
        </w:rPr>
        <w:t>beskrevet i NS-EN13445, Ytterligere informasjon</w:t>
      </w:r>
      <w:r w:rsidR="001743CA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1743CA">
        <w:rPr>
          <w:rFonts w:ascii="Calibri Light" w:hAnsi="Calibri Light" w:cs="DIN-Regular"/>
          <w:color w:val="000000"/>
          <w:sz w:val="34"/>
          <w:szCs w:val="34"/>
        </w:rPr>
        <w:t>kan innhentes fra DSB</w:t>
      </w:r>
      <w:r w:rsidR="00495898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1FB8810F" w14:textId="77777777" w:rsidR="00495898" w:rsidRDefault="00495898" w:rsidP="001743CA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05F7E506" w14:textId="77777777" w:rsidR="00495898" w:rsidRPr="00F16B65" w:rsidRDefault="00495898" w:rsidP="00F10AF3">
      <w:pPr>
        <w:pStyle w:val="Overskrift2"/>
        <w:numPr>
          <w:ilvl w:val="1"/>
          <w:numId w:val="34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1" w:name="_Toc164681962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GLASSAPPRATUR MED TRYKK ELLER VAKUUM</w:t>
      </w:r>
      <w:bookmarkEnd w:id="31"/>
    </w:p>
    <w:p w14:paraId="1219C5CA" w14:textId="77777777" w:rsidR="00495898" w:rsidRPr="00495898" w:rsidRDefault="00495898" w:rsidP="00495898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495898">
        <w:rPr>
          <w:rFonts w:ascii="Calibri Light" w:hAnsi="Calibri Light" w:cs="DIN-Regular"/>
          <w:color w:val="000000"/>
          <w:sz w:val="34"/>
          <w:szCs w:val="34"/>
        </w:rPr>
        <w:t>Ansiktsvern og øyevern skal brukes ved alt arbeid med trykk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495898">
        <w:rPr>
          <w:rFonts w:ascii="Calibri Light" w:hAnsi="Calibri Light" w:cs="DIN-Regular"/>
          <w:color w:val="000000"/>
          <w:sz w:val="34"/>
          <w:szCs w:val="34"/>
        </w:rPr>
        <w:t>eller vakuum i glassapparatur eller ved bruk av roterende/skjærende verktøy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01C5891D" w14:textId="77777777" w:rsidR="00495898" w:rsidRPr="00495898" w:rsidRDefault="00495898" w:rsidP="00495898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495898">
        <w:rPr>
          <w:rFonts w:ascii="Calibri Light" w:hAnsi="Calibri Light" w:cs="DIN-Regular"/>
          <w:color w:val="000000"/>
          <w:sz w:val="34"/>
          <w:szCs w:val="34"/>
        </w:rPr>
        <w:t>• Glassapparatur som brukes til eksperimenter under trykk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495898">
        <w:rPr>
          <w:rFonts w:ascii="Calibri Light" w:hAnsi="Calibri Light" w:cs="DIN-Regular"/>
          <w:color w:val="000000"/>
          <w:sz w:val="34"/>
          <w:szCs w:val="34"/>
        </w:rPr>
        <w:t>eller vakuum, eller som skal anvendes til flytende luft,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495898">
        <w:rPr>
          <w:rFonts w:ascii="Calibri Light" w:hAnsi="Calibri Light" w:cs="DIN-Regular"/>
          <w:color w:val="000000"/>
          <w:sz w:val="34"/>
          <w:szCs w:val="34"/>
        </w:rPr>
        <w:t>flytende oksygen eller flytende nitrogen, skal være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495898">
        <w:rPr>
          <w:rFonts w:ascii="Calibri Light" w:hAnsi="Calibri Light" w:cs="DIN-Regular"/>
          <w:color w:val="000000"/>
          <w:sz w:val="34"/>
          <w:szCs w:val="34"/>
        </w:rPr>
        <w:t xml:space="preserve">tilstrekkelig sterk. Bruk ikke </w:t>
      </w:r>
      <w:proofErr w:type="spellStart"/>
      <w:r w:rsidRPr="00495898">
        <w:rPr>
          <w:rFonts w:ascii="Calibri Light" w:hAnsi="Calibri Light" w:cs="DIN-Regular"/>
          <w:color w:val="000000"/>
          <w:sz w:val="34"/>
          <w:szCs w:val="34"/>
        </w:rPr>
        <w:t>tynnveggede</w:t>
      </w:r>
      <w:proofErr w:type="spellEnd"/>
      <w:r w:rsidRPr="00495898">
        <w:rPr>
          <w:rFonts w:ascii="Calibri Light" w:hAnsi="Calibri Light" w:cs="DIN-Regular"/>
          <w:color w:val="000000"/>
          <w:sz w:val="34"/>
          <w:szCs w:val="34"/>
        </w:rPr>
        <w:t xml:space="preserve"> eller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495898">
        <w:rPr>
          <w:rFonts w:ascii="Calibri Light" w:hAnsi="Calibri Light" w:cs="DIN-Regular"/>
          <w:color w:val="000000"/>
          <w:sz w:val="34"/>
          <w:szCs w:val="34"/>
        </w:rPr>
        <w:t>flatbunnede flasker til slike formål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1229CFE4" w14:textId="77777777" w:rsidR="00495898" w:rsidRPr="00495898" w:rsidRDefault="00495898" w:rsidP="0049589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495898">
        <w:rPr>
          <w:rFonts w:ascii="Calibri Light" w:hAnsi="Calibri Light" w:cs="DIN-Regular"/>
          <w:color w:val="000000"/>
          <w:sz w:val="34"/>
          <w:szCs w:val="34"/>
        </w:rPr>
        <w:t>• Beskytt apparatur som sugeflasker, vakuum-</w:t>
      </w:r>
      <w:proofErr w:type="spellStart"/>
      <w:r w:rsidRPr="00495898">
        <w:rPr>
          <w:rFonts w:ascii="Calibri Light" w:hAnsi="Calibri Light" w:cs="DIN-Regular"/>
          <w:color w:val="000000"/>
          <w:sz w:val="34"/>
          <w:szCs w:val="34"/>
        </w:rPr>
        <w:t>eksikatorer</w:t>
      </w:r>
      <w:proofErr w:type="spellEnd"/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495898">
        <w:rPr>
          <w:rFonts w:ascii="Calibri Light" w:hAnsi="Calibri Light" w:cs="DIN-Regular"/>
          <w:color w:val="000000"/>
          <w:sz w:val="34"/>
          <w:szCs w:val="34"/>
        </w:rPr>
        <w:t xml:space="preserve">og vakuum </w:t>
      </w:r>
      <w:proofErr w:type="spellStart"/>
      <w:r w:rsidRPr="00495898">
        <w:rPr>
          <w:rFonts w:ascii="Calibri Light" w:hAnsi="Calibri Light" w:cs="DIN-Regular"/>
          <w:color w:val="000000"/>
          <w:sz w:val="34"/>
          <w:szCs w:val="34"/>
        </w:rPr>
        <w:t>destillasjonsapparatur</w:t>
      </w:r>
      <w:proofErr w:type="spellEnd"/>
      <w:r w:rsidRPr="00495898">
        <w:rPr>
          <w:rFonts w:ascii="Calibri Light" w:hAnsi="Calibri Light" w:cs="DIN-Regular"/>
          <w:color w:val="000000"/>
          <w:sz w:val="34"/>
          <w:szCs w:val="34"/>
        </w:rPr>
        <w:t xml:space="preserve"> med spesielle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495898">
        <w:rPr>
          <w:rFonts w:ascii="Calibri Light" w:hAnsi="Calibri Light" w:cs="DIN-Regular"/>
          <w:color w:val="000000"/>
          <w:sz w:val="34"/>
          <w:szCs w:val="34"/>
        </w:rPr>
        <w:t>sikkerhetsskjermer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691913B4" w14:textId="77777777" w:rsidR="00495898" w:rsidRPr="00495898" w:rsidRDefault="00495898" w:rsidP="0049589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495898">
        <w:rPr>
          <w:rFonts w:ascii="Calibri Light" w:hAnsi="Calibri Light" w:cs="DIN-Regular"/>
          <w:color w:val="000000"/>
          <w:sz w:val="34"/>
          <w:szCs w:val="34"/>
        </w:rPr>
        <w:t>• Faren for splintdannelse kan reduseres noe ved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495898">
        <w:rPr>
          <w:rFonts w:ascii="Calibri Light" w:hAnsi="Calibri Light" w:cs="DIN-Regular"/>
          <w:color w:val="000000"/>
          <w:sz w:val="34"/>
          <w:szCs w:val="34"/>
        </w:rPr>
        <w:t>omvikling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495898">
        <w:rPr>
          <w:rFonts w:ascii="Calibri Light" w:hAnsi="Calibri Light" w:cs="DIN-Regular"/>
          <w:color w:val="000000"/>
          <w:sz w:val="34"/>
          <w:szCs w:val="34"/>
        </w:rPr>
        <w:t>med selvklebende lerretstape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0215C1E0" w14:textId="77777777" w:rsidR="00495898" w:rsidRDefault="00495898" w:rsidP="0049589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495898">
        <w:rPr>
          <w:rFonts w:ascii="Calibri Light" w:hAnsi="Calibri Light" w:cs="DIN-Regular"/>
          <w:color w:val="000000"/>
          <w:sz w:val="34"/>
          <w:szCs w:val="34"/>
        </w:rPr>
        <w:t>• Før man åpner eller kobler fra slik apparatur skal den kjøles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495898">
        <w:rPr>
          <w:rFonts w:ascii="Calibri Light" w:hAnsi="Calibri Light" w:cs="DIN-Regular"/>
          <w:color w:val="000000"/>
          <w:sz w:val="34"/>
          <w:szCs w:val="34"/>
        </w:rPr>
        <w:t>ned til romtemperatur, og luft skal slippes forsiktig inn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17BB6DEB" w14:textId="77777777" w:rsidR="00AE6D29" w:rsidRDefault="00AE6D29" w:rsidP="0049589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6D21026F" w14:textId="6A6ADA9D" w:rsidR="00AE6D29" w:rsidRDefault="00AE6D29" w:rsidP="0049589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2051B9FD" w14:textId="7A58E989" w:rsidR="002B2808" w:rsidRDefault="002B2808" w:rsidP="0049589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400429AD" w14:textId="77777777" w:rsidR="002B2808" w:rsidRDefault="002B2808" w:rsidP="0049589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26675DCD" w14:textId="77777777" w:rsidR="00AE6D29" w:rsidRDefault="00AE6D29" w:rsidP="0049589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66865684" w14:textId="77777777" w:rsidR="00AE6D29" w:rsidRDefault="00AE6D29" w:rsidP="00495898">
      <w:pPr>
        <w:autoSpaceDE w:val="0"/>
        <w:autoSpaceDN w:val="0"/>
        <w:adjustRightInd w:val="0"/>
        <w:spacing w:before="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</w:p>
    <w:p w14:paraId="399C8421" w14:textId="77777777" w:rsidR="00AE6D29" w:rsidRDefault="00AE6D29" w:rsidP="00E66F5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</w:p>
    <w:p w14:paraId="30A4D2EC" w14:textId="77777777" w:rsidR="00F10AF3" w:rsidRDefault="00F10AF3" w:rsidP="00E66F5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</w:p>
    <w:p w14:paraId="31DC3ABB" w14:textId="77777777" w:rsidR="00F10AF3" w:rsidRDefault="00F10AF3" w:rsidP="00E66F53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</w:p>
    <w:p w14:paraId="0EE64CBA" w14:textId="0C04542D" w:rsidR="00C45017" w:rsidRDefault="00F10AF3" w:rsidP="00C45017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r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8</w:t>
      </w:r>
    </w:p>
    <w:p w14:paraId="341A3677" w14:textId="77777777" w:rsidR="00F249DB" w:rsidRDefault="00C45017" w:rsidP="00C45017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 xml:space="preserve">KJEMIKALIER OG FARLIGE STOFFER </w:t>
      </w:r>
    </w:p>
    <w:p w14:paraId="6CA8443A" w14:textId="77777777" w:rsidR="00C45017" w:rsidRDefault="00C45017" w:rsidP="00C45017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0E4E4C7A" w14:textId="77777777" w:rsidR="00C45017" w:rsidRDefault="00C45017" w:rsidP="00C4501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 Light" w:hAnsi="Calibri Light" w:cs="DIN-Regular"/>
          <w:color w:val="auto"/>
          <w:sz w:val="34"/>
          <w:szCs w:val="34"/>
        </w:rPr>
      </w:pPr>
      <w:r>
        <w:rPr>
          <w:noProof/>
        </w:rPr>
        <w:drawing>
          <wp:inline distT="0" distB="0" distL="0" distR="0" wp14:anchorId="05FCA000" wp14:editId="4792D9FF">
            <wp:extent cx="4657725" cy="4657725"/>
            <wp:effectExtent l="0" t="0" r="9525" b="9525"/>
            <wp:docPr id="5" name="Bilde 5" descr="Helsefarlige stoffer - HELSE - Tegninger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sefarlige stoffer - HELSE - Tegninger.no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88AE8" w14:textId="77777777" w:rsidR="007265DE" w:rsidRDefault="007265DE" w:rsidP="00C4501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 Light" w:hAnsi="Calibri Light" w:cs="DIN-Regular"/>
          <w:color w:val="auto"/>
          <w:sz w:val="34"/>
          <w:szCs w:val="34"/>
        </w:rPr>
      </w:pPr>
    </w:p>
    <w:p w14:paraId="4A55D506" w14:textId="77777777" w:rsidR="007265DE" w:rsidRDefault="007265DE" w:rsidP="00C4501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 Light" w:hAnsi="Calibri Light" w:cs="DIN-Regular"/>
          <w:color w:val="auto"/>
          <w:sz w:val="34"/>
          <w:szCs w:val="34"/>
        </w:rPr>
      </w:pPr>
    </w:p>
    <w:p w14:paraId="59DA3300" w14:textId="0B76F928" w:rsidR="007265DE" w:rsidRPr="00F16B65" w:rsidRDefault="007265DE" w:rsidP="00F10AF3">
      <w:pPr>
        <w:pStyle w:val="Overskrift2"/>
        <w:numPr>
          <w:ilvl w:val="1"/>
          <w:numId w:val="35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2" w:name="_Toc164681963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gENERELLE SIKKERHETSBESTEMMELSER FOR KJEMIKALIER OG FARLIGE STOFFER</w:t>
      </w:r>
      <w:bookmarkEnd w:id="32"/>
    </w:p>
    <w:p w14:paraId="22E36F74" w14:textId="77777777" w:rsidR="007265DE" w:rsidRDefault="007265DE" w:rsidP="007265DE">
      <w:pPr>
        <w:pStyle w:val="Overskrift2"/>
        <w:ind w:left="567" w:right="-426" w:hanging="567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</w:p>
    <w:p w14:paraId="0A377090" w14:textId="77777777" w:rsidR="007265DE" w:rsidRPr="007265DE" w:rsidRDefault="007265DE" w:rsidP="007265DE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265DE">
        <w:rPr>
          <w:rFonts w:ascii="Calibri Light" w:hAnsi="Calibri Light" w:cs="DIN-Regular"/>
          <w:color w:val="auto"/>
          <w:sz w:val="34"/>
          <w:szCs w:val="34"/>
        </w:rPr>
        <w:t>• Alle kjemikalier og farlige stoffer skal oppbevares,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7265DE">
        <w:rPr>
          <w:rFonts w:ascii="Calibri Light" w:hAnsi="Calibri Light" w:cs="DIN-Regular"/>
          <w:color w:val="auto"/>
          <w:sz w:val="34"/>
          <w:szCs w:val="34"/>
        </w:rPr>
        <w:t>merkes,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7265DE">
        <w:rPr>
          <w:rFonts w:ascii="Calibri Light" w:hAnsi="Calibri Light" w:cs="DIN-Regular"/>
          <w:color w:val="auto"/>
          <w:sz w:val="34"/>
          <w:szCs w:val="34"/>
        </w:rPr>
        <w:t>håndteres og avhendes forskriftsmessig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0BE5F95E" w14:textId="77777777" w:rsidR="007265DE" w:rsidRPr="007265DE" w:rsidRDefault="007265DE" w:rsidP="007265DE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265DE">
        <w:rPr>
          <w:rFonts w:ascii="Calibri Light" w:hAnsi="Calibri Light" w:cs="DIN-Regular"/>
          <w:color w:val="auto"/>
          <w:sz w:val="34"/>
          <w:szCs w:val="34"/>
        </w:rPr>
        <w:t xml:space="preserve">• Ansatte og studenter skal gjøre seg kjent med </w:t>
      </w:r>
      <w:proofErr w:type="spellStart"/>
      <w:r w:rsidRPr="007265DE">
        <w:rPr>
          <w:rFonts w:ascii="Calibri Light" w:hAnsi="Calibri Light" w:cs="DIN-Regular"/>
          <w:color w:val="auto"/>
          <w:sz w:val="34"/>
          <w:szCs w:val="34"/>
        </w:rPr>
        <w:t>kjemikaliet</w:t>
      </w:r>
      <w:proofErr w:type="spellEnd"/>
      <w:r w:rsidRPr="007265DE">
        <w:rPr>
          <w:rFonts w:ascii="Calibri Light" w:hAnsi="Calibri Light" w:cs="DIN-Regular"/>
          <w:color w:val="auto"/>
          <w:sz w:val="34"/>
          <w:szCs w:val="34"/>
        </w:rPr>
        <w:t>/stoffets sikkerhetsdatablad og gjennomført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7265DE">
        <w:rPr>
          <w:rFonts w:ascii="Calibri Light" w:hAnsi="Calibri Light" w:cs="DIN-Regular"/>
          <w:color w:val="auto"/>
          <w:sz w:val="34"/>
          <w:szCs w:val="34"/>
        </w:rPr>
        <w:t>risikovurdering før arbeidet starter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109C2F58" w14:textId="77777777" w:rsidR="007265DE" w:rsidRPr="007265DE" w:rsidRDefault="007265DE" w:rsidP="007265DE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265DE">
        <w:rPr>
          <w:rFonts w:ascii="Calibri Light" w:hAnsi="Calibri Light" w:cs="DIN-Regular"/>
          <w:color w:val="auto"/>
          <w:sz w:val="34"/>
          <w:szCs w:val="34"/>
        </w:rPr>
        <w:t>• Påbudt verneutstyr skal være tilgjengelig og brukes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52D0EC2E" w14:textId="357C39CF" w:rsidR="007265DE" w:rsidRDefault="007265DE" w:rsidP="007265DE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265DE">
        <w:rPr>
          <w:rFonts w:ascii="Calibri Light" w:hAnsi="Calibri Light" w:cs="DIN-Regular"/>
          <w:color w:val="auto"/>
          <w:sz w:val="34"/>
          <w:szCs w:val="34"/>
        </w:rPr>
        <w:t>• Arbeid med helseskadelige kjemikalier og stoffer skal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7265DE">
        <w:rPr>
          <w:rFonts w:ascii="Calibri Light" w:hAnsi="Calibri Light" w:cs="DIN-Regular"/>
          <w:color w:val="auto"/>
          <w:sz w:val="34"/>
          <w:szCs w:val="34"/>
        </w:rPr>
        <w:t>fortrinnsvis foregå i avtrekksskap</w:t>
      </w:r>
      <w:r>
        <w:rPr>
          <w:rFonts w:ascii="Calibri Light" w:hAnsi="Calibri Light" w:cs="DIN-Regular"/>
          <w:color w:val="auto"/>
          <w:sz w:val="34"/>
          <w:szCs w:val="34"/>
        </w:rPr>
        <w:t>.</w:t>
      </w:r>
    </w:p>
    <w:p w14:paraId="340176CE" w14:textId="75F6D06B" w:rsidR="007265DE" w:rsidRDefault="007265DE" w:rsidP="007265DE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7265DE">
        <w:rPr>
          <w:rFonts w:ascii="Calibri Light" w:hAnsi="Calibri Light" w:cs="DIN-Regular"/>
          <w:color w:val="auto"/>
          <w:sz w:val="34"/>
          <w:szCs w:val="34"/>
        </w:rPr>
        <w:t xml:space="preserve">• </w:t>
      </w:r>
      <w:r w:rsidRPr="00484FAF">
        <w:rPr>
          <w:rFonts w:ascii="Calibri Light" w:hAnsi="Calibri Light" w:cs="DIN-Regular"/>
          <w:color w:val="auto"/>
          <w:sz w:val="34"/>
          <w:szCs w:val="34"/>
        </w:rPr>
        <w:t xml:space="preserve">Standard antrekk på </w:t>
      </w:r>
      <w:r w:rsidR="00B77637" w:rsidRPr="00484FAF">
        <w:rPr>
          <w:rFonts w:ascii="Calibri Light" w:hAnsi="Calibri Light" w:cs="DIN-Regular"/>
          <w:color w:val="auto"/>
          <w:sz w:val="34"/>
          <w:szCs w:val="34"/>
        </w:rPr>
        <w:t>laboratoriet</w:t>
      </w:r>
      <w:r w:rsidRPr="00484FAF">
        <w:rPr>
          <w:rFonts w:ascii="Calibri Light" w:hAnsi="Calibri Light" w:cs="DIN-Regular"/>
          <w:color w:val="auto"/>
          <w:sz w:val="34"/>
          <w:szCs w:val="34"/>
        </w:rPr>
        <w:t xml:space="preserve"> er heldekkende sko (ikke tøysko), frakk og lange bukser.</w:t>
      </w:r>
    </w:p>
    <w:p w14:paraId="37378B5D" w14:textId="77777777" w:rsidR="007265DE" w:rsidRPr="007265DE" w:rsidRDefault="007265DE" w:rsidP="007265DE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68EA300C" w14:textId="77777777" w:rsidR="007265DE" w:rsidRPr="007265DE" w:rsidRDefault="007265DE" w:rsidP="00C45017">
      <w:pPr>
        <w:autoSpaceDE w:val="0"/>
        <w:autoSpaceDN w:val="0"/>
        <w:adjustRightInd w:val="0"/>
        <w:spacing w:before="60" w:after="0" w:line="240" w:lineRule="auto"/>
        <w:jc w:val="center"/>
        <w:rPr>
          <w:rFonts w:ascii="Calibri Light" w:hAnsi="Calibri Light" w:cs="DIN-Regular"/>
          <w:color w:val="auto"/>
          <w:sz w:val="34"/>
          <w:szCs w:val="34"/>
        </w:rPr>
      </w:pPr>
    </w:p>
    <w:p w14:paraId="7B421E36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328E065D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0D96E44C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70C0E829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339761B5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518C3D7C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0C1FAAFF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35EFB029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4745DF39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5E916EBD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0C522B1F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474CEB4D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6CEBB4CC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2983EF6C" w14:textId="77777777" w:rsidR="007265DE" w:rsidRDefault="007265DE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4584B8B5" w14:textId="3F508EE1" w:rsidR="007265DE" w:rsidRDefault="007265DE" w:rsidP="00F10AF3">
      <w:pPr>
        <w:pStyle w:val="Overskrift2"/>
        <w:numPr>
          <w:ilvl w:val="1"/>
          <w:numId w:val="35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3" w:name="_Toc164681964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kRAV TIL LAGRING</w:t>
      </w:r>
      <w:bookmarkEnd w:id="33"/>
    </w:p>
    <w:tbl>
      <w:tblPr>
        <w:tblStyle w:val="Tabellrutenett"/>
        <w:tblW w:w="9923" w:type="dxa"/>
        <w:tblInd w:w="-289" w:type="dxa"/>
        <w:tblLook w:val="04A0" w:firstRow="1" w:lastRow="0" w:firstColumn="1" w:lastColumn="0" w:noHBand="0" w:noVBand="1"/>
      </w:tblPr>
      <w:tblGrid>
        <w:gridCol w:w="1838"/>
        <w:gridCol w:w="8085"/>
      </w:tblGrid>
      <w:tr w:rsidR="007265DE" w14:paraId="40F92266" w14:textId="77777777" w:rsidTr="00BC06D0">
        <w:tc>
          <w:tcPr>
            <w:tcW w:w="9923" w:type="dxa"/>
            <w:gridSpan w:val="2"/>
            <w:shd w:val="clear" w:color="auto" w:fill="CCFFCC"/>
          </w:tcPr>
          <w:p w14:paraId="0FAED39F" w14:textId="77777777" w:rsidR="007265DE" w:rsidRPr="00A1598E" w:rsidRDefault="007265DE" w:rsidP="007265DE">
            <w:pPr>
              <w:rPr>
                <w:rFonts w:ascii="Calibri Light" w:hAnsi="Calibri Light"/>
                <w:sz w:val="36"/>
                <w:szCs w:val="36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Krav til lagring (skap, reoler, rom/lager)</w:t>
            </w:r>
          </w:p>
        </w:tc>
      </w:tr>
      <w:tr w:rsidR="007265DE" w14:paraId="169F48E3" w14:textId="77777777" w:rsidTr="00BC06D0">
        <w:tc>
          <w:tcPr>
            <w:tcW w:w="1838" w:type="dxa"/>
            <w:shd w:val="clear" w:color="auto" w:fill="CCFFCC"/>
          </w:tcPr>
          <w:p w14:paraId="30A98044" w14:textId="77777777" w:rsidR="007265DE" w:rsidRPr="00A1598E" w:rsidRDefault="00A1598E" w:rsidP="007265DE">
            <w:pPr>
              <w:rPr>
                <w:rFonts w:ascii="Calibri Light" w:hAnsi="Calibri Light"/>
                <w:sz w:val="32"/>
                <w:szCs w:val="32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Generelt</w:t>
            </w:r>
          </w:p>
        </w:tc>
        <w:tc>
          <w:tcPr>
            <w:tcW w:w="8085" w:type="dxa"/>
          </w:tcPr>
          <w:p w14:paraId="71AA890A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Påbudt verneutstyr skal brukes. Sett opp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varselskilt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6584AC1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Kjemikalier og farlige stoffer skal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oppbevares og håndteres forskriftsmessig.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Narkotiske stoffer og spesielt giftige stoffer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skal oppbevares i låste skap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7438AD58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Kjemikalier/farlige stoffer som kan reagere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med hverandre, skal lagres adskilt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D5F0400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Innhent informasjon fra sikkerhetsdatablad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og risikovurdering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012957BC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Romkort skal angi type og mengde gass og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brannfarlig væske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2A1771B5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Tunge beholdere, store glassflasker eller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særlig farlige </w:t>
            </w:r>
            <w:r>
              <w:rPr>
                <w:rFonts w:ascii="Calibri Light" w:hAnsi="Calibri Light" w:cs="DINPro"/>
                <w:sz w:val="30"/>
                <w:szCs w:val="30"/>
              </w:rPr>
              <w:t>k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jemikalier/stoffer, skal ikke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lagres over hodehøyde.</w:t>
            </w:r>
          </w:p>
          <w:p w14:paraId="6071FF40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Ved transport skal kjemikalieflasker bæres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i godkjente transportbeholdere eller kjøres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på tralle med karm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105A1F12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Vis aktsomhet ved tømming av større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beholdere. Åpne flasker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forsiktighet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6C66A50B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All emballasje uten original merking,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skal ha merkelapp som viser innhold,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brukerens navn, eventuelle R- og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S-setninger og </w:t>
            </w:r>
            <w:r>
              <w:rPr>
                <w:rFonts w:ascii="Calibri Light" w:hAnsi="Calibri Light" w:cs="DINPro"/>
                <w:sz w:val="30"/>
                <w:szCs w:val="30"/>
              </w:rPr>
              <w:t>m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erkelapp med faresymbol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8D676FB" w14:textId="77777777" w:rsidR="007265DE" w:rsidRDefault="00A1598E" w:rsidP="00A1598E">
            <w:pPr>
              <w:autoSpaceDE w:val="0"/>
              <w:autoSpaceDN w:val="0"/>
              <w:adjustRightInd w:val="0"/>
              <w:spacing w:before="60" w:after="60"/>
              <w:ind w:left="179" w:hanging="179"/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• Dersom </w:t>
            </w:r>
            <w:proofErr w:type="spellStart"/>
            <w:r w:rsidRPr="00A1598E">
              <w:rPr>
                <w:rFonts w:ascii="Calibri Light" w:hAnsi="Calibri Light" w:cs="DINPro"/>
                <w:sz w:val="30"/>
                <w:szCs w:val="30"/>
              </w:rPr>
              <w:t>kjemikaliet</w:t>
            </w:r>
            <w:proofErr w:type="spellEnd"/>
            <w:r w:rsidRPr="00A1598E">
              <w:rPr>
                <w:rFonts w:ascii="Calibri Light" w:hAnsi="Calibri Light" w:cs="DINPro"/>
                <w:sz w:val="30"/>
                <w:szCs w:val="30"/>
              </w:rPr>
              <w:t>/stoffet har gått ut på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dato og kvaliteten kan være forringet, skal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det avhendes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  <w:tr w:rsidR="007265DE" w14:paraId="6340BAED" w14:textId="77777777" w:rsidTr="00BC06D0">
        <w:tc>
          <w:tcPr>
            <w:tcW w:w="1838" w:type="dxa"/>
            <w:shd w:val="clear" w:color="auto" w:fill="CCFFCC"/>
          </w:tcPr>
          <w:p w14:paraId="77BBEDCD" w14:textId="77777777" w:rsidR="00A1598E" w:rsidRPr="00A1598E" w:rsidRDefault="00A1598E" w:rsidP="00A1598E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Skap og</w:t>
            </w:r>
          </w:p>
          <w:p w14:paraId="7F9EBA4B" w14:textId="77777777" w:rsidR="007265DE" w:rsidRPr="00A1598E" w:rsidRDefault="00A1598E" w:rsidP="00A1598E">
            <w:pPr>
              <w:rPr>
                <w:rFonts w:ascii="Calibri Light" w:hAnsi="Calibri Light"/>
                <w:sz w:val="32"/>
                <w:szCs w:val="32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reoler</w:t>
            </w:r>
          </w:p>
        </w:tc>
        <w:tc>
          <w:tcPr>
            <w:tcW w:w="8085" w:type="dxa"/>
          </w:tcPr>
          <w:p w14:paraId="075DD3F3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Merkes tydelig og i tråd med faremerking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598B8C4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Reoler må ha god avstand og være stabile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EF5067A" w14:textId="77777777" w:rsidR="00A1598E" w:rsidRPr="00A1598E" w:rsidRDefault="00A1598E" w:rsidP="00A1598E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Gulv skal ikke nyttes som lagerplass for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kjemikalier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90656E7" w14:textId="77777777" w:rsidR="007265DE" w:rsidRPr="00A1598E" w:rsidRDefault="00A1598E" w:rsidP="00A1598E">
            <w:pPr>
              <w:autoSpaceDE w:val="0"/>
              <w:autoSpaceDN w:val="0"/>
              <w:adjustRightInd w:val="0"/>
              <w:spacing w:before="60" w:after="60"/>
              <w:rPr>
                <w:rFonts w:ascii="Calibri Light" w:hAnsi="Calibri Light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Gassflasker plasseres på de nederste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hyllene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  <w:tr w:rsidR="007265DE" w14:paraId="3294B37C" w14:textId="77777777" w:rsidTr="00BC06D0">
        <w:tc>
          <w:tcPr>
            <w:tcW w:w="1838" w:type="dxa"/>
            <w:shd w:val="clear" w:color="auto" w:fill="CCFFCC"/>
          </w:tcPr>
          <w:p w14:paraId="454FFC3A" w14:textId="77777777" w:rsidR="00A1598E" w:rsidRPr="00A1598E" w:rsidRDefault="00A1598E" w:rsidP="00A1598E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Rom og</w:t>
            </w:r>
          </w:p>
          <w:p w14:paraId="288C06A7" w14:textId="77777777" w:rsidR="007265DE" w:rsidRPr="00A1598E" w:rsidRDefault="00A1598E" w:rsidP="00A1598E">
            <w:pPr>
              <w:rPr>
                <w:rFonts w:ascii="Calibri Light" w:hAnsi="Calibri Light"/>
                <w:sz w:val="32"/>
                <w:szCs w:val="32"/>
              </w:rPr>
            </w:pPr>
            <w:r w:rsidRPr="00A1598E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lagerrom</w:t>
            </w:r>
          </w:p>
        </w:tc>
        <w:tc>
          <w:tcPr>
            <w:tcW w:w="8085" w:type="dxa"/>
          </w:tcPr>
          <w:p w14:paraId="1EE7F662" w14:textId="77777777" w:rsidR="00A1598E" w:rsidRPr="00A1598E" w:rsidRDefault="00A1598E" w:rsidP="00BC06D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Risikovurdering skal gjennomføres</w:t>
            </w:r>
          </w:p>
          <w:p w14:paraId="43E3CC8B" w14:textId="77777777" w:rsidR="00A1598E" w:rsidRPr="00A1598E" w:rsidRDefault="00A1598E" w:rsidP="00BC06D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Nødvendig verneutstyr og sikkerhetsutstyr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skal være lett </w:t>
            </w:r>
            <w:r>
              <w:rPr>
                <w:rFonts w:ascii="Calibri Light" w:hAnsi="Calibri Light" w:cs="DINPro"/>
                <w:sz w:val="30"/>
                <w:szCs w:val="30"/>
              </w:rPr>
              <w:t>t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ilgjengelig</w:t>
            </w:r>
          </w:p>
          <w:p w14:paraId="152ABA27" w14:textId="77777777" w:rsidR="00A1598E" w:rsidRPr="00A1598E" w:rsidRDefault="00A1598E" w:rsidP="00BC06D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Rom sikres mot uvedkommende, og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inngangsdøren skal </w:t>
            </w:r>
            <w:r w:rsidR="00BC06D0">
              <w:rPr>
                <w:rFonts w:ascii="Calibri Light" w:hAnsi="Calibri Light" w:cs="DINPro"/>
                <w:sz w:val="30"/>
                <w:szCs w:val="30"/>
              </w:rPr>
              <w:t>m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erkes</w:t>
            </w:r>
          </w:p>
          <w:p w14:paraId="233432DA" w14:textId="77777777" w:rsidR="00A1598E" w:rsidRPr="00A1598E" w:rsidRDefault="00A1598E" w:rsidP="00BC06D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Lokale rutiner for kontroll skal utarbeides</w:t>
            </w:r>
          </w:p>
          <w:p w14:paraId="248F9004" w14:textId="77777777" w:rsidR="007265DE" w:rsidRPr="00A1598E" w:rsidRDefault="00A1598E" w:rsidP="00BC06D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A1598E">
              <w:rPr>
                <w:rFonts w:ascii="Calibri Light" w:hAnsi="Calibri Light" w:cs="DINPro"/>
                <w:sz w:val="30"/>
                <w:szCs w:val="30"/>
              </w:rPr>
              <w:t>• Mengder kjemikalier i et rom skal holdes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 xml:space="preserve">på et minimum. </w:t>
            </w:r>
            <w:r>
              <w:rPr>
                <w:rFonts w:ascii="Calibri Light" w:hAnsi="Calibri Light" w:cs="DINPro"/>
                <w:sz w:val="30"/>
                <w:szCs w:val="30"/>
              </w:rPr>
              <w:t>U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kurant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1598E">
              <w:rPr>
                <w:rFonts w:ascii="Calibri Light" w:hAnsi="Calibri Light" w:cs="DINPro"/>
                <w:sz w:val="30"/>
                <w:szCs w:val="30"/>
              </w:rPr>
              <w:t>og utgått på dato skal avhendes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</w:tbl>
    <w:p w14:paraId="0DB66136" w14:textId="77777777" w:rsidR="00C5350D" w:rsidRDefault="00C5350D" w:rsidP="00F10AF3">
      <w:pPr>
        <w:pStyle w:val="Overskrift2"/>
        <w:numPr>
          <w:ilvl w:val="1"/>
          <w:numId w:val="35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4" w:name="_Toc164681965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håndtering av etsende, brannfarlige, eksplosive stoffer og gasser</w:t>
      </w:r>
      <w:bookmarkEnd w:id="34"/>
    </w:p>
    <w:p w14:paraId="28BBFAD5" w14:textId="77777777" w:rsidR="00C5350D" w:rsidRPr="00C5350D" w:rsidRDefault="00C5350D" w:rsidP="00C5350D">
      <w:pPr>
        <w:spacing w:after="0"/>
        <w:rPr>
          <w:sz w:val="16"/>
          <w:szCs w:val="16"/>
        </w:rPr>
      </w:pPr>
    </w:p>
    <w:tbl>
      <w:tblPr>
        <w:tblStyle w:val="Tabellrutenett"/>
        <w:tblW w:w="9923" w:type="dxa"/>
        <w:tblInd w:w="-289" w:type="dxa"/>
        <w:tblLook w:val="04A0" w:firstRow="1" w:lastRow="0" w:firstColumn="1" w:lastColumn="0" w:noHBand="0" w:noVBand="1"/>
      </w:tblPr>
      <w:tblGrid>
        <w:gridCol w:w="1844"/>
        <w:gridCol w:w="8079"/>
      </w:tblGrid>
      <w:tr w:rsidR="00C5350D" w14:paraId="66A96911" w14:textId="77777777" w:rsidTr="00C5350D">
        <w:tc>
          <w:tcPr>
            <w:tcW w:w="9923" w:type="dxa"/>
            <w:gridSpan w:val="2"/>
            <w:shd w:val="clear" w:color="auto" w:fill="CCFFCC"/>
          </w:tcPr>
          <w:p w14:paraId="4E928948" w14:textId="77777777" w:rsidR="00C5350D" w:rsidRPr="00C5350D" w:rsidRDefault="00C5350D" w:rsidP="007265DE">
            <w:pPr>
              <w:rPr>
                <w:rFonts w:ascii="Calibri Light" w:hAnsi="Calibri Light"/>
                <w:sz w:val="36"/>
                <w:szCs w:val="36"/>
              </w:rPr>
            </w:pPr>
            <w:r w:rsidRPr="00C5350D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Behandling av sterke syrer og baser</w:t>
            </w:r>
          </w:p>
        </w:tc>
      </w:tr>
      <w:tr w:rsidR="00C5350D" w14:paraId="7C66E097" w14:textId="77777777" w:rsidTr="00C5350D">
        <w:tc>
          <w:tcPr>
            <w:tcW w:w="1844" w:type="dxa"/>
            <w:shd w:val="clear" w:color="auto" w:fill="CCFFCC"/>
          </w:tcPr>
          <w:p w14:paraId="0C30B02F" w14:textId="77777777" w:rsidR="00C5350D" w:rsidRPr="00C5350D" w:rsidRDefault="00C5350D" w:rsidP="00C5350D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C5350D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Sterke</w:t>
            </w:r>
          </w:p>
          <w:p w14:paraId="42E3A9FB" w14:textId="77777777" w:rsidR="00C5350D" w:rsidRPr="00C5350D" w:rsidRDefault="00C5350D" w:rsidP="00C5350D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C5350D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syrer og</w:t>
            </w:r>
          </w:p>
          <w:p w14:paraId="32FCD0C9" w14:textId="77777777" w:rsidR="00C5350D" w:rsidRPr="00C5350D" w:rsidRDefault="00C5350D" w:rsidP="00C5350D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C5350D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baser</w:t>
            </w:r>
          </w:p>
          <w:p w14:paraId="27E27741" w14:textId="77777777" w:rsidR="00C5350D" w:rsidRPr="00C5350D" w:rsidRDefault="00C5350D" w:rsidP="00C5350D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C5350D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Korrosive</w:t>
            </w:r>
          </w:p>
          <w:p w14:paraId="3605AFFC" w14:textId="77777777" w:rsidR="00C5350D" w:rsidRDefault="00C5350D" w:rsidP="00C5350D">
            <w:r w:rsidRPr="00C5350D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Etsende</w:t>
            </w:r>
          </w:p>
        </w:tc>
        <w:tc>
          <w:tcPr>
            <w:tcW w:w="8079" w:type="dxa"/>
          </w:tcPr>
          <w:p w14:paraId="133D394E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Benytt alltid vernebriller/ansiktsskjerm,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egnede hansker og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proofErr w:type="spellStart"/>
            <w:r w:rsidRPr="00C5350D">
              <w:rPr>
                <w:rFonts w:ascii="Calibri Light" w:hAnsi="Calibri Light" w:cs="DINPro"/>
                <w:sz w:val="30"/>
                <w:szCs w:val="30"/>
              </w:rPr>
              <w:t>labfrakk</w:t>
            </w:r>
            <w:proofErr w:type="spellEnd"/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 ved arbeid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med slike stoffer.</w:t>
            </w:r>
          </w:p>
          <w:p w14:paraId="2ECC2840" w14:textId="4D95EC5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Syre i vann – det går an, vann i syre 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uhyre. Hell syren </w:t>
            </w:r>
            <w:r>
              <w:rPr>
                <w:rFonts w:ascii="Calibri Light" w:hAnsi="Calibri Light" w:cs="DINPro"/>
                <w:sz w:val="30"/>
                <w:szCs w:val="30"/>
              </w:rPr>
              <w:t>l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angsomt ned i </w:t>
            </w:r>
            <w:r w:rsidR="00B77637" w:rsidRPr="00C5350D">
              <w:rPr>
                <w:rFonts w:ascii="Calibri Light" w:hAnsi="Calibri Light" w:cs="DINPro"/>
                <w:sz w:val="30"/>
                <w:szCs w:val="30"/>
              </w:rPr>
              <w:t>vann!</w:t>
            </w:r>
          </w:p>
          <w:p w14:paraId="6930DA97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Beskytt syreflasker mot varme og sol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123ECDAB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Pass opp for sprut når en syreflaske åpnes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0E64C170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Løft ikke flasker etter halsen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4A5D8E86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• Bruk målesylinder eller </w:t>
            </w:r>
            <w:proofErr w:type="spellStart"/>
            <w:r w:rsidRPr="00C5350D">
              <w:rPr>
                <w:rFonts w:ascii="Calibri Light" w:hAnsi="Calibri Light" w:cs="DINPro"/>
                <w:sz w:val="30"/>
                <w:szCs w:val="30"/>
              </w:rPr>
              <w:t>byrette</w:t>
            </w:r>
            <w:proofErr w:type="spellEnd"/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 ved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utmåling av sterke syrer og </w:t>
            </w:r>
            <w:r>
              <w:rPr>
                <w:rFonts w:ascii="Calibri Light" w:hAnsi="Calibri Light" w:cs="DINPro"/>
                <w:sz w:val="30"/>
                <w:szCs w:val="30"/>
              </w:rPr>
              <w:t>f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arlige væsker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0231844C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Oppbevares i kjemikalieskap med avtrekk.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Flaskene bør </w:t>
            </w:r>
            <w:r>
              <w:rPr>
                <w:rFonts w:ascii="Calibri Light" w:hAnsi="Calibri Light" w:cs="DINPro"/>
                <w:sz w:val="30"/>
                <w:szCs w:val="30"/>
              </w:rPr>
              <w:t>p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lasseres i plastbakker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40AD1460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Sett ikke side om side flasker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innehold som kan reagere </w:t>
            </w:r>
            <w:r>
              <w:rPr>
                <w:rFonts w:ascii="Calibri Light" w:hAnsi="Calibri Light" w:cs="DINPro"/>
                <w:sz w:val="30"/>
                <w:szCs w:val="30"/>
              </w:rPr>
              <w:t>k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raftig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hverandre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4AF38CA1" w14:textId="77777777" w:rsidR="00C5350D" w:rsidRPr="00C5350D" w:rsidRDefault="00C5350D" w:rsidP="00C5350D">
            <w:pPr>
              <w:autoSpaceDE w:val="0"/>
              <w:autoSpaceDN w:val="0"/>
              <w:adjustRightInd w:val="0"/>
              <w:spacing w:before="60" w:after="6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C5350D">
              <w:rPr>
                <w:rFonts w:ascii="Calibri Light" w:hAnsi="Calibri Light" w:cs="DINPro"/>
                <w:sz w:val="30"/>
                <w:szCs w:val="30"/>
              </w:rPr>
              <w:t>• Flasker som inneholder stoffer som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har høyt damptrykk ved </w:t>
            </w:r>
            <w:r>
              <w:rPr>
                <w:rFonts w:ascii="Calibri Light" w:hAnsi="Calibri Light" w:cs="DINPro"/>
                <w:sz w:val="30"/>
                <w:szCs w:val="30"/>
              </w:rPr>
              <w:t>r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omtemperatur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– som dietyleter, aceton,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alkohol, </w:t>
            </w:r>
            <w:proofErr w:type="spellStart"/>
            <w:r w:rsidRPr="00C5350D">
              <w:rPr>
                <w:rFonts w:ascii="Calibri Light" w:hAnsi="Calibri Light" w:cs="DINPro"/>
                <w:sz w:val="30"/>
                <w:szCs w:val="30"/>
              </w:rPr>
              <w:t>petroleter</w:t>
            </w:r>
            <w:proofErr w:type="spellEnd"/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, </w:t>
            </w:r>
            <w:r>
              <w:rPr>
                <w:rFonts w:ascii="Calibri Light" w:hAnsi="Calibri Light" w:cs="DINPro"/>
                <w:sz w:val="30"/>
                <w:szCs w:val="30"/>
              </w:rPr>
              <w:t>b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enzen, brom,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proofErr w:type="gramStart"/>
            <w:r w:rsidRPr="00C5350D">
              <w:rPr>
                <w:rFonts w:ascii="Calibri Light" w:hAnsi="Calibri Light" w:cs="DINPro"/>
                <w:sz w:val="30"/>
                <w:szCs w:val="30"/>
              </w:rPr>
              <w:t>salpetersyre,</w:t>
            </w:r>
            <w:proofErr w:type="gramEnd"/>
            <w:r w:rsidRPr="00C5350D">
              <w:rPr>
                <w:rFonts w:ascii="Calibri Light" w:hAnsi="Calibri Light" w:cs="DINPro"/>
                <w:sz w:val="30"/>
                <w:szCs w:val="30"/>
              </w:rPr>
              <w:t xml:space="preserve"> saltsyre – skal aldri fylles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C5350D">
              <w:rPr>
                <w:rFonts w:ascii="Calibri Light" w:hAnsi="Calibri Light" w:cs="DINPro"/>
                <w:sz w:val="30"/>
                <w:szCs w:val="30"/>
              </w:rPr>
              <w:t>helt opp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  <w:tr w:rsidR="00DB6A5A" w14:paraId="7F2983EB" w14:textId="77777777" w:rsidTr="00BF1C72">
        <w:tc>
          <w:tcPr>
            <w:tcW w:w="9923" w:type="dxa"/>
            <w:gridSpan w:val="2"/>
            <w:shd w:val="clear" w:color="auto" w:fill="CCFFCC"/>
          </w:tcPr>
          <w:p w14:paraId="11C2F479" w14:textId="77777777" w:rsidR="00DB6A5A" w:rsidRPr="00DB6A5A" w:rsidRDefault="00DB6A5A" w:rsidP="00C5350D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6"/>
                <w:szCs w:val="36"/>
              </w:rPr>
            </w:pPr>
            <w:r w:rsidRPr="00DB6A5A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Behandling av brennbare gasser</w:t>
            </w:r>
          </w:p>
        </w:tc>
      </w:tr>
      <w:tr w:rsidR="00DB6A5A" w14:paraId="4851731C" w14:textId="77777777" w:rsidTr="00C5350D">
        <w:tc>
          <w:tcPr>
            <w:tcW w:w="1844" w:type="dxa"/>
            <w:shd w:val="clear" w:color="auto" w:fill="CCFFCC"/>
          </w:tcPr>
          <w:p w14:paraId="76B6D6E3" w14:textId="77777777" w:rsidR="00DB6A5A" w:rsidRPr="00DB6A5A" w:rsidRDefault="00DB6A5A" w:rsidP="00DB6A5A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B6A5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Brennbare</w:t>
            </w:r>
          </w:p>
          <w:p w14:paraId="5F5EC0DE" w14:textId="77777777" w:rsidR="00DB6A5A" w:rsidRPr="00C5350D" w:rsidRDefault="00DB6A5A" w:rsidP="00DB6A5A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B6A5A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gasser</w:t>
            </w:r>
          </w:p>
        </w:tc>
        <w:tc>
          <w:tcPr>
            <w:tcW w:w="8079" w:type="dxa"/>
          </w:tcPr>
          <w:p w14:paraId="5119EEF9" w14:textId="77777777" w:rsidR="00DB6A5A" w:rsidRDefault="00DB6A5A" w:rsidP="00DB6A5A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• Hydrogen, propan, acetylen, metan,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 xml:space="preserve">propylen, ammoniakk og </w:t>
            </w:r>
            <w:r>
              <w:rPr>
                <w:rFonts w:ascii="Calibri Light" w:hAnsi="Calibri Light" w:cs="DINPro"/>
                <w:sz w:val="30"/>
                <w:szCs w:val="30"/>
              </w:rPr>
              <w:t>b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>utan kan danne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>eksplosive blandinger med luft.</w:t>
            </w:r>
          </w:p>
          <w:p w14:paraId="6AF196A1" w14:textId="77777777" w:rsidR="00DB6A5A" w:rsidRPr="00DB6A5A" w:rsidRDefault="00DB6A5A" w:rsidP="00DB6A5A">
            <w:pPr>
              <w:autoSpaceDE w:val="0"/>
              <w:autoSpaceDN w:val="0"/>
              <w:adjustRightInd w:val="0"/>
              <w:spacing w:after="60"/>
              <w:ind w:left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Krever spesiell aktsomhet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12C85F7" w14:textId="77777777" w:rsidR="00DB6A5A" w:rsidRPr="00DB6A5A" w:rsidRDefault="00DB6A5A" w:rsidP="00DB6A5A">
            <w:pPr>
              <w:autoSpaceDE w:val="0"/>
              <w:autoSpaceDN w:val="0"/>
              <w:adjustRightInd w:val="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• Kun tillatt brukt i rom med god ventilasjon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41C28BA" w14:textId="77777777" w:rsidR="00DB6A5A" w:rsidRPr="00DB6A5A" w:rsidRDefault="00DB6A5A" w:rsidP="00DB6A5A">
            <w:pPr>
              <w:autoSpaceDE w:val="0"/>
              <w:autoSpaceDN w:val="0"/>
              <w:adjustRightInd w:val="0"/>
              <w:spacing w:before="60" w:after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• I rom hvor gassalarm er utløst, skal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 xml:space="preserve">romansvarlig kontaktes </w:t>
            </w:r>
            <w:r>
              <w:rPr>
                <w:rFonts w:ascii="Calibri Light" w:hAnsi="Calibri Light" w:cs="DINPro"/>
                <w:sz w:val="30"/>
                <w:szCs w:val="30"/>
              </w:rPr>
              <w:t>s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>traks.</w:t>
            </w:r>
          </w:p>
          <w:p w14:paraId="375332CD" w14:textId="77777777" w:rsidR="00DB6A5A" w:rsidRPr="00DB6A5A" w:rsidRDefault="00DB6A5A" w:rsidP="00DB6A5A">
            <w:pPr>
              <w:autoSpaceDE w:val="0"/>
              <w:autoSpaceDN w:val="0"/>
              <w:adjustRightInd w:val="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Følg lokale rutiner som er hengt opp</w:t>
            </w:r>
          </w:p>
          <w:p w14:paraId="0DD0A40A" w14:textId="77777777" w:rsidR="00DB6A5A" w:rsidRPr="00DB6A5A" w:rsidRDefault="00DB6A5A" w:rsidP="00DB6A5A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• I rom med gassdetektorer skal disse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>kalibreres i henhold til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r</w:t>
            </w:r>
            <w:r w:rsidRPr="00DB6A5A">
              <w:rPr>
                <w:rFonts w:ascii="Calibri Light" w:hAnsi="Calibri Light" w:cs="DINPro"/>
                <w:sz w:val="30"/>
                <w:szCs w:val="30"/>
              </w:rPr>
              <w:t>egler.</w:t>
            </w:r>
          </w:p>
          <w:p w14:paraId="1831C4A4" w14:textId="77777777" w:rsidR="00DB6A5A" w:rsidRPr="00DB6A5A" w:rsidRDefault="00DB6A5A" w:rsidP="00DB6A5A">
            <w:pPr>
              <w:autoSpaceDE w:val="0"/>
              <w:autoSpaceDN w:val="0"/>
              <w:adjustRightInd w:val="0"/>
              <w:spacing w:before="60" w:after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DB6A5A">
              <w:rPr>
                <w:rFonts w:ascii="Calibri Light" w:hAnsi="Calibri Light" w:cs="DINPro"/>
                <w:sz w:val="30"/>
                <w:szCs w:val="30"/>
              </w:rPr>
              <w:t>Informasjon fås hos Brannvernleder</w:t>
            </w:r>
          </w:p>
        </w:tc>
      </w:tr>
    </w:tbl>
    <w:p w14:paraId="77B9E777" w14:textId="77777777" w:rsidR="007265DE" w:rsidRDefault="007265DE" w:rsidP="007265DE"/>
    <w:tbl>
      <w:tblPr>
        <w:tblStyle w:val="Tabellrutenett"/>
        <w:tblW w:w="0" w:type="auto"/>
        <w:tblInd w:w="-289" w:type="dxa"/>
        <w:tblLook w:val="04A0" w:firstRow="1" w:lastRow="0" w:firstColumn="1" w:lastColumn="0" w:noHBand="0" w:noVBand="1"/>
      </w:tblPr>
      <w:tblGrid>
        <w:gridCol w:w="1844"/>
        <w:gridCol w:w="2835"/>
        <w:gridCol w:w="5239"/>
      </w:tblGrid>
      <w:tr w:rsidR="000B4A43" w14:paraId="1ED85D75" w14:textId="77777777" w:rsidTr="000B4A43">
        <w:tc>
          <w:tcPr>
            <w:tcW w:w="9918" w:type="dxa"/>
            <w:gridSpan w:val="3"/>
            <w:shd w:val="clear" w:color="auto" w:fill="CCFFCC"/>
          </w:tcPr>
          <w:p w14:paraId="31F1A875" w14:textId="77777777" w:rsidR="000B4A43" w:rsidRPr="000B4A43" w:rsidRDefault="000B4A43" w:rsidP="007265DE">
            <w:pPr>
              <w:rPr>
                <w:rFonts w:ascii="Calibri Light" w:hAnsi="Calibri Light"/>
                <w:sz w:val="36"/>
                <w:szCs w:val="36"/>
              </w:rPr>
            </w:pPr>
            <w:r w:rsidRPr="000B4A43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lastRenderedPageBreak/>
              <w:t>Behandling av brennbare og eksplosive kjemikalier</w:t>
            </w:r>
          </w:p>
        </w:tc>
      </w:tr>
      <w:tr w:rsidR="000B4A43" w14:paraId="24BEB4F2" w14:textId="77777777" w:rsidTr="00BF1C72">
        <w:trPr>
          <w:trHeight w:val="156"/>
        </w:trPr>
        <w:tc>
          <w:tcPr>
            <w:tcW w:w="1844" w:type="dxa"/>
            <w:vMerge w:val="restart"/>
            <w:shd w:val="clear" w:color="auto" w:fill="CCFFCC"/>
          </w:tcPr>
          <w:p w14:paraId="6D8619E2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V</w:t>
            </w:r>
            <w:r w:rsidR="00A23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æ</w:t>
            </w: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</w:t>
            </w:r>
          </w:p>
          <w:p w14:paraId="4C9BDEC6" w14:textId="77777777" w:rsidR="000B4A43" w:rsidRPr="000B4A43" w:rsidRDefault="000B4A43" w:rsidP="000B4A43">
            <w:pPr>
              <w:rPr>
                <w:rFonts w:ascii="Calibri Light" w:hAnsi="Calibri Light"/>
                <w:sz w:val="32"/>
                <w:szCs w:val="32"/>
              </w:rPr>
            </w:pP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aktsom!</w:t>
            </w:r>
          </w:p>
        </w:tc>
        <w:tc>
          <w:tcPr>
            <w:tcW w:w="8074" w:type="dxa"/>
            <w:gridSpan w:val="2"/>
          </w:tcPr>
          <w:p w14:paraId="12BE2C85" w14:textId="77777777" w:rsidR="000B4A43" w:rsidRPr="000B4A43" w:rsidRDefault="000B4A43" w:rsidP="007265DE">
            <w:pPr>
              <w:rPr>
                <w:rFonts w:ascii="Calibri Light" w:hAnsi="Calibri Light"/>
                <w:sz w:val="32"/>
                <w:szCs w:val="32"/>
              </w:rPr>
            </w:pPr>
            <w:r w:rsidRPr="000B4A43">
              <w:rPr>
                <w:rFonts w:ascii="Calibri Light" w:hAnsi="Calibri Light" w:cs="DINPro"/>
                <w:sz w:val="32"/>
                <w:szCs w:val="32"/>
              </w:rPr>
              <w:t>Inndeles i følgende fareklasser</w:t>
            </w:r>
          </w:p>
        </w:tc>
      </w:tr>
      <w:tr w:rsidR="000B4A43" w14:paraId="7873C372" w14:textId="77777777" w:rsidTr="00A23222">
        <w:trPr>
          <w:trHeight w:val="156"/>
        </w:trPr>
        <w:tc>
          <w:tcPr>
            <w:tcW w:w="1844" w:type="dxa"/>
            <w:vMerge/>
            <w:shd w:val="clear" w:color="auto" w:fill="CCFFCC"/>
          </w:tcPr>
          <w:p w14:paraId="43307E75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3670207A" w14:textId="77777777" w:rsidR="000B4A43" w:rsidRPr="00A23222" w:rsidRDefault="000B4A43" w:rsidP="007265DE">
            <w:pPr>
              <w:rPr>
                <w:rFonts w:ascii="Calibri Light" w:hAnsi="Calibri Light"/>
                <w:sz w:val="32"/>
                <w:szCs w:val="32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Brannfarlig vaske</w:t>
            </w:r>
          </w:p>
        </w:tc>
        <w:tc>
          <w:tcPr>
            <w:tcW w:w="5239" w:type="dxa"/>
            <w:shd w:val="clear" w:color="auto" w:fill="FFFFCC"/>
          </w:tcPr>
          <w:p w14:paraId="069AB739" w14:textId="77777777" w:rsidR="000B4A43" w:rsidRPr="00A23222" w:rsidRDefault="000B4A43" w:rsidP="007265DE">
            <w:pPr>
              <w:rPr>
                <w:rFonts w:ascii="Calibri Light" w:hAnsi="Calibri Light"/>
                <w:sz w:val="32"/>
                <w:szCs w:val="32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Definisjon</w:t>
            </w:r>
          </w:p>
        </w:tc>
      </w:tr>
      <w:tr w:rsidR="000B4A43" w14:paraId="6049CE25" w14:textId="77777777" w:rsidTr="00A23222">
        <w:trPr>
          <w:trHeight w:val="156"/>
        </w:trPr>
        <w:tc>
          <w:tcPr>
            <w:tcW w:w="1844" w:type="dxa"/>
            <w:vMerge/>
            <w:shd w:val="clear" w:color="auto" w:fill="CCFFCC"/>
          </w:tcPr>
          <w:p w14:paraId="0C1DE008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712850DF" w14:textId="77777777" w:rsidR="000B4A43" w:rsidRPr="00A23222" w:rsidRDefault="000B4A43" w:rsidP="007265DE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Kategori 1</w:t>
            </w:r>
          </w:p>
        </w:tc>
        <w:tc>
          <w:tcPr>
            <w:tcW w:w="5239" w:type="dxa"/>
            <w:shd w:val="clear" w:color="auto" w:fill="FFFFCC"/>
          </w:tcPr>
          <w:p w14:paraId="32B35D2B" w14:textId="77777777" w:rsidR="000B4A43" w:rsidRPr="00A23222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Flammepunkt &lt; 23°C og</w:t>
            </w:r>
          </w:p>
          <w:p w14:paraId="260A12AA" w14:textId="77777777" w:rsidR="000B4A43" w:rsidRPr="00A23222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kokepunkt 35°C, tilsvarende</w:t>
            </w:r>
          </w:p>
          <w:p w14:paraId="6B7AC7A4" w14:textId="77777777" w:rsidR="000B4A43" w:rsidRPr="00A23222" w:rsidRDefault="000B4A43" w:rsidP="000B4A43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GHS kategori 1</w:t>
            </w:r>
          </w:p>
        </w:tc>
      </w:tr>
      <w:tr w:rsidR="000B4A43" w14:paraId="30A53428" w14:textId="77777777" w:rsidTr="00A23222">
        <w:trPr>
          <w:trHeight w:val="156"/>
        </w:trPr>
        <w:tc>
          <w:tcPr>
            <w:tcW w:w="1844" w:type="dxa"/>
            <w:vMerge/>
            <w:shd w:val="clear" w:color="auto" w:fill="CCFFCC"/>
          </w:tcPr>
          <w:p w14:paraId="0A764D1E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77792C0C" w14:textId="77777777" w:rsidR="000B4A43" w:rsidRPr="00A23222" w:rsidRDefault="000B4A43" w:rsidP="007265DE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Kategori 2</w:t>
            </w:r>
          </w:p>
        </w:tc>
        <w:tc>
          <w:tcPr>
            <w:tcW w:w="5239" w:type="dxa"/>
            <w:shd w:val="clear" w:color="auto" w:fill="FFFFCC"/>
          </w:tcPr>
          <w:p w14:paraId="7E9BB261" w14:textId="77777777" w:rsidR="000B4A43" w:rsidRPr="00A23222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Flammepunkt &lt; 23°C og</w:t>
            </w:r>
          </w:p>
          <w:p w14:paraId="36173457" w14:textId="77777777" w:rsidR="000B4A43" w:rsidRPr="00A23222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kokepunkt &gt;35°C, tilsvarende</w:t>
            </w:r>
          </w:p>
          <w:p w14:paraId="333FC63F" w14:textId="77777777" w:rsidR="000B4A43" w:rsidRPr="00A23222" w:rsidRDefault="000B4A43" w:rsidP="000B4A43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GHS kategori 2</w:t>
            </w:r>
          </w:p>
        </w:tc>
      </w:tr>
      <w:tr w:rsidR="000B4A43" w14:paraId="44081FE8" w14:textId="77777777" w:rsidTr="00A23222">
        <w:trPr>
          <w:trHeight w:val="156"/>
        </w:trPr>
        <w:tc>
          <w:tcPr>
            <w:tcW w:w="1844" w:type="dxa"/>
            <w:vMerge/>
            <w:shd w:val="clear" w:color="auto" w:fill="CCFFCC"/>
          </w:tcPr>
          <w:p w14:paraId="4CCEB121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</w:tcPr>
          <w:p w14:paraId="306E2D95" w14:textId="77777777" w:rsidR="000B4A43" w:rsidRPr="00A23222" w:rsidRDefault="000B4A43" w:rsidP="007265DE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Kategori 3</w:t>
            </w:r>
          </w:p>
        </w:tc>
        <w:tc>
          <w:tcPr>
            <w:tcW w:w="5239" w:type="dxa"/>
            <w:shd w:val="clear" w:color="auto" w:fill="FFFFCC"/>
          </w:tcPr>
          <w:p w14:paraId="0DD78ADE" w14:textId="77777777" w:rsidR="000B4A43" w:rsidRPr="00A23222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Flammepunkt ≥23°C og ≤60°C,</w:t>
            </w:r>
          </w:p>
          <w:p w14:paraId="20F7230B" w14:textId="77777777" w:rsidR="000B4A43" w:rsidRPr="00A23222" w:rsidRDefault="000B4A43" w:rsidP="000B4A43">
            <w:pPr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-Bold"/>
                <w:b/>
                <w:bCs/>
                <w:sz w:val="30"/>
                <w:szCs w:val="30"/>
              </w:rPr>
              <w:t>tilsvarende GHS kategori 3</w:t>
            </w:r>
          </w:p>
        </w:tc>
      </w:tr>
      <w:tr w:rsidR="000B4A43" w14:paraId="411096AD" w14:textId="77777777" w:rsidTr="000B4A43">
        <w:tc>
          <w:tcPr>
            <w:tcW w:w="1844" w:type="dxa"/>
            <w:shd w:val="clear" w:color="auto" w:fill="CCFFCC"/>
          </w:tcPr>
          <w:p w14:paraId="06BCE8FE" w14:textId="77777777" w:rsidR="000B4A43" w:rsidRPr="000B4A43" w:rsidRDefault="000B4A43" w:rsidP="000B4A43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V</w:t>
            </w:r>
            <w:r w:rsidR="00A23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æ</w:t>
            </w: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r</w:t>
            </w:r>
          </w:p>
          <w:p w14:paraId="1843065B" w14:textId="77777777" w:rsidR="000B4A43" w:rsidRPr="000B4A43" w:rsidRDefault="000B4A43" w:rsidP="000B4A43">
            <w:pPr>
              <w:rPr>
                <w:rFonts w:ascii="Calibri Light" w:hAnsi="Calibri Light"/>
                <w:sz w:val="32"/>
                <w:szCs w:val="32"/>
              </w:rPr>
            </w:pPr>
            <w:r w:rsidRPr="000B4A4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aktsom!</w:t>
            </w:r>
          </w:p>
        </w:tc>
        <w:tc>
          <w:tcPr>
            <w:tcW w:w="8074" w:type="dxa"/>
            <w:gridSpan w:val="2"/>
          </w:tcPr>
          <w:p w14:paraId="5E579FBB" w14:textId="77777777" w:rsidR="00A23222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Bruk aldri brennbare væsker nær åpen flamme. Arbeid i avtrekksskap når du anvender væsker med lavt flammepunkt.</w:t>
            </w:r>
          </w:p>
          <w:p w14:paraId="6297BE7F" w14:textId="77777777" w:rsidR="00A23222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Destiller aldri brennbare væsker over åpen flamme. Bruk dampbad, vannbad, elektrisk plate eller spesiell elektrisk varmekappe.</w:t>
            </w:r>
          </w:p>
          <w:p w14:paraId="7273E7C0" w14:textId="77777777" w:rsidR="00A23222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Foreta et prøveeksperiment med små stoffmengder på forhånd.</w:t>
            </w:r>
          </w:p>
          <w:p w14:paraId="638E93E1" w14:textId="77777777" w:rsidR="00A23222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Mange organiske kjemikalier, hvorav dietyleter er det mest kjente, kan i ulik grad danne eksplosive peroksider. For slike stoffer skal det holdes full kontroll på bruks- og lagringshistorikk. Peroksiddannende kjemikalier eldre enn 1 år eller med ukjent historikk skal behandles med stor varsomhet. Ved tvil skal beholderen ikke åpnes, men leveres direkte til avhending.</w:t>
            </w:r>
          </w:p>
          <w:p w14:paraId="6FCC0490" w14:textId="575700BA" w:rsidR="000B4A43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 xml:space="preserve">• Les mer om peroksiddannende </w:t>
            </w:r>
            <w:r w:rsidR="00B77637" w:rsidRPr="00A23222">
              <w:rPr>
                <w:rFonts w:ascii="Calibri Light" w:hAnsi="Calibri Light" w:cs="DINPro"/>
                <w:sz w:val="30"/>
                <w:szCs w:val="30"/>
              </w:rPr>
              <w:t>kjemikalier, testmetoder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 xml:space="preserve"> o.l. på den danske </w:t>
            </w:r>
            <w:proofErr w:type="spellStart"/>
            <w:r w:rsidRPr="00A23222">
              <w:rPr>
                <w:rFonts w:ascii="Calibri Light" w:hAnsi="Calibri Light" w:cs="DINPro"/>
                <w:sz w:val="30"/>
                <w:szCs w:val="30"/>
              </w:rPr>
              <w:t>beredskabsstyrelsens</w:t>
            </w:r>
            <w:proofErr w:type="spellEnd"/>
            <w:r w:rsidRPr="00A23222">
              <w:rPr>
                <w:rFonts w:ascii="Calibri Light" w:hAnsi="Calibri Light" w:cs="DINPro"/>
                <w:sz w:val="30"/>
                <w:szCs w:val="30"/>
              </w:rPr>
              <w:t xml:space="preserve"> nettside (søk på </w:t>
            </w:r>
            <w:proofErr w:type="spellStart"/>
            <w:r w:rsidRPr="00A23222">
              <w:rPr>
                <w:rFonts w:ascii="Calibri Light" w:hAnsi="Calibri Light" w:cs="DINPro"/>
                <w:sz w:val="30"/>
                <w:szCs w:val="30"/>
              </w:rPr>
              <w:t>peroxider</w:t>
            </w:r>
            <w:proofErr w:type="spellEnd"/>
            <w:r w:rsidRPr="00A23222">
              <w:rPr>
                <w:rFonts w:ascii="Calibri Light" w:hAnsi="Calibri Light" w:cs="DINPro"/>
                <w:sz w:val="30"/>
                <w:szCs w:val="30"/>
              </w:rPr>
              <w:t>).</w:t>
            </w:r>
          </w:p>
          <w:p w14:paraId="00D802C0" w14:textId="7A7CDAD2" w:rsidR="00A23222" w:rsidRPr="00A23222" w:rsidRDefault="00A23222" w:rsidP="00A23222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Sterk sol på flasker kan forårsake brann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 xml:space="preserve">(linseeffekt av glasset) - blend </w:t>
            </w:r>
            <w:r w:rsidR="00B77637" w:rsidRPr="00A23222">
              <w:rPr>
                <w:rFonts w:ascii="Calibri Light" w:hAnsi="Calibri Light" w:cs="DINPro"/>
                <w:sz w:val="30"/>
                <w:szCs w:val="30"/>
              </w:rPr>
              <w:t>av!</w:t>
            </w:r>
          </w:p>
          <w:p w14:paraId="79EE2BBB" w14:textId="77777777" w:rsidR="00A23222" w:rsidRPr="00A23222" w:rsidRDefault="00A23222" w:rsidP="00A23222">
            <w:pPr>
              <w:autoSpaceDE w:val="0"/>
              <w:autoSpaceDN w:val="0"/>
              <w:adjustRightInd w:val="0"/>
              <w:spacing w:before="60" w:after="6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A23222">
              <w:rPr>
                <w:rFonts w:ascii="Calibri Light" w:hAnsi="Calibri Light" w:cs="DINPro"/>
                <w:sz w:val="30"/>
                <w:szCs w:val="30"/>
              </w:rPr>
              <w:t>• Destillasjonsflasker bør ikke fylles til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mer enn 1/3 og skal etterfylles ved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romtemperatur. «Kokestein» bør tilsettes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væsken før oppvarming, alternativt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benyttes røring med magnetrører. Varm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aldri opp for hurtig og unngå lokal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A23222">
              <w:rPr>
                <w:rFonts w:ascii="Calibri Light" w:hAnsi="Calibri Light" w:cs="DINPro"/>
                <w:sz w:val="30"/>
                <w:szCs w:val="30"/>
              </w:rPr>
              <w:t>overoppvarming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</w:tc>
      </w:tr>
    </w:tbl>
    <w:p w14:paraId="347145E3" w14:textId="77777777" w:rsidR="00DB6A5A" w:rsidRDefault="00DB6A5A" w:rsidP="007265DE"/>
    <w:tbl>
      <w:tblPr>
        <w:tblStyle w:val="Tabellrutenett"/>
        <w:tblW w:w="0" w:type="auto"/>
        <w:tblInd w:w="-289" w:type="dxa"/>
        <w:tblLook w:val="04A0" w:firstRow="1" w:lastRow="0" w:firstColumn="1" w:lastColumn="0" w:noHBand="0" w:noVBand="1"/>
      </w:tblPr>
      <w:tblGrid>
        <w:gridCol w:w="1849"/>
        <w:gridCol w:w="8069"/>
      </w:tblGrid>
      <w:tr w:rsidR="0088457C" w14:paraId="36300950" w14:textId="77777777" w:rsidTr="00C22F18">
        <w:tc>
          <w:tcPr>
            <w:tcW w:w="9918" w:type="dxa"/>
            <w:gridSpan w:val="2"/>
            <w:shd w:val="clear" w:color="auto" w:fill="CCFFCC"/>
          </w:tcPr>
          <w:p w14:paraId="7892E389" w14:textId="77777777" w:rsidR="0088457C" w:rsidRPr="0088457C" w:rsidRDefault="0088457C" w:rsidP="007265DE">
            <w:pPr>
              <w:rPr>
                <w:rFonts w:ascii="Calibri Light" w:hAnsi="Calibri Light"/>
                <w:sz w:val="36"/>
                <w:szCs w:val="36"/>
              </w:rPr>
            </w:pPr>
            <w:r w:rsidRPr="0088457C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lastRenderedPageBreak/>
              <w:t>Behandling av v</w:t>
            </w:r>
            <w:r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æ</w:t>
            </w:r>
            <w:r w:rsidRPr="0088457C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sker og gasser p</w:t>
            </w:r>
            <w:r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å</w:t>
            </w:r>
            <w:r w:rsidRPr="0088457C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 xml:space="preserve"> trykkflasker</w:t>
            </w:r>
          </w:p>
        </w:tc>
      </w:tr>
      <w:tr w:rsidR="0088457C" w14:paraId="65DC0672" w14:textId="77777777" w:rsidTr="00C22F18">
        <w:tc>
          <w:tcPr>
            <w:tcW w:w="1849" w:type="dxa"/>
            <w:shd w:val="clear" w:color="auto" w:fill="CCFFCC"/>
          </w:tcPr>
          <w:p w14:paraId="6BE2165B" w14:textId="77777777" w:rsidR="0088457C" w:rsidRPr="0088457C" w:rsidRDefault="0088457C" w:rsidP="0088457C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88457C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V</w:t>
            </w:r>
            <w:r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æ</w:t>
            </w:r>
            <w:r w:rsidRPr="0088457C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sker</w:t>
            </w:r>
          </w:p>
          <w:p w14:paraId="5B808829" w14:textId="77777777" w:rsidR="0088457C" w:rsidRPr="0088457C" w:rsidRDefault="0088457C" w:rsidP="0088457C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88457C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og gasser</w:t>
            </w:r>
          </w:p>
          <w:p w14:paraId="6CF46455" w14:textId="77777777" w:rsidR="0088457C" w:rsidRDefault="0088457C" w:rsidP="0088457C">
            <w:r w:rsidRPr="0088457C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p</w:t>
            </w:r>
            <w:r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å</w:t>
            </w:r>
            <w:r w:rsidRPr="0088457C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 xml:space="preserve"> trykkflasker</w:t>
            </w:r>
          </w:p>
        </w:tc>
        <w:tc>
          <w:tcPr>
            <w:tcW w:w="8069" w:type="dxa"/>
          </w:tcPr>
          <w:p w14:paraId="76BA101B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Skal oppbevares og håndteres i tråd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lov og forskrift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B08C621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Varselskilt skal settes opp på dør til rom hvor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det brukes komprimert gass.</w:t>
            </w:r>
          </w:p>
          <w:p w14:paraId="7AA5D699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Romkort skal angi mengde og type gass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47269A07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Gassbeholdere skal sikres forsvarlig til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 xml:space="preserve">benk eller vegg. 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b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eholderne skal ikke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utsettes for høyere temp. enn 45°C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2EEFCE7E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Flasker med ulike gasser holdes adskilt.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Flasker med oksiderende gasser, inkl.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oksygen og flasker med brannfarlig gass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skal være adskilt med min 5 m. Det er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spesielt viktig at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oksygengass ikke lagres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sammen med brennbare gasser.</w:t>
            </w:r>
          </w:p>
          <w:p w14:paraId="40D18A58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Bruk korrekt reduksjonsventil med gjenger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 xml:space="preserve">som passer 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b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eholder. Gassene og ventilene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har bestemte fargekoder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41B53240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Oljer eller fett skal ikke komme i berøring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med ventiler eller koblinger for oksygen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5F55AABF" w14:textId="77777777" w:rsidR="0088457C" w:rsidRPr="0088457C" w:rsidRDefault="0088457C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Gassflaskene skal håndteres varsomt, og ved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transport skal flasketralle med festekjetting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benyttes. Toppventil skal holdes stengt, og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reduksjonsventil skal være frakoblet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748457FF" w14:textId="77777777" w:rsidR="0088457C" w:rsidRDefault="0088457C" w:rsidP="00F60218">
            <w:pPr>
              <w:autoSpaceDE w:val="0"/>
              <w:autoSpaceDN w:val="0"/>
              <w:adjustRightInd w:val="0"/>
              <w:spacing w:before="40" w:after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88457C">
              <w:rPr>
                <w:rFonts w:ascii="Calibri Light" w:hAnsi="Calibri Light" w:cs="DINPro"/>
                <w:sz w:val="30"/>
                <w:szCs w:val="30"/>
              </w:rPr>
              <w:t>• Ved transport av kryogene gasser i heis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skal ikke personer kjøre sammen med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gassflaskene uten at dette er risikovurdert.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Flaskene merkes med innhold og forbud</w:t>
            </w:r>
            <w:r w:rsidR="00F60218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88457C">
              <w:rPr>
                <w:rFonts w:ascii="Calibri Light" w:hAnsi="Calibri Light" w:cs="DINPro"/>
                <w:sz w:val="30"/>
                <w:szCs w:val="30"/>
              </w:rPr>
              <w:t>mot å gå inn i heisen.</w:t>
            </w:r>
          </w:p>
          <w:p w14:paraId="1430C016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Alt gassrelatert utstyr som koblinger,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ventiler og gassanlegg skal ha rutinemessig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kontroll av kompetent personale.</w:t>
            </w:r>
          </w:p>
          <w:p w14:paraId="2D45B594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Fakultetets HMS-koordinator skal sørge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 xml:space="preserve">for at kontroll </w:t>
            </w:r>
            <w:r>
              <w:rPr>
                <w:rFonts w:ascii="Calibri Light" w:hAnsi="Calibri Light" w:cs="DINPro"/>
                <w:sz w:val="30"/>
                <w:szCs w:val="30"/>
              </w:rPr>
              <w:t>g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jennomføres ca. hvert 5 år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6653C156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Beholdere som skal fylles med flytende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luft, nitrogen eller oksygen, skal være tørre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og fri for organiske stoff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362CE087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Ved håndtering av kryogene gasser: Viktig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 xml:space="preserve">fullt verneutstyr (hansker, øyevern, </w:t>
            </w:r>
            <w:proofErr w:type="gramStart"/>
            <w:r w:rsidRPr="00F60218">
              <w:rPr>
                <w:rFonts w:ascii="Calibri Light" w:hAnsi="Calibri Light" w:cs="DINPro"/>
                <w:sz w:val="30"/>
                <w:szCs w:val="30"/>
              </w:rPr>
              <w:t>klær,</w:t>
            </w:r>
            <w:proofErr w:type="gramEnd"/>
            <w:r w:rsidRPr="00F60218">
              <w:rPr>
                <w:rFonts w:ascii="Calibri Light" w:hAnsi="Calibri Light" w:cs="DINPro"/>
                <w:sz w:val="30"/>
                <w:szCs w:val="30"/>
              </w:rPr>
              <w:t xml:space="preserve"> fottøy)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72AE5E2D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Beholdere som ikke er i bruk, lukkes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løst lokk eller hette slik at overtrykk unngås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265FDAF6" w14:textId="77777777" w:rsidR="00F60218" w:rsidRPr="00F60218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Ved skifte av gassflasker skal koblinger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og ventiler kontrolleres for lekkasjer med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lekkasjesøkespray</w:t>
            </w:r>
          </w:p>
          <w:p w14:paraId="465FD786" w14:textId="77777777" w:rsidR="00F60218" w:rsidRPr="0088457C" w:rsidRDefault="00F60218" w:rsidP="00F60218">
            <w:pPr>
              <w:autoSpaceDE w:val="0"/>
              <w:autoSpaceDN w:val="0"/>
              <w:adjustRightInd w:val="0"/>
              <w:spacing w:before="4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F60218">
              <w:rPr>
                <w:rFonts w:ascii="Calibri Light" w:hAnsi="Calibri Light" w:cs="DINPro"/>
                <w:sz w:val="30"/>
                <w:szCs w:val="30"/>
              </w:rPr>
              <w:t>• Vær oppmerksom på risiko for oksygenfortrengning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ved bruk av komprimerte eller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F60218">
              <w:rPr>
                <w:rFonts w:ascii="Calibri Light" w:hAnsi="Calibri Light" w:cs="DINPro"/>
                <w:sz w:val="30"/>
                <w:szCs w:val="30"/>
              </w:rPr>
              <w:t>kondenserte (</w:t>
            </w:r>
            <w:proofErr w:type="spellStart"/>
            <w:r w:rsidRPr="00F60218">
              <w:rPr>
                <w:rFonts w:ascii="Calibri Light" w:hAnsi="Calibri Light" w:cs="DINPro"/>
                <w:sz w:val="30"/>
                <w:szCs w:val="30"/>
              </w:rPr>
              <w:t>kryo</w:t>
            </w:r>
            <w:proofErr w:type="spellEnd"/>
            <w:r w:rsidRPr="00F60218">
              <w:rPr>
                <w:rFonts w:ascii="Calibri Light" w:hAnsi="Calibri Light" w:cs="DINPro"/>
                <w:sz w:val="30"/>
                <w:szCs w:val="30"/>
              </w:rPr>
              <w:t>-) gasser i små rom.</w:t>
            </w:r>
          </w:p>
        </w:tc>
      </w:tr>
      <w:tr w:rsidR="00C22F18" w14:paraId="4C9341C8" w14:textId="77777777" w:rsidTr="00C22F18">
        <w:tc>
          <w:tcPr>
            <w:tcW w:w="9918" w:type="dxa"/>
            <w:gridSpan w:val="2"/>
            <w:shd w:val="clear" w:color="auto" w:fill="CCFFCC"/>
          </w:tcPr>
          <w:p w14:paraId="44F02A4A" w14:textId="77777777" w:rsidR="00C22F18" w:rsidRPr="00C22F18" w:rsidRDefault="00C22F18" w:rsidP="007265DE">
            <w:pPr>
              <w:rPr>
                <w:rFonts w:ascii="Calibri Light" w:hAnsi="Calibri Light"/>
                <w:sz w:val="36"/>
                <w:szCs w:val="36"/>
              </w:rPr>
            </w:pPr>
            <w:r w:rsidRPr="00C22F18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lastRenderedPageBreak/>
              <w:t>H</w:t>
            </w:r>
            <w:r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å</w:t>
            </w:r>
            <w:r w:rsidRPr="00C22F18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ndtering st</w:t>
            </w:r>
            <w:r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ø</w:t>
            </w:r>
            <w:r w:rsidRPr="00C22F18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veksplosjoner</w:t>
            </w:r>
          </w:p>
        </w:tc>
      </w:tr>
      <w:tr w:rsidR="00C22F18" w14:paraId="25EA4E78" w14:textId="77777777" w:rsidTr="00C22F18">
        <w:tc>
          <w:tcPr>
            <w:tcW w:w="1849" w:type="dxa"/>
            <w:shd w:val="clear" w:color="auto" w:fill="CCFFCC"/>
          </w:tcPr>
          <w:p w14:paraId="484F7AE2" w14:textId="77777777" w:rsidR="00C22F18" w:rsidRPr="00C22F18" w:rsidRDefault="00C22F18" w:rsidP="007265DE">
            <w:pPr>
              <w:rPr>
                <w:rFonts w:ascii="Calibri Light" w:hAnsi="Calibri Light"/>
                <w:sz w:val="32"/>
                <w:szCs w:val="32"/>
              </w:rPr>
            </w:pPr>
            <w:r w:rsidRPr="00C22F18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Støv</w:t>
            </w:r>
            <w:r w:rsidR="00ED2145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-</w:t>
            </w:r>
            <w:r w:rsidRPr="00C22F18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eksplosjoner</w:t>
            </w:r>
          </w:p>
        </w:tc>
        <w:tc>
          <w:tcPr>
            <w:tcW w:w="8069" w:type="dxa"/>
          </w:tcPr>
          <w:p w14:paraId="2C2A1927" w14:textId="77777777" w:rsidR="00ED2145" w:rsidRDefault="00C22F18" w:rsidP="00ED2145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ED2145">
              <w:rPr>
                <w:rFonts w:ascii="Calibri Light" w:hAnsi="Calibri Light" w:cs="DINPro"/>
                <w:sz w:val="30"/>
                <w:szCs w:val="30"/>
              </w:rPr>
              <w:t>• Antennelse av en blanding av brennbart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pulver (</w:t>
            </w:r>
            <w:proofErr w:type="spellStart"/>
            <w:r w:rsidRPr="00ED2145">
              <w:rPr>
                <w:rFonts w:ascii="Calibri Light" w:hAnsi="Calibri Light" w:cs="DINPro"/>
                <w:sz w:val="30"/>
                <w:szCs w:val="30"/>
              </w:rPr>
              <w:t>oppvirvlet</w:t>
            </w:r>
            <w:proofErr w:type="spellEnd"/>
            <w:r w:rsidRPr="00ED2145">
              <w:rPr>
                <w:rFonts w:ascii="Calibri Light" w:hAnsi="Calibri Light" w:cs="DINPro"/>
                <w:sz w:val="30"/>
                <w:szCs w:val="30"/>
              </w:rPr>
              <w:t xml:space="preserve">) og 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>l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uft i en beholder, kan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gi like kraftig eksplosjon som en blanding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av brennbar gass (brennbar damp) og luft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</w:p>
          <w:p w14:paraId="6613B9F8" w14:textId="77777777" w:rsidR="00C22F18" w:rsidRDefault="00C22F18" w:rsidP="00ED2145">
            <w:pPr>
              <w:autoSpaceDE w:val="0"/>
              <w:autoSpaceDN w:val="0"/>
              <w:adjustRightInd w:val="0"/>
              <w:spacing w:before="60" w:after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ED2145">
              <w:rPr>
                <w:rFonts w:ascii="Calibri Light" w:hAnsi="Calibri Light" w:cs="DINPro"/>
                <w:sz w:val="30"/>
                <w:szCs w:val="30"/>
              </w:rPr>
              <w:t xml:space="preserve">• Farlige 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>s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tøveksplosjoner kan skje med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proofErr w:type="spellStart"/>
            <w:r w:rsidRPr="00ED2145">
              <w:rPr>
                <w:rFonts w:ascii="Calibri Light" w:hAnsi="Calibri Light" w:cs="DINPro"/>
                <w:sz w:val="30"/>
                <w:szCs w:val="30"/>
              </w:rPr>
              <w:t>f.eks</w:t>
            </w:r>
            <w:proofErr w:type="spellEnd"/>
            <w:r w:rsidRPr="00ED2145">
              <w:rPr>
                <w:rFonts w:ascii="Calibri Light" w:hAnsi="Calibri Light" w:cs="DINPro"/>
                <w:sz w:val="30"/>
                <w:szCs w:val="30"/>
              </w:rPr>
              <w:t>: finfordelte organiske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kjemikalier og med pulver av enkelte</w:t>
            </w:r>
            <w:r w:rsidR="00ED2145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ED2145">
              <w:rPr>
                <w:rFonts w:ascii="Calibri Light" w:hAnsi="Calibri Light" w:cs="DINPro"/>
                <w:sz w:val="30"/>
                <w:szCs w:val="30"/>
              </w:rPr>
              <w:t>metaller (f.eks. magnesium og aluminium)</w:t>
            </w:r>
          </w:p>
          <w:p w14:paraId="1DD23FE7" w14:textId="77777777" w:rsidR="00354490" w:rsidRPr="00ED2145" w:rsidRDefault="00354490" w:rsidP="00ED2145">
            <w:pPr>
              <w:autoSpaceDE w:val="0"/>
              <w:autoSpaceDN w:val="0"/>
              <w:adjustRightInd w:val="0"/>
              <w:spacing w:before="60" w:after="60"/>
              <w:ind w:left="164" w:hanging="164"/>
              <w:rPr>
                <w:rFonts w:ascii="Calibri Light" w:hAnsi="Calibri Light"/>
                <w:sz w:val="30"/>
                <w:szCs w:val="30"/>
              </w:rPr>
            </w:pPr>
          </w:p>
        </w:tc>
      </w:tr>
      <w:tr w:rsidR="00095FC0" w14:paraId="7B79331F" w14:textId="77777777" w:rsidTr="00BF1C72">
        <w:tc>
          <w:tcPr>
            <w:tcW w:w="9918" w:type="dxa"/>
            <w:gridSpan w:val="2"/>
            <w:shd w:val="clear" w:color="auto" w:fill="CCFFCC"/>
          </w:tcPr>
          <w:p w14:paraId="28D12B5C" w14:textId="77777777" w:rsidR="00095FC0" w:rsidRPr="00354490" w:rsidRDefault="00095FC0" w:rsidP="00ED2145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6"/>
                <w:szCs w:val="36"/>
              </w:rPr>
            </w:pPr>
            <w:r w:rsidRPr="00354490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Faremomenter kjemikalier og farlige stoffer</w:t>
            </w:r>
          </w:p>
        </w:tc>
      </w:tr>
      <w:tr w:rsidR="00095FC0" w14:paraId="1A99E862" w14:textId="77777777" w:rsidTr="00C22F18">
        <w:tc>
          <w:tcPr>
            <w:tcW w:w="1849" w:type="dxa"/>
            <w:shd w:val="clear" w:color="auto" w:fill="CCFFCC"/>
          </w:tcPr>
          <w:p w14:paraId="73AB3022" w14:textId="77777777" w:rsidR="00095FC0" w:rsidRPr="00354490" w:rsidRDefault="00095FC0" w:rsidP="007265DE">
            <w:pPr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35449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Fare</w:t>
            </w:r>
            <w:r w:rsidR="0035449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-</w:t>
            </w:r>
            <w:r w:rsidRPr="0035449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momenter</w:t>
            </w:r>
          </w:p>
        </w:tc>
        <w:tc>
          <w:tcPr>
            <w:tcW w:w="8069" w:type="dxa"/>
          </w:tcPr>
          <w:p w14:paraId="09627C92" w14:textId="77777777" w:rsidR="00095FC0" w:rsidRPr="00354490" w:rsidRDefault="00095FC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354490">
              <w:rPr>
                <w:rFonts w:ascii="Calibri Light" w:hAnsi="Calibri Light" w:cs="DINPro"/>
                <w:sz w:val="30"/>
                <w:szCs w:val="30"/>
              </w:rPr>
              <w:t>• Materiale som har absorbert en væske, får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samme fare-egenskap som væsken</w:t>
            </w:r>
          </w:p>
          <w:p w14:paraId="22519607" w14:textId="77777777" w:rsidR="00095FC0" w:rsidRPr="00354490" w:rsidRDefault="00095FC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354490">
              <w:rPr>
                <w:rFonts w:ascii="Calibri Light" w:hAnsi="Calibri Light" w:cs="DINPro"/>
                <w:sz w:val="30"/>
                <w:szCs w:val="30"/>
              </w:rPr>
              <w:t>• Ved absorpsjon av flyktige, ikke</w:t>
            </w:r>
            <w:r w:rsidRPr="00354490">
              <w:rPr>
                <w:rFonts w:ascii="MS Gothic" w:eastAsia="MS Gothic" w:hAnsi="MS Gothic" w:cs="MS Gothic" w:hint="eastAsia"/>
                <w:sz w:val="30"/>
                <w:szCs w:val="30"/>
              </w:rPr>
              <w:t>‑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reaktive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væsker, skal brukt absorpsjonsmiddel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straks pakkes i plast så ikke væsken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fordamper. Avhendes i henhold til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gjeldende rutiner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2EF54BBB" w14:textId="77777777" w:rsidR="00095FC0" w:rsidRPr="00354490" w:rsidRDefault="00095FC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354490">
              <w:rPr>
                <w:rFonts w:ascii="Calibri Light" w:hAnsi="Calibri Light" w:cs="DINPro"/>
                <w:sz w:val="30"/>
                <w:szCs w:val="30"/>
              </w:rPr>
              <w:t>• Absorberte, reaktive væsker må behandles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som de rene væsker og avhendes etter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gjeldende rutiner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13671FD3" w14:textId="77777777" w:rsidR="00095FC0" w:rsidRPr="00354490" w:rsidRDefault="00095FC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354490">
              <w:rPr>
                <w:rFonts w:ascii="Calibri Light" w:hAnsi="Calibri Light" w:cs="DINPro"/>
                <w:sz w:val="30"/>
                <w:szCs w:val="30"/>
              </w:rPr>
              <w:t xml:space="preserve">• </w:t>
            </w:r>
            <w:proofErr w:type="spellStart"/>
            <w:r w:rsidRPr="00354490">
              <w:rPr>
                <w:rFonts w:ascii="Calibri Light" w:hAnsi="Calibri Light" w:cs="DINPro"/>
                <w:sz w:val="30"/>
                <w:szCs w:val="30"/>
              </w:rPr>
              <w:t>Oppkosting</w:t>
            </w:r>
            <w:proofErr w:type="spellEnd"/>
            <w:r w:rsidRPr="00354490">
              <w:rPr>
                <w:rFonts w:ascii="Calibri Light" w:hAnsi="Calibri Light" w:cs="DINPro"/>
                <w:sz w:val="30"/>
                <w:szCs w:val="30"/>
              </w:rPr>
              <w:t xml:space="preserve"> etter spill av brennbare og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flyktige væsker kan gi antennelses-risiko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proofErr w:type="spellStart"/>
            <w:r w:rsidRPr="00354490">
              <w:rPr>
                <w:rFonts w:ascii="Calibri Light" w:hAnsi="Calibri Light" w:cs="DINPro"/>
                <w:sz w:val="30"/>
                <w:szCs w:val="30"/>
              </w:rPr>
              <w:t>p.g.a.</w:t>
            </w:r>
            <w:proofErr w:type="spellEnd"/>
            <w:r w:rsidRPr="00354490">
              <w:rPr>
                <w:rFonts w:ascii="Calibri Light" w:hAnsi="Calibri Light" w:cs="DINPro"/>
                <w:sz w:val="30"/>
                <w:szCs w:val="30"/>
              </w:rPr>
              <w:t xml:space="preserve"> statisk elektrisitet. Unngås ved å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fukte absorpsjonsmidlet og kosten med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vann (helst saltvann)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763CA1CA" w14:textId="77777777" w:rsidR="00095FC0" w:rsidRDefault="00095FC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  <w:r w:rsidRPr="00354490">
              <w:rPr>
                <w:rFonts w:ascii="Calibri Light" w:hAnsi="Calibri Light" w:cs="DINPro"/>
                <w:sz w:val="30"/>
                <w:szCs w:val="30"/>
              </w:rPr>
              <w:t>• Arbeid med større mengder kjemikalier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som kan danne eksplosive blandinger i luft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må bare skje i egnede omgivelser, særlig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54490">
              <w:rPr>
                <w:rFonts w:ascii="Calibri Light" w:hAnsi="Calibri Light" w:cs="DINPro"/>
                <w:sz w:val="30"/>
                <w:szCs w:val="30"/>
              </w:rPr>
              <w:t>med hensyn til risiko for gnistdannelse</w:t>
            </w:r>
            <w:r w:rsidR="00354490"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</w:p>
          <w:p w14:paraId="0F17AECF" w14:textId="77777777" w:rsidR="00354490" w:rsidRPr="00354490" w:rsidRDefault="00354490" w:rsidP="00354490">
            <w:pPr>
              <w:autoSpaceDE w:val="0"/>
              <w:autoSpaceDN w:val="0"/>
              <w:adjustRightInd w:val="0"/>
              <w:spacing w:before="60"/>
              <w:ind w:left="164" w:hanging="164"/>
              <w:rPr>
                <w:rFonts w:ascii="Calibri Light" w:hAnsi="Calibri Light" w:cs="DINPro"/>
                <w:sz w:val="30"/>
                <w:szCs w:val="30"/>
              </w:rPr>
            </w:pPr>
          </w:p>
        </w:tc>
      </w:tr>
    </w:tbl>
    <w:p w14:paraId="1D74BF63" w14:textId="77777777" w:rsidR="0088457C" w:rsidRDefault="0088457C" w:rsidP="007265DE"/>
    <w:p w14:paraId="22DEECE4" w14:textId="77777777" w:rsidR="00BC06D0" w:rsidRDefault="00BC06D0" w:rsidP="007265DE"/>
    <w:p w14:paraId="5D32BBF2" w14:textId="77777777" w:rsidR="00162473" w:rsidRDefault="00162473" w:rsidP="007265DE"/>
    <w:p w14:paraId="7E6119F0" w14:textId="77777777" w:rsidR="00162473" w:rsidRDefault="00162473" w:rsidP="007265DE"/>
    <w:p w14:paraId="6E2D0305" w14:textId="77777777" w:rsidR="00162473" w:rsidRDefault="00162473" w:rsidP="007265DE"/>
    <w:p w14:paraId="4FD9DA51" w14:textId="77777777" w:rsidR="00162473" w:rsidRDefault="00162473" w:rsidP="007265DE"/>
    <w:p w14:paraId="739926DF" w14:textId="77777777" w:rsidR="00162473" w:rsidRDefault="00162473" w:rsidP="007265DE"/>
    <w:p w14:paraId="557523DC" w14:textId="77777777" w:rsidR="00162473" w:rsidRDefault="00162473" w:rsidP="007265DE"/>
    <w:p w14:paraId="09ED89AA" w14:textId="77777777" w:rsidR="00162473" w:rsidRDefault="00162473" w:rsidP="007265DE"/>
    <w:p w14:paraId="78C6F0F5" w14:textId="77777777" w:rsidR="00162473" w:rsidRDefault="00162473" w:rsidP="00F10AF3">
      <w:pPr>
        <w:pStyle w:val="Overskrift2"/>
        <w:numPr>
          <w:ilvl w:val="1"/>
          <w:numId w:val="35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5" w:name="_Toc164681966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SIKKERHETSDATABLAD - STOFFKARTOTEK</w:t>
      </w:r>
      <w:bookmarkEnd w:id="35"/>
    </w:p>
    <w:p w14:paraId="0316DBAC" w14:textId="77777777" w:rsidR="003209E2" w:rsidRPr="003209E2" w:rsidRDefault="003209E2" w:rsidP="00162473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3209E2">
        <w:rPr>
          <w:rFonts w:ascii="Calibri Light" w:hAnsi="Calibri Light" w:cs="DIN-Regular"/>
          <w:color w:val="000000"/>
          <w:sz w:val="34"/>
          <w:szCs w:val="34"/>
        </w:rPr>
        <w:t>Sikkerhetsdatablad (SDS) – Gir informasjon om forsvarlig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håndtering av kjemikalier og stoffer. Sikkerhetsdatablad for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alle kjemikalier og farlige stoffer som benyttes ved enheten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skal finnes i det elektroniske stoffkartoteket (</w:t>
      </w:r>
      <w:proofErr w:type="spellStart"/>
      <w:r w:rsidRPr="003209E2">
        <w:rPr>
          <w:rFonts w:ascii="Calibri Light" w:hAnsi="Calibri Light" w:cs="DIN-Regular"/>
          <w:color w:val="000000"/>
          <w:sz w:val="34"/>
          <w:szCs w:val="34"/>
        </w:rPr>
        <w:t>ECOonline</w:t>
      </w:r>
      <w:proofErr w:type="spellEnd"/>
      <w:r w:rsidRPr="003209E2">
        <w:rPr>
          <w:rFonts w:ascii="Calibri Light" w:hAnsi="Calibri Light" w:cs="DIN-Regular"/>
          <w:color w:val="000000"/>
          <w:sz w:val="34"/>
          <w:szCs w:val="34"/>
        </w:rPr>
        <w:t>).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Etiketter kan skrives ut direkte fra</w:t>
      </w:r>
    </w:p>
    <w:p w14:paraId="1EF601EB" w14:textId="77777777" w:rsidR="003209E2" w:rsidRPr="003209E2" w:rsidRDefault="003209E2" w:rsidP="003209E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3209E2">
        <w:rPr>
          <w:rFonts w:ascii="Calibri Light" w:hAnsi="Calibri Light" w:cs="DIN-Regular"/>
          <w:color w:val="000000"/>
          <w:sz w:val="34"/>
          <w:szCs w:val="34"/>
        </w:rPr>
        <w:t>det elektroniske Stoffkartoteket. Produsent/leverandør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er pliktig til å levere oppdaterte Sikkerhetsdatablad.</w:t>
      </w:r>
    </w:p>
    <w:p w14:paraId="5EB46332" w14:textId="77777777" w:rsidR="003209E2" w:rsidRDefault="003209E2" w:rsidP="003209E2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3209E2">
        <w:rPr>
          <w:rFonts w:ascii="Calibri Light" w:hAnsi="Calibri Light" w:cs="DIN-Regular"/>
          <w:color w:val="000000"/>
          <w:sz w:val="34"/>
          <w:szCs w:val="34"/>
        </w:rPr>
        <w:t>Egenframstilte kjemikalier, stoffer og mottatte prøver, skal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ha produktinformasjonsblad.</w:t>
      </w:r>
    </w:p>
    <w:p w14:paraId="494E694D" w14:textId="77777777" w:rsidR="003209E2" w:rsidRDefault="003209E2" w:rsidP="00162473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3209E2">
        <w:rPr>
          <w:rFonts w:ascii="Calibri Light" w:hAnsi="Calibri Light" w:cs="DIN-Regular"/>
          <w:color w:val="000000"/>
          <w:sz w:val="34"/>
          <w:szCs w:val="34"/>
        </w:rPr>
        <w:t>Risikovurdering – For å ivareta sikkerheten skal enheten</w:t>
      </w:r>
      <w:r w:rsidR="00162473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risikovurdere bruk og håndtering i henhold til retningslinjer</w:t>
      </w:r>
      <w:r w:rsidR="00162473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602A9DA4" w14:textId="77777777" w:rsidR="003209E2" w:rsidRPr="003209E2" w:rsidRDefault="003209E2" w:rsidP="00162473">
      <w:pPr>
        <w:autoSpaceDE w:val="0"/>
        <w:autoSpaceDN w:val="0"/>
        <w:adjustRightInd w:val="0"/>
        <w:spacing w:after="24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3209E2">
        <w:rPr>
          <w:rFonts w:ascii="Calibri Light" w:hAnsi="Calibri Light" w:cs="DIN-Regular"/>
          <w:color w:val="000000"/>
          <w:sz w:val="34"/>
          <w:szCs w:val="34"/>
        </w:rPr>
        <w:t>Substitusjon – Innebærer plikt til å vurdere om kjemikalier</w:t>
      </w:r>
      <w:r w:rsidR="00162473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og farlige stoffer kan erstattes/byttes ut med andre som er</w:t>
      </w:r>
      <w:r w:rsidR="00162473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3209E2">
        <w:rPr>
          <w:rFonts w:ascii="Calibri Light" w:hAnsi="Calibri Light" w:cs="DIN-Regular"/>
          <w:color w:val="000000"/>
          <w:sz w:val="34"/>
          <w:szCs w:val="34"/>
        </w:rPr>
        <w:t>mindre farlige.</w:t>
      </w:r>
    </w:p>
    <w:tbl>
      <w:tblPr>
        <w:tblStyle w:val="Tabellrutenett"/>
        <w:tblW w:w="0" w:type="auto"/>
        <w:tblInd w:w="-289" w:type="dxa"/>
        <w:tblLook w:val="04A0" w:firstRow="1" w:lastRow="0" w:firstColumn="1" w:lastColumn="0" w:noHBand="0" w:noVBand="1"/>
      </w:tblPr>
      <w:tblGrid>
        <w:gridCol w:w="1985"/>
        <w:gridCol w:w="7933"/>
      </w:tblGrid>
      <w:tr w:rsidR="00162473" w14:paraId="21E285CB" w14:textId="77777777" w:rsidTr="00162473">
        <w:tc>
          <w:tcPr>
            <w:tcW w:w="9918" w:type="dxa"/>
            <w:gridSpan w:val="2"/>
            <w:shd w:val="clear" w:color="auto" w:fill="CCFFCC"/>
          </w:tcPr>
          <w:p w14:paraId="5DEE8148" w14:textId="77777777" w:rsidR="00162473" w:rsidRPr="00162473" w:rsidRDefault="00162473" w:rsidP="00162473">
            <w:pPr>
              <w:autoSpaceDE w:val="0"/>
              <w:autoSpaceDN w:val="0"/>
              <w:adjustRightInd w:val="0"/>
              <w:rPr>
                <w:rFonts w:ascii="Calibri Light" w:hAnsi="Calibri Light" w:cs="DIN-Regular"/>
                <w:sz w:val="36"/>
                <w:szCs w:val="36"/>
              </w:rPr>
            </w:pPr>
            <w:r w:rsidRPr="00162473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Sikkerhetsdatablad</w:t>
            </w:r>
          </w:p>
        </w:tc>
      </w:tr>
      <w:tr w:rsidR="00162473" w14:paraId="70275CB3" w14:textId="77777777" w:rsidTr="00162473">
        <w:tc>
          <w:tcPr>
            <w:tcW w:w="1985" w:type="dxa"/>
            <w:shd w:val="clear" w:color="auto" w:fill="CCFFCC"/>
          </w:tcPr>
          <w:p w14:paraId="0A338009" w14:textId="77777777" w:rsidR="00162473" w:rsidRPr="00162473" w:rsidRDefault="00162473" w:rsidP="00162473">
            <w:pPr>
              <w:autoSpaceDE w:val="0"/>
              <w:autoSpaceDN w:val="0"/>
              <w:adjustRightInd w:val="0"/>
              <w:rPr>
                <w:rFonts w:ascii="Calibri Light" w:hAnsi="Calibri Light" w:cs="DIN-Regular"/>
                <w:sz w:val="32"/>
                <w:szCs w:val="32"/>
              </w:rPr>
            </w:pPr>
            <w:r w:rsidRPr="00162473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Innhold</w:t>
            </w:r>
          </w:p>
        </w:tc>
        <w:tc>
          <w:tcPr>
            <w:tcW w:w="7933" w:type="dxa"/>
          </w:tcPr>
          <w:p w14:paraId="74C39117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 xml:space="preserve">1. Identifikasjon av </w:t>
            </w:r>
            <w:proofErr w:type="spellStart"/>
            <w:r w:rsidRPr="00162473">
              <w:rPr>
                <w:rFonts w:ascii="Calibri Light" w:hAnsi="Calibri Light" w:cs="DINPro"/>
                <w:sz w:val="30"/>
                <w:szCs w:val="30"/>
              </w:rPr>
              <w:t>kjemikaliet</w:t>
            </w:r>
            <w:proofErr w:type="spellEnd"/>
            <w:r w:rsidRPr="00162473">
              <w:rPr>
                <w:rFonts w:ascii="Calibri Light" w:hAnsi="Calibri Light" w:cs="DINPro"/>
                <w:sz w:val="30"/>
                <w:szCs w:val="30"/>
              </w:rPr>
              <w:t xml:space="preserve"> og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162473">
              <w:rPr>
                <w:rFonts w:ascii="Calibri Light" w:hAnsi="Calibri Light" w:cs="DINPro"/>
                <w:sz w:val="30"/>
                <w:szCs w:val="30"/>
              </w:rPr>
              <w:t>leverandør</w:t>
            </w:r>
          </w:p>
          <w:p w14:paraId="0DA20590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 xml:space="preserve">2. </w:t>
            </w:r>
            <w:proofErr w:type="spellStart"/>
            <w:r w:rsidRPr="00162473">
              <w:rPr>
                <w:rFonts w:ascii="Calibri Light" w:hAnsi="Calibri Light" w:cs="DINPro"/>
                <w:sz w:val="30"/>
                <w:szCs w:val="30"/>
              </w:rPr>
              <w:t>Fareidentfikasjon</w:t>
            </w:r>
            <w:proofErr w:type="spellEnd"/>
          </w:p>
          <w:p w14:paraId="1BBC0F80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3. Sammensetning/Opplysninger om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162473">
              <w:rPr>
                <w:rFonts w:ascii="Calibri Light" w:hAnsi="Calibri Light" w:cs="DINPro"/>
                <w:sz w:val="30"/>
                <w:szCs w:val="30"/>
              </w:rPr>
              <w:t>bestanddeler</w:t>
            </w:r>
          </w:p>
          <w:p w14:paraId="18AB5F18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4. Førstehjelpstiltak</w:t>
            </w:r>
          </w:p>
          <w:p w14:paraId="016BDB0A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5. Brannslukningstiltak</w:t>
            </w:r>
          </w:p>
          <w:p w14:paraId="21BEAE68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6. Tiltak ved utilsiktet utslipp</w:t>
            </w:r>
          </w:p>
          <w:p w14:paraId="2B357FDC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7. Håndtering og lagring</w:t>
            </w:r>
          </w:p>
          <w:p w14:paraId="3E76E31E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8. Eksponeringskontroll og personlig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162473">
              <w:rPr>
                <w:rFonts w:ascii="Calibri Light" w:hAnsi="Calibri Light" w:cs="DINPro"/>
                <w:sz w:val="30"/>
                <w:szCs w:val="30"/>
              </w:rPr>
              <w:t>verneutstyr</w:t>
            </w:r>
          </w:p>
          <w:p w14:paraId="71F3BCF7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9. Fysiske og kjemiske egenskaper</w:t>
            </w:r>
          </w:p>
          <w:p w14:paraId="2EA547C4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10. Stabilitet og reaktivitet</w:t>
            </w:r>
          </w:p>
          <w:p w14:paraId="15BF03BF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11. Toksikologiske opplysninger</w:t>
            </w:r>
          </w:p>
          <w:p w14:paraId="5BFF6C2F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12. Økologiske opplysninger</w:t>
            </w:r>
          </w:p>
          <w:p w14:paraId="70E630F2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13. Instrukser om disponering</w:t>
            </w:r>
          </w:p>
          <w:p w14:paraId="49F0A701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14. Transportopplysninger</w:t>
            </w:r>
          </w:p>
          <w:p w14:paraId="3043AB34" w14:textId="77777777" w:rsidR="00162473" w:rsidRP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Pro"/>
                <w:sz w:val="30"/>
                <w:szCs w:val="30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 xml:space="preserve">15. </w:t>
            </w:r>
            <w:proofErr w:type="spellStart"/>
            <w:r w:rsidRPr="00162473">
              <w:rPr>
                <w:rFonts w:ascii="Calibri Light" w:hAnsi="Calibri Light" w:cs="DINPro"/>
                <w:sz w:val="30"/>
                <w:szCs w:val="30"/>
              </w:rPr>
              <w:t>Regelverkmessige</w:t>
            </w:r>
            <w:proofErr w:type="spellEnd"/>
            <w:r w:rsidRPr="00162473">
              <w:rPr>
                <w:rFonts w:ascii="Calibri Light" w:hAnsi="Calibri Light" w:cs="DINPro"/>
                <w:sz w:val="30"/>
                <w:szCs w:val="30"/>
              </w:rPr>
              <w:t xml:space="preserve"> opplysninger</w:t>
            </w:r>
          </w:p>
          <w:p w14:paraId="2F0BBB90" w14:textId="77777777" w:rsidR="00162473" w:rsidRDefault="00162473" w:rsidP="00162473">
            <w:pPr>
              <w:autoSpaceDE w:val="0"/>
              <w:autoSpaceDN w:val="0"/>
              <w:adjustRightInd w:val="0"/>
              <w:spacing w:before="40"/>
              <w:rPr>
                <w:rFonts w:ascii="Calibri Light" w:hAnsi="Calibri Light" w:cs="DIN-Regular"/>
                <w:sz w:val="34"/>
                <w:szCs w:val="34"/>
              </w:rPr>
            </w:pPr>
            <w:r w:rsidRPr="00162473">
              <w:rPr>
                <w:rFonts w:ascii="Calibri Light" w:hAnsi="Calibri Light" w:cs="DINPro"/>
                <w:sz w:val="30"/>
                <w:szCs w:val="30"/>
              </w:rPr>
              <w:t>16. Andre opplysninger</w:t>
            </w:r>
          </w:p>
        </w:tc>
      </w:tr>
    </w:tbl>
    <w:p w14:paraId="311C339E" w14:textId="77777777" w:rsidR="00B9322E" w:rsidRDefault="00B9322E" w:rsidP="00F10AF3">
      <w:pPr>
        <w:pStyle w:val="Overskrift2"/>
        <w:numPr>
          <w:ilvl w:val="1"/>
          <w:numId w:val="35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6" w:name="_Toc164681967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 xml:space="preserve">forberedelser </w:t>
      </w:r>
      <w:r w:rsidR="003718A0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og innkjøp</w:t>
      </w:r>
      <w:bookmarkEnd w:id="36"/>
    </w:p>
    <w:p w14:paraId="21F50027" w14:textId="77777777" w:rsidR="00C45017" w:rsidRDefault="00C45017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4F13A425" w14:textId="77777777" w:rsidR="00C45017" w:rsidRPr="000D31E3" w:rsidRDefault="00B9322E" w:rsidP="003718A0">
      <w:pPr>
        <w:autoSpaceDE w:val="0"/>
        <w:autoSpaceDN w:val="0"/>
        <w:adjustRightInd w:val="0"/>
        <w:spacing w:before="0" w:after="24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>Ansvar for innkjøp, mottak og stoffkartotekføring skal være</w:t>
      </w:r>
      <w:r w:rsidR="003718A0" w:rsidRPr="000D31E3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 xml:space="preserve">tillagt </w:t>
      </w:r>
      <w:r w:rsidR="003718A0" w:rsidRPr="000D31E3">
        <w:rPr>
          <w:rFonts w:ascii="Calibri Light" w:hAnsi="Calibri Light" w:cs="DIN-Regular"/>
          <w:color w:val="000000"/>
          <w:sz w:val="34"/>
          <w:szCs w:val="34"/>
        </w:rPr>
        <w:t>HMS-kontakten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 xml:space="preserve"> ved enheten.</w:t>
      </w:r>
    </w:p>
    <w:p w14:paraId="3F8D0053" w14:textId="77777777" w:rsidR="003718A0" w:rsidRPr="000D31E3" w:rsidRDefault="003718A0" w:rsidP="003718A0">
      <w:pPr>
        <w:autoSpaceDE w:val="0"/>
        <w:autoSpaceDN w:val="0"/>
        <w:adjustRightInd w:val="0"/>
        <w:spacing w:before="0" w:after="240" w:line="240" w:lineRule="auto"/>
        <w:rPr>
          <w:rFonts w:ascii="Calibri Light" w:hAnsi="Calibri Light" w:cs="DIN-Regular"/>
          <w:color w:val="auto"/>
          <w:sz w:val="34"/>
          <w:szCs w:val="34"/>
        </w:rPr>
      </w:pPr>
    </w:p>
    <w:tbl>
      <w:tblPr>
        <w:tblStyle w:val="Tabellrutenett"/>
        <w:tblW w:w="0" w:type="auto"/>
        <w:tblInd w:w="-289" w:type="dxa"/>
        <w:tblLook w:val="04A0" w:firstRow="1" w:lastRow="0" w:firstColumn="1" w:lastColumn="0" w:noHBand="0" w:noVBand="1"/>
      </w:tblPr>
      <w:tblGrid>
        <w:gridCol w:w="1985"/>
        <w:gridCol w:w="7933"/>
      </w:tblGrid>
      <w:tr w:rsidR="003718A0" w14:paraId="32215021" w14:textId="77777777" w:rsidTr="003718A0">
        <w:tc>
          <w:tcPr>
            <w:tcW w:w="9918" w:type="dxa"/>
            <w:gridSpan w:val="2"/>
            <w:shd w:val="clear" w:color="auto" w:fill="CCFFCC"/>
          </w:tcPr>
          <w:p w14:paraId="1F5244AC" w14:textId="77777777" w:rsidR="003718A0" w:rsidRPr="003718A0" w:rsidRDefault="003718A0" w:rsidP="003718A0">
            <w:pPr>
              <w:autoSpaceDE w:val="0"/>
              <w:autoSpaceDN w:val="0"/>
              <w:adjustRightInd w:val="0"/>
              <w:rPr>
                <w:rFonts w:ascii="Calibri Light" w:hAnsi="Calibri Light" w:cs="DIN-Regular"/>
                <w:sz w:val="36"/>
                <w:szCs w:val="36"/>
              </w:rPr>
            </w:pPr>
            <w:r w:rsidRPr="003718A0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Forberedelse og innkj</w:t>
            </w:r>
            <w:r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ø</w:t>
            </w:r>
            <w:r w:rsidRPr="003718A0">
              <w:rPr>
                <w:rFonts w:ascii="Calibri Light" w:hAnsi="Calibri Light" w:cs="DINPro-Bold"/>
                <w:b/>
                <w:bCs/>
                <w:sz w:val="36"/>
                <w:szCs w:val="36"/>
              </w:rPr>
              <w:t>p</w:t>
            </w:r>
          </w:p>
        </w:tc>
      </w:tr>
      <w:tr w:rsidR="003718A0" w14:paraId="25C1E12C" w14:textId="77777777" w:rsidTr="003718A0">
        <w:tc>
          <w:tcPr>
            <w:tcW w:w="1985" w:type="dxa"/>
            <w:shd w:val="clear" w:color="auto" w:fill="CCFFCC"/>
          </w:tcPr>
          <w:p w14:paraId="430BCD11" w14:textId="77777777" w:rsidR="003718A0" w:rsidRPr="003718A0" w:rsidRDefault="003718A0" w:rsidP="003718A0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3718A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Kjemikalier</w:t>
            </w:r>
          </w:p>
          <w:p w14:paraId="36C6DF2A" w14:textId="77777777" w:rsidR="003718A0" w:rsidRPr="003718A0" w:rsidRDefault="003718A0" w:rsidP="003718A0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3718A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og farlige</w:t>
            </w:r>
          </w:p>
          <w:p w14:paraId="066C2DDF" w14:textId="77777777" w:rsidR="003718A0" w:rsidRDefault="003718A0" w:rsidP="003718A0">
            <w:pPr>
              <w:autoSpaceDE w:val="0"/>
              <w:autoSpaceDN w:val="0"/>
              <w:adjustRightInd w:val="0"/>
              <w:rPr>
                <w:rFonts w:ascii="Calibri Light" w:hAnsi="Calibri Light" w:cs="DIN-Regular"/>
                <w:sz w:val="34"/>
                <w:szCs w:val="34"/>
              </w:rPr>
            </w:pPr>
            <w:r w:rsidRPr="003718A0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stoffer</w:t>
            </w:r>
          </w:p>
        </w:tc>
        <w:tc>
          <w:tcPr>
            <w:tcW w:w="7933" w:type="dxa"/>
          </w:tcPr>
          <w:p w14:paraId="7F286ECB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Avklar behov og vurder substitusjon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4D2F5715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Sørg for risikovurdering før bruk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2C2CABDA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Innhent informasjon fra sikkerhetsdatablad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om hvordan stoffene skal brukes, lagres og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avhendes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48C9A143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Kartlegg hvordan søl skal fjernes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7A3C63B9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Anskaff påbudt verneutstyr og evt.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sikkerhetsutstyr for håndtering av søl, jfr.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Sikkerhetsdatabladet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. </w:t>
            </w:r>
          </w:p>
          <w:p w14:paraId="79CAAEFC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Alle kjemikalier skal kartotekføres i det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elektroniske stoffkartoteket og en papirkopi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av sikkerhetsdatabladet skal være ved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brukerstedet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6FA7E045" w14:textId="77777777" w:rsidR="003718A0" w:rsidRP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Bestilling skal skje i tråd med retningslinjer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for anskaffelser og innkjøp</w:t>
            </w:r>
            <w:r>
              <w:rPr>
                <w:rFonts w:ascii="Calibri Light" w:hAnsi="Calibri Light" w:cs="DINPro"/>
                <w:sz w:val="30"/>
                <w:szCs w:val="30"/>
              </w:rPr>
              <w:t>.</w:t>
            </w:r>
          </w:p>
          <w:p w14:paraId="1653B878" w14:textId="77777777" w:rsid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30"/>
                <w:szCs w:val="30"/>
              </w:rPr>
            </w:pPr>
            <w:r w:rsidRPr="003718A0">
              <w:rPr>
                <w:rFonts w:ascii="Calibri Light" w:hAnsi="Calibri Light" w:cs="DINPro"/>
                <w:sz w:val="30"/>
                <w:szCs w:val="30"/>
              </w:rPr>
              <w:t>• Leverandør skal levere sikkerhetsdatablad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ved kjøp. Færre leverandører gir mer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oversikt og sikrere forhold. Bruk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3718A0">
              <w:rPr>
                <w:rFonts w:ascii="Calibri Light" w:hAnsi="Calibri Light" w:cs="DINPro"/>
                <w:sz w:val="30"/>
                <w:szCs w:val="30"/>
              </w:rPr>
              <w:t>rammeavtaleleverandør.</w:t>
            </w:r>
          </w:p>
          <w:p w14:paraId="24D8A1BF" w14:textId="77777777" w:rsidR="003718A0" w:rsidRDefault="003718A0" w:rsidP="003718A0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-Regular"/>
                <w:sz w:val="34"/>
                <w:szCs w:val="34"/>
              </w:rPr>
            </w:pPr>
          </w:p>
        </w:tc>
      </w:tr>
    </w:tbl>
    <w:p w14:paraId="19E82516" w14:textId="77777777" w:rsidR="00C45017" w:rsidRDefault="00C45017" w:rsidP="003718A0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79E37722" w14:textId="77777777" w:rsidR="003718A0" w:rsidRDefault="003718A0" w:rsidP="00A676A6">
      <w:pPr>
        <w:autoSpaceDE w:val="0"/>
        <w:autoSpaceDN w:val="0"/>
        <w:adjustRightInd w:val="0"/>
        <w:spacing w:before="6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</w:p>
    <w:p w14:paraId="265E51C2" w14:textId="77777777" w:rsidR="000D31E3" w:rsidRDefault="000D31E3" w:rsidP="00F10AF3">
      <w:pPr>
        <w:pStyle w:val="Overskrift2"/>
        <w:numPr>
          <w:ilvl w:val="1"/>
          <w:numId w:val="35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7" w:name="_Toc164681968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generelt om håndtering av farlig avfall</w:t>
      </w:r>
      <w:bookmarkEnd w:id="37"/>
    </w:p>
    <w:p w14:paraId="0B734371" w14:textId="77777777" w:rsidR="003718A0" w:rsidRDefault="003718A0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5FEEEFDC" w14:textId="77777777" w:rsidR="000D31E3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>• Alt helse- og miljøfarlig avfall skal håndteres og avhendes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i tråd med gjeldende forskrifter og retningslinjer for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håndtering av farlig avfall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6C74B265" w14:textId="77777777" w:rsidR="000D31E3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 xml:space="preserve">• Se Norsk kompetansesenter for avfall og gjenvinning </w:t>
      </w:r>
      <w:hyperlink r:id="rId34" w:history="1">
        <w:r w:rsidRPr="00FE2872">
          <w:rPr>
            <w:rStyle w:val="Hyperkobling"/>
            <w:rFonts w:ascii="Calibri Light" w:hAnsi="Calibri Light" w:cs="DIN-Regular"/>
            <w:sz w:val="34"/>
            <w:szCs w:val="34"/>
          </w:rPr>
          <w:t>(NORSAS)</w:t>
        </w:r>
      </w:hyperlink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sin veileder for innlevering og deklarering av farlig avfall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53ECC6F9" w14:textId="77777777" w:rsidR="000D31E3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lastRenderedPageBreak/>
        <w:t>• Ansatte og studenter skal identifisere farlig avfall på egen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arbeidsplass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3D9A2915" w14:textId="77777777" w:rsidR="000D31E3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>• Avfall skal emballeres slik at det er egnet for lagring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og transport. Ved usikkerhet om innhold, skal avfallet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avhendes i originalemballasje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5E26D050" w14:textId="77777777" w:rsidR="000D31E3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 xml:space="preserve">• Det er inngått avtale med godkjent </w:t>
      </w:r>
      <w:proofErr w:type="spellStart"/>
      <w:r w:rsidRPr="000D31E3">
        <w:rPr>
          <w:rFonts w:ascii="Calibri Light" w:hAnsi="Calibri Light" w:cs="DIN-Regular"/>
          <w:color w:val="000000"/>
          <w:sz w:val="34"/>
          <w:szCs w:val="34"/>
        </w:rPr>
        <w:t>avfallsmottaker</w:t>
      </w:r>
      <w:proofErr w:type="spellEnd"/>
      <w:r w:rsidRPr="000D31E3">
        <w:rPr>
          <w:rFonts w:ascii="Calibri Light" w:hAnsi="Calibri Light" w:cs="DIN-Regular"/>
          <w:color w:val="000000"/>
          <w:sz w:val="34"/>
          <w:szCs w:val="34"/>
        </w:rPr>
        <w:t xml:space="preserve"> for</w:t>
      </w:r>
      <w:r w:rsidR="00FE287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D31E3">
        <w:rPr>
          <w:rFonts w:ascii="Calibri Light" w:hAnsi="Calibri Light" w:cs="DIN-Regular"/>
          <w:color w:val="000000"/>
          <w:sz w:val="34"/>
          <w:szCs w:val="34"/>
        </w:rPr>
        <w:t>avhending og transport av farlig avfall fra virksomhetene.</w:t>
      </w:r>
    </w:p>
    <w:p w14:paraId="1212640F" w14:textId="77777777" w:rsidR="003718A0" w:rsidRPr="000D31E3" w:rsidRDefault="000D31E3" w:rsidP="00FE287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  <w:r w:rsidRPr="000D31E3">
        <w:rPr>
          <w:rFonts w:ascii="Calibri Light" w:hAnsi="Calibri Light" w:cs="DIN-Regular"/>
          <w:color w:val="000000"/>
          <w:sz w:val="34"/>
          <w:szCs w:val="34"/>
        </w:rPr>
        <w:t>• Avvik i forbindelse med avfallshåndtering skal meldes.</w:t>
      </w:r>
    </w:p>
    <w:p w14:paraId="66954281" w14:textId="77777777" w:rsidR="00F249DB" w:rsidRPr="00AE6D29" w:rsidRDefault="00F249DB" w:rsidP="00F249DB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auto"/>
          <w:sz w:val="34"/>
          <w:szCs w:val="34"/>
        </w:rPr>
      </w:pPr>
    </w:p>
    <w:p w14:paraId="07252B67" w14:textId="144C0396" w:rsidR="00FE2872" w:rsidRDefault="00FE2872" w:rsidP="00F10AF3">
      <w:pPr>
        <w:pStyle w:val="Overskrift2"/>
        <w:numPr>
          <w:ilvl w:val="1"/>
          <w:numId w:val="35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8" w:name="_Toc164681969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avfallsfraksjoner – kjemikalier og farlige stoffer</w:t>
      </w:r>
      <w:bookmarkEnd w:id="38"/>
      <w:r w:rsidR="00CC059E"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 xml:space="preserve"> </w:t>
      </w:r>
    </w:p>
    <w:p w14:paraId="37FECE68" w14:textId="77777777" w:rsidR="00AE6D29" w:rsidRPr="00FE2872" w:rsidRDefault="00FE2872" w:rsidP="00FE2872">
      <w:pPr>
        <w:autoSpaceDE w:val="0"/>
        <w:autoSpaceDN w:val="0"/>
        <w:adjustRightInd w:val="0"/>
        <w:spacing w:before="240" w:after="240" w:line="240" w:lineRule="auto"/>
        <w:ind w:left="284" w:hanging="284"/>
        <w:rPr>
          <w:rFonts w:ascii="Calibri Light" w:hAnsi="Calibri Light" w:cs="DIN-Regular"/>
          <w:color w:val="auto"/>
          <w:sz w:val="36"/>
          <w:szCs w:val="36"/>
        </w:rPr>
      </w:pPr>
      <w:r w:rsidRPr="00FE2872">
        <w:rPr>
          <w:rFonts w:ascii="Calibri Light" w:hAnsi="Calibri Light" w:cs="DINCond-Bold"/>
          <w:b/>
          <w:bCs/>
          <w:color w:val="CD071E"/>
          <w:sz w:val="36"/>
          <w:szCs w:val="36"/>
        </w:rPr>
        <w:t>FARLIG AVFALL</w:t>
      </w:r>
    </w:p>
    <w:tbl>
      <w:tblPr>
        <w:tblStyle w:val="Tabellrutenett"/>
        <w:tblW w:w="10065" w:type="dxa"/>
        <w:tblInd w:w="-289" w:type="dxa"/>
        <w:tblLook w:val="04A0" w:firstRow="1" w:lastRow="0" w:firstColumn="1" w:lastColumn="0" w:noHBand="0" w:noVBand="1"/>
      </w:tblPr>
      <w:tblGrid>
        <w:gridCol w:w="1985"/>
        <w:gridCol w:w="7933"/>
        <w:gridCol w:w="147"/>
      </w:tblGrid>
      <w:tr w:rsidR="00FE2872" w:rsidRPr="00F10AF3" w14:paraId="27B68CEC" w14:textId="77777777" w:rsidTr="00585EE8">
        <w:tc>
          <w:tcPr>
            <w:tcW w:w="1985" w:type="dxa"/>
            <w:shd w:val="clear" w:color="auto" w:fill="CCFFCC"/>
          </w:tcPr>
          <w:p w14:paraId="45414A44" w14:textId="77777777" w:rsidR="00FE2872" w:rsidRPr="00F10AF3" w:rsidRDefault="00FE2872" w:rsidP="00FE2872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29"/>
                <w:szCs w:val="29"/>
              </w:rPr>
            </w:pP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Forurenset</w:t>
            </w:r>
          </w:p>
          <w:p w14:paraId="74CAEE6A" w14:textId="77777777" w:rsidR="00FE2872" w:rsidRPr="00F10AF3" w:rsidRDefault="00C269B6" w:rsidP="00FE2872">
            <w:pPr>
              <w:autoSpaceDE w:val="0"/>
              <w:autoSpaceDN w:val="0"/>
              <w:adjustRightInd w:val="0"/>
              <w:rPr>
                <w:rFonts w:ascii="Calibri Light" w:hAnsi="Calibri Light"/>
                <w:sz w:val="29"/>
                <w:szCs w:val="29"/>
              </w:rPr>
            </w:pP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G</w:t>
            </w:r>
            <w:r w:rsidR="00FE2872"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lassavfall</w:t>
            </w:r>
          </w:p>
        </w:tc>
        <w:tc>
          <w:tcPr>
            <w:tcW w:w="8080" w:type="dxa"/>
            <w:gridSpan w:val="2"/>
          </w:tcPr>
          <w:p w14:paraId="28293EF0" w14:textId="77777777" w:rsidR="00FE2872" w:rsidRPr="00F10AF3" w:rsidRDefault="00FE2872" w:rsidP="00FE2872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Pro"/>
                <w:sz w:val="29"/>
                <w:szCs w:val="29"/>
              </w:rPr>
            </w:pPr>
            <w:r w:rsidRPr="00F10AF3">
              <w:rPr>
                <w:rFonts w:ascii="Calibri Light" w:hAnsi="Calibri Light" w:cs="DINPro"/>
                <w:sz w:val="29"/>
                <w:szCs w:val="29"/>
              </w:rPr>
              <w:t>• Rengjøres og tørkes. Avhendes i kartonger merket glassavfall. Kartongene lukkes og merkes med enhetens navn.</w:t>
            </w:r>
          </w:p>
          <w:p w14:paraId="51603C5A" w14:textId="77777777" w:rsidR="00FE2872" w:rsidRPr="00F10AF3" w:rsidRDefault="00FE2872" w:rsidP="00FE2872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Pro"/>
                <w:sz w:val="29"/>
                <w:szCs w:val="29"/>
              </w:rPr>
            </w:pPr>
            <w:r w:rsidRPr="00F10AF3">
              <w:rPr>
                <w:rFonts w:ascii="Calibri Light" w:hAnsi="Calibri Light" w:cs="DINPro"/>
                <w:sz w:val="29"/>
                <w:szCs w:val="29"/>
              </w:rPr>
              <w:t>• Forurenset av kjemikalier, avhendes det som kjemikalier.</w:t>
            </w:r>
          </w:p>
          <w:p w14:paraId="73F82741" w14:textId="77777777" w:rsidR="00FE2872" w:rsidRPr="00F10AF3" w:rsidRDefault="00FE2872" w:rsidP="00FE2872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 w:cs="DINPro"/>
                <w:sz w:val="29"/>
                <w:szCs w:val="29"/>
              </w:rPr>
            </w:pPr>
            <w:r w:rsidRPr="00F10AF3">
              <w:rPr>
                <w:rFonts w:ascii="Calibri Light" w:hAnsi="Calibri Light" w:cs="DINPro"/>
                <w:sz w:val="29"/>
                <w:szCs w:val="29"/>
              </w:rPr>
              <w:t>• Dersom avfallet har vært i kontakt med biologiske faktorer, skal det avhendes som risikoavfall.</w:t>
            </w:r>
          </w:p>
          <w:p w14:paraId="29B1DEA1" w14:textId="43325899" w:rsidR="00FE2872" w:rsidRPr="00F10AF3" w:rsidRDefault="00FE2872" w:rsidP="00585EE8">
            <w:pPr>
              <w:autoSpaceDE w:val="0"/>
              <w:autoSpaceDN w:val="0"/>
              <w:adjustRightInd w:val="0"/>
              <w:spacing w:before="60"/>
              <w:rPr>
                <w:rFonts w:ascii="Calibri Light" w:hAnsi="Calibri Light"/>
                <w:sz w:val="29"/>
                <w:szCs w:val="29"/>
              </w:rPr>
            </w:pPr>
            <w:r w:rsidRPr="00F10AF3">
              <w:rPr>
                <w:rFonts w:ascii="Calibri Light" w:hAnsi="Calibri Light" w:cs="DINPro"/>
                <w:sz w:val="29"/>
                <w:szCs w:val="29"/>
              </w:rPr>
              <w:t>• Driftspersonale skal ikke komme i kontakt med avfallet, men kun håndtere kartongene.</w:t>
            </w:r>
          </w:p>
        </w:tc>
      </w:tr>
      <w:tr w:rsidR="00FE2872" w:rsidRPr="00F10AF3" w14:paraId="15A7BCB4" w14:textId="77777777" w:rsidTr="00585EE8">
        <w:trPr>
          <w:gridAfter w:val="1"/>
          <w:wAfter w:w="147" w:type="dxa"/>
        </w:trPr>
        <w:tc>
          <w:tcPr>
            <w:tcW w:w="1985" w:type="dxa"/>
            <w:shd w:val="clear" w:color="auto" w:fill="CCFFCC"/>
          </w:tcPr>
          <w:p w14:paraId="66B51AB4" w14:textId="77777777" w:rsidR="00FE2872" w:rsidRPr="00F10AF3" w:rsidRDefault="00FE2872" w:rsidP="00FE2872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29"/>
                <w:szCs w:val="29"/>
              </w:rPr>
            </w:pP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Kjemikalier,</w:t>
            </w:r>
          </w:p>
          <w:p w14:paraId="4CCE6200" w14:textId="77777777" w:rsidR="00FE2872" w:rsidRPr="00F10AF3" w:rsidRDefault="00FE2872" w:rsidP="00FE2872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29"/>
                <w:szCs w:val="29"/>
              </w:rPr>
            </w:pP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maling,</w:t>
            </w:r>
          </w:p>
          <w:p w14:paraId="24928872" w14:textId="77777777" w:rsidR="00FE2872" w:rsidRPr="00F10AF3" w:rsidRDefault="00FE2872" w:rsidP="00FE2872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29"/>
                <w:szCs w:val="29"/>
              </w:rPr>
            </w:pP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l</w:t>
            </w:r>
            <w:r w:rsidR="00C269B6"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ø</w:t>
            </w: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semidler,</w:t>
            </w:r>
          </w:p>
          <w:p w14:paraId="24894D37" w14:textId="77777777" w:rsidR="00FE2872" w:rsidRPr="00F10AF3" w:rsidRDefault="00FE2872" w:rsidP="00FE2872">
            <w:pPr>
              <w:autoSpaceDE w:val="0"/>
              <w:autoSpaceDN w:val="0"/>
              <w:adjustRightInd w:val="0"/>
              <w:rPr>
                <w:rFonts w:ascii="Calibri Light" w:hAnsi="Calibri Light"/>
                <w:sz w:val="29"/>
                <w:szCs w:val="29"/>
              </w:rPr>
            </w:pP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spillolje</w:t>
            </w:r>
          </w:p>
        </w:tc>
        <w:tc>
          <w:tcPr>
            <w:tcW w:w="7933" w:type="dxa"/>
          </w:tcPr>
          <w:p w14:paraId="4263FB9D" w14:textId="77777777" w:rsidR="00C269B6" w:rsidRPr="00F10AF3" w:rsidRDefault="00C269B6" w:rsidP="00C269B6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29"/>
                <w:szCs w:val="29"/>
              </w:rPr>
            </w:pPr>
            <w:r w:rsidRPr="00F10AF3">
              <w:rPr>
                <w:rFonts w:ascii="Calibri Light" w:hAnsi="Calibri Light" w:cs="DINPro"/>
                <w:sz w:val="29"/>
                <w:szCs w:val="29"/>
              </w:rPr>
              <w:t>• Det skilles mellom fast og flytende avfall.</w:t>
            </w:r>
          </w:p>
          <w:p w14:paraId="10B89E90" w14:textId="77777777" w:rsidR="00FE2872" w:rsidRPr="00F10AF3" w:rsidRDefault="00C269B6" w:rsidP="00C269B6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/>
                <w:sz w:val="29"/>
                <w:szCs w:val="29"/>
              </w:rPr>
            </w:pPr>
            <w:r w:rsidRPr="00F10AF3">
              <w:rPr>
                <w:rFonts w:ascii="Calibri Light" w:hAnsi="Calibri Light" w:cs="DINPro"/>
                <w:sz w:val="29"/>
                <w:szCs w:val="29"/>
              </w:rPr>
              <w:t>• Skal sorteres og deklareres før avhending, se kap. 7.7 og 7.8.</w:t>
            </w:r>
          </w:p>
        </w:tc>
      </w:tr>
      <w:tr w:rsidR="00FE2872" w:rsidRPr="00F10AF3" w14:paraId="63C0E9BF" w14:textId="77777777" w:rsidTr="00585EE8">
        <w:trPr>
          <w:gridAfter w:val="1"/>
          <w:wAfter w:w="147" w:type="dxa"/>
        </w:trPr>
        <w:tc>
          <w:tcPr>
            <w:tcW w:w="1985" w:type="dxa"/>
            <w:shd w:val="clear" w:color="auto" w:fill="CCFFCC"/>
          </w:tcPr>
          <w:p w14:paraId="5EFEF651" w14:textId="77777777" w:rsidR="00FE2872" w:rsidRPr="00F10AF3" w:rsidRDefault="00FE2872" w:rsidP="00FE2872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29"/>
                <w:szCs w:val="29"/>
              </w:rPr>
            </w:pP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Radioaktivt</w:t>
            </w:r>
          </w:p>
          <w:p w14:paraId="763C72B7" w14:textId="77777777" w:rsidR="00FE2872" w:rsidRPr="00F10AF3" w:rsidRDefault="00FE2872" w:rsidP="00FE2872">
            <w:pPr>
              <w:autoSpaceDE w:val="0"/>
              <w:autoSpaceDN w:val="0"/>
              <w:adjustRightInd w:val="0"/>
              <w:rPr>
                <w:rFonts w:ascii="Calibri Light" w:hAnsi="Calibri Light"/>
                <w:sz w:val="29"/>
                <w:szCs w:val="29"/>
              </w:rPr>
            </w:pP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avfall</w:t>
            </w:r>
          </w:p>
        </w:tc>
        <w:tc>
          <w:tcPr>
            <w:tcW w:w="7933" w:type="dxa"/>
          </w:tcPr>
          <w:p w14:paraId="0809C8E6" w14:textId="77777777" w:rsidR="00C269B6" w:rsidRPr="00F10AF3" w:rsidRDefault="00C269B6" w:rsidP="00C269B6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29"/>
                <w:szCs w:val="29"/>
              </w:rPr>
            </w:pPr>
            <w:r w:rsidRPr="00F10AF3">
              <w:rPr>
                <w:rFonts w:ascii="Calibri Light" w:hAnsi="Calibri Light" w:cs="DINPro"/>
                <w:sz w:val="29"/>
                <w:szCs w:val="29"/>
              </w:rPr>
              <w:t>• Avhendes i henhold til gjeldende forskrifter og retningslinjer.</w:t>
            </w:r>
          </w:p>
          <w:p w14:paraId="7A6CE11D" w14:textId="77777777" w:rsidR="00C269B6" w:rsidRPr="00F10AF3" w:rsidRDefault="00C269B6" w:rsidP="00C269B6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29"/>
                <w:szCs w:val="29"/>
              </w:rPr>
            </w:pPr>
            <w:r w:rsidRPr="00F10AF3">
              <w:rPr>
                <w:rFonts w:ascii="Calibri Light" w:hAnsi="Calibri Light" w:cs="DINPro"/>
                <w:sz w:val="29"/>
                <w:szCs w:val="29"/>
              </w:rPr>
              <w:t>• Kontakt lokal strålevernskoordinator ved avhending.</w:t>
            </w:r>
          </w:p>
          <w:p w14:paraId="3E051344" w14:textId="77777777" w:rsidR="00FE2872" w:rsidRPr="00F10AF3" w:rsidRDefault="00C269B6" w:rsidP="00C269B6">
            <w:pPr>
              <w:autoSpaceDE w:val="0"/>
              <w:autoSpaceDN w:val="0"/>
              <w:adjustRightInd w:val="0"/>
              <w:spacing w:before="60" w:after="60"/>
              <w:ind w:left="179" w:hanging="179"/>
              <w:rPr>
                <w:rFonts w:ascii="Calibri Light" w:hAnsi="Calibri Light"/>
                <w:sz w:val="29"/>
                <w:szCs w:val="29"/>
              </w:rPr>
            </w:pPr>
            <w:r w:rsidRPr="00F10AF3">
              <w:rPr>
                <w:rFonts w:ascii="Calibri Light" w:hAnsi="Calibri Light" w:cs="DINPro"/>
                <w:sz w:val="29"/>
                <w:szCs w:val="29"/>
              </w:rPr>
              <w:t>• Avhendes ved Institutt for energiteknikk på Kjeller.</w:t>
            </w:r>
          </w:p>
        </w:tc>
      </w:tr>
      <w:tr w:rsidR="00FE2872" w:rsidRPr="00F10AF3" w14:paraId="7200CF08" w14:textId="77777777" w:rsidTr="00585EE8">
        <w:trPr>
          <w:gridAfter w:val="1"/>
          <w:wAfter w:w="147" w:type="dxa"/>
        </w:trPr>
        <w:tc>
          <w:tcPr>
            <w:tcW w:w="1985" w:type="dxa"/>
            <w:shd w:val="clear" w:color="auto" w:fill="CCFFCC"/>
          </w:tcPr>
          <w:p w14:paraId="7AD4409D" w14:textId="77777777" w:rsidR="00FE2872" w:rsidRPr="00F10AF3" w:rsidRDefault="00FE2872" w:rsidP="00FE2872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29"/>
                <w:szCs w:val="29"/>
              </w:rPr>
            </w:pP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Illeluktende</w:t>
            </w:r>
          </w:p>
          <w:p w14:paraId="3BBFCD62" w14:textId="77777777" w:rsidR="00FE2872" w:rsidRPr="00F10AF3" w:rsidRDefault="00FE2872" w:rsidP="00FE2872">
            <w:pPr>
              <w:autoSpaceDE w:val="0"/>
              <w:autoSpaceDN w:val="0"/>
              <w:adjustRightInd w:val="0"/>
              <w:rPr>
                <w:rFonts w:ascii="Calibri Light" w:hAnsi="Calibri Light"/>
                <w:sz w:val="29"/>
                <w:szCs w:val="29"/>
              </w:rPr>
            </w:pP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avfall</w:t>
            </w:r>
          </w:p>
        </w:tc>
        <w:tc>
          <w:tcPr>
            <w:tcW w:w="7933" w:type="dxa"/>
          </w:tcPr>
          <w:p w14:paraId="4836F64D" w14:textId="77777777" w:rsidR="00C269B6" w:rsidRPr="00F10AF3" w:rsidRDefault="00C269B6" w:rsidP="00C269B6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29"/>
                <w:szCs w:val="29"/>
              </w:rPr>
            </w:pPr>
            <w:r w:rsidRPr="00F10AF3">
              <w:rPr>
                <w:rFonts w:ascii="Calibri Light" w:hAnsi="Calibri Light" w:cs="DINPro"/>
                <w:sz w:val="29"/>
                <w:szCs w:val="29"/>
              </w:rPr>
              <w:t>• Skal ikke avhendes som ordinært avfall.</w:t>
            </w:r>
          </w:p>
          <w:p w14:paraId="7F93CFAB" w14:textId="77777777" w:rsidR="00C269B6" w:rsidRPr="00F10AF3" w:rsidRDefault="00C269B6" w:rsidP="00C269B6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29"/>
                <w:szCs w:val="29"/>
              </w:rPr>
            </w:pPr>
            <w:r w:rsidRPr="00F10AF3">
              <w:rPr>
                <w:rFonts w:ascii="Calibri Light" w:hAnsi="Calibri Light" w:cs="DINPro"/>
                <w:sz w:val="29"/>
                <w:szCs w:val="29"/>
              </w:rPr>
              <w:t>• Illeluktende avfall kan være kjemikalieavfall som skal behandles som farlig avfall, eller biologisk avfall som skal behandles som risikoavfall.</w:t>
            </w:r>
          </w:p>
          <w:p w14:paraId="6492E24F" w14:textId="77777777" w:rsidR="00FE2872" w:rsidRPr="00F10AF3" w:rsidRDefault="00C269B6" w:rsidP="00C269B6">
            <w:pPr>
              <w:autoSpaceDE w:val="0"/>
              <w:autoSpaceDN w:val="0"/>
              <w:adjustRightInd w:val="0"/>
              <w:spacing w:before="60" w:after="60"/>
              <w:ind w:left="179" w:hanging="179"/>
              <w:rPr>
                <w:rFonts w:ascii="Calibri Light" w:hAnsi="Calibri Light"/>
                <w:sz w:val="29"/>
                <w:szCs w:val="29"/>
              </w:rPr>
            </w:pPr>
            <w:r w:rsidRPr="00F10AF3">
              <w:rPr>
                <w:rFonts w:ascii="Calibri Light" w:hAnsi="Calibri Light" w:cs="DINPro"/>
                <w:sz w:val="29"/>
                <w:szCs w:val="29"/>
              </w:rPr>
              <w:t>• Biologisk materiale skal avhendes i bokser for risikoavfall.</w:t>
            </w:r>
          </w:p>
        </w:tc>
      </w:tr>
    </w:tbl>
    <w:p w14:paraId="157246D1" w14:textId="77777777" w:rsidR="00C269B6" w:rsidRPr="00F10AF3" w:rsidRDefault="00C269B6" w:rsidP="00C269B6">
      <w:pPr>
        <w:autoSpaceDE w:val="0"/>
        <w:autoSpaceDN w:val="0"/>
        <w:adjustRightInd w:val="0"/>
        <w:spacing w:before="0" w:after="100" w:afterAutospacing="1" w:line="240" w:lineRule="auto"/>
        <w:ind w:left="284" w:hanging="284"/>
        <w:rPr>
          <w:rFonts w:ascii="Calibri Light" w:hAnsi="Calibri Light" w:cs="DINCond-Bold"/>
          <w:b/>
          <w:bCs/>
          <w:color w:val="CD071E"/>
          <w:sz w:val="29"/>
          <w:szCs w:val="29"/>
        </w:rPr>
      </w:pPr>
      <w:r w:rsidRPr="00F10AF3">
        <w:rPr>
          <w:rFonts w:ascii="Calibri Light" w:hAnsi="Calibri Light" w:cs="DINCond-Bold"/>
          <w:b/>
          <w:bCs/>
          <w:color w:val="CD071E"/>
          <w:sz w:val="29"/>
          <w:szCs w:val="29"/>
        </w:rPr>
        <w:lastRenderedPageBreak/>
        <w:t>RISIKOAVFALL</w:t>
      </w:r>
    </w:p>
    <w:tbl>
      <w:tblPr>
        <w:tblStyle w:val="Tabellrutenett"/>
        <w:tblW w:w="0" w:type="auto"/>
        <w:tblInd w:w="-289" w:type="dxa"/>
        <w:tblLook w:val="04A0" w:firstRow="1" w:lastRow="0" w:firstColumn="1" w:lastColumn="0" w:noHBand="0" w:noVBand="1"/>
      </w:tblPr>
      <w:tblGrid>
        <w:gridCol w:w="1985"/>
        <w:gridCol w:w="7933"/>
      </w:tblGrid>
      <w:tr w:rsidR="00C269B6" w:rsidRPr="00F10AF3" w14:paraId="7355517B" w14:textId="77777777" w:rsidTr="00C269B6">
        <w:tc>
          <w:tcPr>
            <w:tcW w:w="1985" w:type="dxa"/>
          </w:tcPr>
          <w:p w14:paraId="5C138C34" w14:textId="77777777" w:rsidR="00C269B6" w:rsidRPr="00F10AF3" w:rsidRDefault="00C269B6" w:rsidP="00C269B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29"/>
                <w:szCs w:val="29"/>
              </w:rPr>
            </w:pP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Biologisk</w:t>
            </w:r>
          </w:p>
          <w:p w14:paraId="74F67D48" w14:textId="77777777" w:rsidR="00C269B6" w:rsidRPr="00F10AF3" w:rsidRDefault="00C269B6" w:rsidP="00C269B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29"/>
                <w:szCs w:val="29"/>
              </w:rPr>
            </w:pP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materiale</w:t>
            </w:r>
          </w:p>
          <w:p w14:paraId="2F311D8E" w14:textId="77777777" w:rsidR="00C269B6" w:rsidRPr="00F10AF3" w:rsidRDefault="00C269B6" w:rsidP="00C269B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29"/>
                <w:szCs w:val="29"/>
              </w:rPr>
            </w:pP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Cytostatika,</w:t>
            </w:r>
          </w:p>
          <w:p w14:paraId="0A47A7BB" w14:textId="77777777" w:rsidR="00C269B6" w:rsidRPr="00F10AF3" w:rsidRDefault="00C269B6" w:rsidP="00C269B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29"/>
                <w:szCs w:val="29"/>
              </w:rPr>
            </w:pP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patologi,</w:t>
            </w:r>
          </w:p>
          <w:p w14:paraId="79FA6DEC" w14:textId="77777777" w:rsidR="00C269B6" w:rsidRPr="00F10AF3" w:rsidRDefault="00C269B6" w:rsidP="00C269B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29"/>
                <w:szCs w:val="29"/>
              </w:rPr>
            </w:pP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smittefarlig/</w:t>
            </w:r>
          </w:p>
          <w:p w14:paraId="1757F165" w14:textId="77777777" w:rsidR="00C269B6" w:rsidRPr="00F10AF3" w:rsidRDefault="00C269B6" w:rsidP="00C269B6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29"/>
                <w:szCs w:val="29"/>
              </w:rPr>
            </w:pP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stikkende/</w:t>
            </w:r>
          </w:p>
          <w:p w14:paraId="23D47082" w14:textId="77777777" w:rsidR="00C269B6" w:rsidRPr="00F10AF3" w:rsidRDefault="00C269B6" w:rsidP="00C269B6">
            <w:pPr>
              <w:autoSpaceDE w:val="0"/>
              <w:autoSpaceDN w:val="0"/>
              <w:adjustRightInd w:val="0"/>
              <w:rPr>
                <w:rFonts w:ascii="Calibri Light" w:hAnsi="Calibri Light"/>
                <w:sz w:val="29"/>
                <w:szCs w:val="29"/>
              </w:rPr>
            </w:pPr>
            <w:r w:rsidRPr="00F10AF3">
              <w:rPr>
                <w:rFonts w:ascii="Calibri Light" w:hAnsi="Calibri Light" w:cs="DINPro-Bold"/>
                <w:b/>
                <w:bCs/>
                <w:sz w:val="29"/>
                <w:szCs w:val="29"/>
              </w:rPr>
              <w:t>skjærende</w:t>
            </w:r>
          </w:p>
        </w:tc>
        <w:tc>
          <w:tcPr>
            <w:tcW w:w="7933" w:type="dxa"/>
          </w:tcPr>
          <w:p w14:paraId="27ECE346" w14:textId="77777777" w:rsidR="00C269B6" w:rsidRPr="00F10AF3" w:rsidRDefault="00C269B6" w:rsidP="00C269B6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29"/>
                <w:szCs w:val="29"/>
              </w:rPr>
            </w:pPr>
            <w:r w:rsidRPr="00F10AF3">
              <w:rPr>
                <w:rFonts w:ascii="Calibri Light" w:hAnsi="Calibri Light" w:cs="DINPro"/>
                <w:sz w:val="29"/>
                <w:szCs w:val="29"/>
              </w:rPr>
              <w:t>• Emballeres i gule bokser og deklareres som risikoavfall.</w:t>
            </w:r>
          </w:p>
          <w:p w14:paraId="45D7C92C" w14:textId="77777777" w:rsidR="00C269B6" w:rsidRPr="00F10AF3" w:rsidRDefault="00C269B6" w:rsidP="00C269B6">
            <w:pPr>
              <w:autoSpaceDE w:val="0"/>
              <w:autoSpaceDN w:val="0"/>
              <w:adjustRightInd w:val="0"/>
              <w:spacing w:before="60"/>
              <w:ind w:left="179" w:hanging="179"/>
              <w:rPr>
                <w:rFonts w:ascii="Calibri Light" w:hAnsi="Calibri Light" w:cs="DINPro"/>
                <w:sz w:val="29"/>
                <w:szCs w:val="29"/>
              </w:rPr>
            </w:pPr>
            <w:r w:rsidRPr="00F10AF3">
              <w:rPr>
                <w:rFonts w:ascii="Calibri Light" w:hAnsi="Calibri Light" w:cs="DINPro"/>
                <w:sz w:val="29"/>
                <w:szCs w:val="29"/>
              </w:rPr>
              <w:t>• Sprøytespisser og annet skjærende og stikkende avfall emballeres i godkjent beholder og plasseres i bokser for risikoavfall</w:t>
            </w:r>
          </w:p>
          <w:p w14:paraId="024D8789" w14:textId="77777777" w:rsidR="00C269B6" w:rsidRPr="00F10AF3" w:rsidRDefault="00C269B6" w:rsidP="00C269B6">
            <w:pPr>
              <w:autoSpaceDE w:val="0"/>
              <w:autoSpaceDN w:val="0"/>
              <w:adjustRightInd w:val="0"/>
              <w:spacing w:before="60" w:after="60"/>
              <w:ind w:left="179" w:hanging="179"/>
              <w:rPr>
                <w:rFonts w:ascii="Calibri Light" w:hAnsi="Calibri Light"/>
                <w:sz w:val="29"/>
                <w:szCs w:val="29"/>
              </w:rPr>
            </w:pPr>
            <w:r w:rsidRPr="00F10AF3">
              <w:rPr>
                <w:rFonts w:ascii="Calibri Light" w:hAnsi="Calibri Light" w:cs="DINPro"/>
                <w:sz w:val="29"/>
                <w:szCs w:val="29"/>
              </w:rPr>
              <w:t>• For de som jobber med biologisk materiale, vil det være aktuelt å krysse av for både smitteavfall og stikkende/ skjærende avfall.</w:t>
            </w:r>
          </w:p>
        </w:tc>
      </w:tr>
    </w:tbl>
    <w:p w14:paraId="7EF5559E" w14:textId="77777777" w:rsidR="00C269B6" w:rsidRDefault="00C269B6" w:rsidP="00F10AF3">
      <w:pPr>
        <w:pStyle w:val="Overskrift2"/>
        <w:numPr>
          <w:ilvl w:val="1"/>
          <w:numId w:val="35"/>
        </w:numPr>
        <w:spacing w:before="480"/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39" w:name="_Toc164681970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t>avhending og deklarering av farlig avfall (fast og flytende)</w:t>
      </w:r>
      <w:bookmarkEnd w:id="39"/>
    </w:p>
    <w:p w14:paraId="24E27A86" w14:textId="77777777" w:rsidR="00C269B6" w:rsidRPr="00E05B82" w:rsidRDefault="00C269B6" w:rsidP="00E05B8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Den som avhender farlig avfall er ansvarlig for at avfallet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er tillatt for transport og at det blir riktig sortert, pakket og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deklarert. Avfallsprodusenters plikter er nærmere beskrevet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 xml:space="preserve">i </w:t>
      </w:r>
      <w:hyperlink r:id="rId35" w:history="1">
        <w:r w:rsidRPr="00E05B82">
          <w:rPr>
            <w:rStyle w:val="Hyperkobling"/>
            <w:rFonts w:ascii="Calibri Light" w:hAnsi="Calibri Light" w:cs="DIN-RegularItalic"/>
            <w:i/>
            <w:iCs/>
            <w:sz w:val="34"/>
            <w:szCs w:val="34"/>
          </w:rPr>
          <w:t>Veileder for innlevering og deklarering av farlig avfall</w:t>
        </w:r>
      </w:hyperlink>
      <w:r w:rsidRPr="00E05B82">
        <w:rPr>
          <w:rFonts w:ascii="Calibri Light" w:hAnsi="Calibri Light" w:cs="DIN-RegularItalic"/>
          <w:i/>
          <w:iCs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fra Norsk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kompetansesenter for avfall og gjenvinning.</w:t>
      </w:r>
    </w:p>
    <w:p w14:paraId="1F831E5B" w14:textId="77777777" w:rsidR="00C269B6" w:rsidRPr="00E05B82" w:rsidRDefault="00C269B6" w:rsidP="00E05B8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Avhending av farlig avfall bør foretas av utvalgte personer som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har fått opplæring slik at de kan ivareta avhenders ansvar og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plikter.</w:t>
      </w:r>
    </w:p>
    <w:p w14:paraId="04303AF7" w14:textId="77777777" w:rsidR="00C269B6" w:rsidRPr="00E05B82" w:rsidRDefault="00C269B6" w:rsidP="00E05B8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Korrekt sortering, emballering og deklarering er helt avgjørende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for å ivareta sikkerheten til alle som håndterer avfall.</w:t>
      </w:r>
    </w:p>
    <w:p w14:paraId="4952C828" w14:textId="77777777" w:rsidR="00C269B6" w:rsidRPr="00E05B82" w:rsidRDefault="00C269B6" w:rsidP="00E05B8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Det er viktig å identifisere (i) eksplosjonsfarlige og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proofErr w:type="spellStart"/>
      <w:r w:rsidRPr="00E05B82">
        <w:rPr>
          <w:rFonts w:ascii="Calibri Light" w:hAnsi="Calibri Light" w:cs="DIN-Regular"/>
          <w:color w:val="000000"/>
          <w:sz w:val="34"/>
          <w:szCs w:val="34"/>
        </w:rPr>
        <w:t>selvantennede</w:t>
      </w:r>
      <w:proofErr w:type="spellEnd"/>
      <w:r w:rsidRPr="00E05B82">
        <w:rPr>
          <w:rFonts w:ascii="Calibri Light" w:hAnsi="Calibri Light" w:cs="DIN-Regular"/>
          <w:color w:val="000000"/>
          <w:sz w:val="34"/>
          <w:szCs w:val="34"/>
        </w:rPr>
        <w:t xml:space="preserve"> stoffer og (ii) sterkt reaktive stoffer. (i) kan ikke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avhendes av rammeleverandør. (ii) må sorteres og emballeres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separat, må ikke blandes med andre kjemikalier.</w:t>
      </w:r>
    </w:p>
    <w:p w14:paraId="07D589BD" w14:textId="77777777" w:rsidR="00C269B6" w:rsidRPr="00E05B82" w:rsidRDefault="00C269B6" w:rsidP="00E05B8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Alt avfall, både fast og flytende, skal alltid deklareres.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I samarbeid med rammeavtaleleverandør, er det utviklet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4 standardkategorier for flytende farlig avfall for å gjøre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avhending og deklarering enklere. For disse kategoriene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gjelder følgende:</w:t>
      </w:r>
    </w:p>
    <w:p w14:paraId="2611DE05" w14:textId="77777777" w:rsidR="00C269B6" w:rsidRPr="00E05B82" w:rsidRDefault="00C269B6" w:rsidP="00E05B8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 xml:space="preserve">• Det er viktig å bruke riktig emballasje (evt. </w:t>
      </w:r>
      <w:proofErr w:type="spellStart"/>
      <w:r w:rsidRPr="00E05B82">
        <w:rPr>
          <w:rFonts w:ascii="Calibri Light" w:hAnsi="Calibri Light" w:cs="DIN-Regular"/>
          <w:color w:val="000000"/>
          <w:sz w:val="34"/>
          <w:szCs w:val="34"/>
        </w:rPr>
        <w:t>orginalemballasje</w:t>
      </w:r>
      <w:proofErr w:type="spellEnd"/>
      <w:r w:rsidRPr="00E05B82">
        <w:rPr>
          <w:rFonts w:ascii="Calibri Light" w:hAnsi="Calibri Light" w:cs="DIN-Regular"/>
          <w:color w:val="000000"/>
          <w:sz w:val="34"/>
          <w:szCs w:val="34"/>
        </w:rPr>
        <w:t>).</w:t>
      </w:r>
    </w:p>
    <w:p w14:paraId="167F2ECD" w14:textId="77777777" w:rsidR="00C269B6" w:rsidRDefault="00C269B6" w:rsidP="00E05B82">
      <w:pPr>
        <w:autoSpaceDE w:val="0"/>
        <w:autoSpaceDN w:val="0"/>
        <w:adjustRightInd w:val="0"/>
        <w:spacing w:before="60" w:after="0" w:line="240" w:lineRule="auto"/>
        <w:ind w:left="284" w:hanging="284"/>
        <w:rPr>
          <w:rFonts w:ascii="Calibri Light" w:hAnsi="Calibri Light" w:cs="DIN-Regular"/>
          <w:color w:val="000000"/>
          <w:sz w:val="34"/>
          <w:szCs w:val="34"/>
        </w:rPr>
      </w:pPr>
      <w:r w:rsidRPr="00E05B82">
        <w:rPr>
          <w:rFonts w:ascii="Calibri Light" w:hAnsi="Calibri Light" w:cs="DIN-Regular"/>
          <w:color w:val="000000"/>
          <w:sz w:val="34"/>
          <w:szCs w:val="34"/>
        </w:rPr>
        <w:t>• Det er viktig at kannene ikke fylles mer enn 90%, da dette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E05B82">
        <w:rPr>
          <w:rFonts w:ascii="Calibri Light" w:hAnsi="Calibri Light" w:cs="DIN-Regular"/>
          <w:color w:val="000000"/>
          <w:sz w:val="34"/>
          <w:szCs w:val="34"/>
        </w:rPr>
        <w:t>reduserer søl og gir rom for ekspansjon under transport</w:t>
      </w:r>
      <w:r w:rsidR="00E05B82"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01899493" w14:textId="77777777" w:rsidR="00BF1C72" w:rsidRDefault="00BF1C72" w:rsidP="00F10AF3">
      <w:pPr>
        <w:pStyle w:val="Overskrift2"/>
        <w:numPr>
          <w:ilvl w:val="1"/>
          <w:numId w:val="35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40" w:name="_Toc164681971"/>
      <w:r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  <w:lastRenderedPageBreak/>
        <w:t>FARESYMBOLER</w:t>
      </w:r>
      <w:bookmarkEnd w:id="40"/>
    </w:p>
    <w:p w14:paraId="161572BE" w14:textId="77777777" w:rsidR="00BF1C72" w:rsidRPr="00BF1C72" w:rsidRDefault="00BF1C72" w:rsidP="008B41F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BF1C72">
        <w:rPr>
          <w:rFonts w:ascii="Calibri Light" w:hAnsi="Calibri Light" w:cs="DIN-Regular"/>
          <w:color w:val="000000"/>
          <w:sz w:val="34"/>
          <w:szCs w:val="34"/>
        </w:rPr>
        <w:t>Kjemikaliene er delt inn i fareklasser med tilhørende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F1C72">
        <w:rPr>
          <w:rFonts w:ascii="Calibri Light" w:hAnsi="Calibri Light" w:cs="DIN-Regular"/>
          <w:color w:val="000000"/>
          <w:sz w:val="34"/>
          <w:szCs w:val="34"/>
        </w:rPr>
        <w:t>faresymboler.</w:t>
      </w:r>
    </w:p>
    <w:p w14:paraId="4FDFA45D" w14:textId="77777777" w:rsidR="00BF1C72" w:rsidRDefault="00BF1C72" w:rsidP="00BF1C7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BF1C72">
        <w:rPr>
          <w:rFonts w:ascii="Calibri Light" w:hAnsi="Calibri Light" w:cs="DIN-Regular"/>
          <w:color w:val="000000"/>
          <w:sz w:val="34"/>
          <w:szCs w:val="34"/>
        </w:rPr>
        <w:t>EUs nye forordning om klassifisering, merking og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F1C72">
        <w:rPr>
          <w:rFonts w:ascii="Calibri Light" w:hAnsi="Calibri Light" w:cs="DIN-Regular"/>
          <w:color w:val="000000"/>
          <w:sz w:val="34"/>
          <w:szCs w:val="34"/>
        </w:rPr>
        <w:t>emballering av stoffer og stoffblandinger (CLP)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F1C72">
        <w:rPr>
          <w:rFonts w:ascii="Calibri Light" w:hAnsi="Calibri Light" w:cs="DIN-Regular"/>
          <w:color w:val="000000"/>
          <w:sz w:val="34"/>
          <w:szCs w:val="34"/>
        </w:rPr>
        <w:t>innfør</w:t>
      </w:r>
      <w:r>
        <w:rPr>
          <w:rFonts w:ascii="Calibri Light" w:hAnsi="Calibri Light" w:cs="DIN-Regular"/>
          <w:color w:val="000000"/>
          <w:sz w:val="34"/>
          <w:szCs w:val="34"/>
        </w:rPr>
        <w:t>te</w:t>
      </w:r>
      <w:r w:rsidRPr="00BF1C72">
        <w:rPr>
          <w:rFonts w:ascii="Calibri Light" w:hAnsi="Calibri Light" w:cs="DIN-Regular"/>
          <w:color w:val="000000"/>
          <w:sz w:val="34"/>
          <w:szCs w:val="34"/>
        </w:rPr>
        <w:t xml:space="preserve"> blant annet nye farepiktogrammer, fare- og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BF1C72">
        <w:rPr>
          <w:rFonts w:ascii="Calibri Light" w:hAnsi="Calibri Light" w:cs="DIN-Regular"/>
          <w:color w:val="000000"/>
          <w:sz w:val="34"/>
          <w:szCs w:val="34"/>
        </w:rPr>
        <w:t xml:space="preserve">sikkerhetssetninger. </w:t>
      </w:r>
    </w:p>
    <w:p w14:paraId="51B151BF" w14:textId="77777777" w:rsidR="00BF1C72" w:rsidRDefault="008B41F2" w:rsidP="00BF1C72">
      <w:pPr>
        <w:autoSpaceDE w:val="0"/>
        <w:autoSpaceDN w:val="0"/>
        <w:adjustRightInd w:val="0"/>
        <w:spacing w:after="0" w:line="240" w:lineRule="auto"/>
        <w:rPr>
          <w:rFonts w:ascii="Calibri Light" w:hAnsi="Calibri Light"/>
          <w:color w:val="auto"/>
          <w:sz w:val="34"/>
          <w:szCs w:val="34"/>
        </w:rPr>
      </w:pPr>
      <w:r w:rsidRPr="008B41F2">
        <w:rPr>
          <w:rFonts w:ascii="Calibri Light" w:hAnsi="Calibri Light"/>
          <w:color w:val="auto"/>
          <w:sz w:val="34"/>
          <w:szCs w:val="34"/>
        </w:rPr>
        <w:object w:dxaOrig="12631" w:dyaOrig="17865" w14:anchorId="67C1D5BD">
          <v:shape id="_x0000_i1025" type="#_x0000_t75" style="width:460.5pt;height:551pt" o:ole="">
            <v:imagedata r:id="rId36" o:title=""/>
          </v:shape>
          <o:OLEObject Type="Embed" ProgID="Acrobat.Document.DC" ShapeID="_x0000_i1025" DrawAspect="Content" ObjectID="_1775459727" r:id="rId37"/>
        </w:object>
      </w:r>
    </w:p>
    <w:p w14:paraId="79ECAC01" w14:textId="284536D7" w:rsidR="004D28AE" w:rsidRPr="003C7A5E" w:rsidRDefault="00F10AF3" w:rsidP="004D28AE">
      <w:pPr>
        <w:spacing w:before="60"/>
        <w:rPr>
          <w:rFonts w:ascii="Calibri" w:hAnsi="Calibri"/>
          <w:color w:val="003E75" w:themeColor="background2" w:themeShade="40"/>
          <w:sz w:val="96"/>
          <w:szCs w:val="96"/>
        </w:rPr>
      </w:pPr>
      <w:bookmarkStart w:id="41" w:name="_Hlk117767928"/>
      <w:r>
        <w:rPr>
          <w:rFonts w:ascii="Calibri" w:hAnsi="Calibri"/>
          <w:color w:val="003E75" w:themeColor="background2" w:themeShade="40"/>
          <w:sz w:val="96"/>
          <w:szCs w:val="96"/>
        </w:rPr>
        <w:lastRenderedPageBreak/>
        <w:t>9</w:t>
      </w:r>
    </w:p>
    <w:p w14:paraId="078F9049" w14:textId="77777777" w:rsidR="004D28AE" w:rsidRDefault="004D28AE" w:rsidP="004D28AE">
      <w:pPr>
        <w:pStyle w:val="Overskrift1"/>
        <w:ind w:right="1701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bookmarkStart w:id="42" w:name="_Toc84404702"/>
      <w:bookmarkStart w:id="43" w:name="_Toc118363749"/>
      <w:bookmarkStart w:id="44" w:name="_Toc164681972"/>
      <w:r>
        <w:rPr>
          <w:rFonts w:ascii="Calibri" w:hAnsi="Calibri"/>
          <w:b/>
          <w:bCs/>
          <w:color w:val="003E75" w:themeColor="background2" w:themeShade="40"/>
          <w:sz w:val="96"/>
          <w:szCs w:val="96"/>
        </w:rPr>
        <w:t>SÆRLIGE HMS-FORHOLD</w:t>
      </w:r>
      <w:bookmarkEnd w:id="42"/>
      <w:bookmarkEnd w:id="43"/>
      <w:bookmarkEnd w:id="44"/>
    </w:p>
    <w:p w14:paraId="299F05FB" w14:textId="77777777" w:rsidR="004D28AE" w:rsidRDefault="004D28AE" w:rsidP="004D28AE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54B53045" w14:textId="77777777" w:rsidR="004D28AE" w:rsidRDefault="004D28AE" w:rsidP="004D28AE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  <w:r>
        <w:rPr>
          <w:noProof/>
        </w:rPr>
        <w:drawing>
          <wp:inline distT="0" distB="0" distL="0" distR="0" wp14:anchorId="1EFDE22D" wp14:editId="0CDAAD2C">
            <wp:extent cx="6120765" cy="3825240"/>
            <wp:effectExtent l="0" t="0" r="0" b="3810"/>
            <wp:docPr id="12" name="Bilde 12" descr="Til virksomheder | Katrine Kanstr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l virksomheder | Katrine Kanstru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9A8D9" w14:textId="77777777" w:rsidR="004D28AE" w:rsidRDefault="004D28AE" w:rsidP="004D28AE">
      <w:pPr>
        <w:autoSpaceDE w:val="0"/>
        <w:autoSpaceDN w:val="0"/>
        <w:adjustRightInd w:val="0"/>
        <w:spacing w:before="60" w:after="0" w:line="240" w:lineRule="auto"/>
        <w:rPr>
          <w:rFonts w:ascii="Calibri" w:hAnsi="Calibri"/>
          <w:b/>
          <w:bCs/>
          <w:color w:val="003E75" w:themeColor="background2" w:themeShade="40"/>
          <w:sz w:val="96"/>
          <w:szCs w:val="96"/>
        </w:rPr>
      </w:pPr>
    </w:p>
    <w:p w14:paraId="7B9F683E" w14:textId="58AADDC2" w:rsidR="004D28AE" w:rsidRPr="004030AA" w:rsidRDefault="004D28AE" w:rsidP="00F10AF3">
      <w:pPr>
        <w:pStyle w:val="Overskrift2"/>
        <w:numPr>
          <w:ilvl w:val="1"/>
          <w:numId w:val="36"/>
        </w:numPr>
        <w:ind w:right="-426"/>
        <w:rPr>
          <w:rFonts w:ascii="Calibri" w:hAnsi="Calibri" w:cs="DINCond-Bold"/>
          <w:b/>
          <w:bCs/>
          <w:color w:val="003E75" w:themeColor="background2" w:themeShade="40"/>
          <w:sz w:val="40"/>
          <w:szCs w:val="40"/>
        </w:rPr>
      </w:pPr>
      <w:bookmarkStart w:id="45" w:name="_Toc84404703"/>
      <w:bookmarkStart w:id="46" w:name="_Toc118363750"/>
      <w:bookmarkStart w:id="47" w:name="_Toc164681973"/>
      <w:r w:rsidRPr="004030AA">
        <w:rPr>
          <w:rFonts w:ascii="Calibri" w:hAnsi="Calibri" w:cs="DINCond-Bold"/>
          <w:b/>
          <w:bCs/>
          <w:color w:val="004894"/>
          <w:sz w:val="40"/>
          <w:szCs w:val="40"/>
        </w:rPr>
        <w:lastRenderedPageBreak/>
        <w:t>Tilrettelegging av arbeid ved graviditet og amming</w:t>
      </w:r>
      <w:bookmarkEnd w:id="45"/>
      <w:bookmarkEnd w:id="46"/>
      <w:bookmarkEnd w:id="47"/>
    </w:p>
    <w:p w14:paraId="2D6F0371" w14:textId="77777777" w:rsidR="004D28AE" w:rsidRDefault="004D28AE" w:rsidP="004D28AE">
      <w:pPr>
        <w:pStyle w:val="Listeavsnitt"/>
        <w:numPr>
          <w:ilvl w:val="0"/>
          <w:numId w:val="26"/>
        </w:num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0E4488">
        <w:rPr>
          <w:rFonts w:ascii="Calibri Light" w:hAnsi="Calibri Light" w:cs="DIN-Regular"/>
          <w:color w:val="000000"/>
          <w:sz w:val="34"/>
          <w:szCs w:val="34"/>
        </w:rPr>
        <w:t xml:space="preserve">Arbeidsplassen skal </w:t>
      </w:r>
      <w:proofErr w:type="spellStart"/>
      <w:r w:rsidRPr="000E4488">
        <w:rPr>
          <w:rFonts w:ascii="Calibri Light" w:hAnsi="Calibri Light" w:cs="DIN-Regular"/>
          <w:color w:val="000000"/>
          <w:sz w:val="34"/>
          <w:szCs w:val="34"/>
        </w:rPr>
        <w:t>risikovurderes</w:t>
      </w:r>
      <w:proofErr w:type="spellEnd"/>
      <w:r w:rsidRPr="000E4488">
        <w:rPr>
          <w:rFonts w:ascii="Calibri Light" w:hAnsi="Calibri Light" w:cs="DIN-Regular"/>
          <w:color w:val="000000"/>
          <w:sz w:val="34"/>
          <w:szCs w:val="34"/>
        </w:rPr>
        <w:t xml:space="preserve"> og legges til rette slik at ingen blir utsatt for stoffer som kan skade forplantningsevne, gi fosterskader eller være skadelig under</w:t>
      </w:r>
      <w:r>
        <w:rPr>
          <w:rFonts w:ascii="Calibri Light" w:hAnsi="Calibri Light" w:cs="DIN-Regular"/>
          <w:color w:val="000000"/>
          <w:sz w:val="34"/>
          <w:szCs w:val="34"/>
        </w:rPr>
        <w:t xml:space="preserve"> </w:t>
      </w:r>
      <w:r w:rsidRPr="000E4488">
        <w:rPr>
          <w:rFonts w:ascii="Calibri Light" w:hAnsi="Calibri Light" w:cs="DIN-Regular"/>
          <w:color w:val="000000"/>
          <w:sz w:val="34"/>
          <w:szCs w:val="34"/>
        </w:rPr>
        <w:t>amming.</w:t>
      </w:r>
    </w:p>
    <w:p w14:paraId="16E3D5B4" w14:textId="77777777" w:rsidR="004D28AE" w:rsidRPr="000E4488" w:rsidRDefault="004D28AE" w:rsidP="004D28A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3D8A1117" w14:textId="77777777" w:rsidR="004D28AE" w:rsidRPr="000E4488" w:rsidRDefault="004D28AE" w:rsidP="004D28AE">
      <w:pPr>
        <w:pStyle w:val="Listeavsnitt"/>
        <w:numPr>
          <w:ilvl w:val="0"/>
          <w:numId w:val="26"/>
        </w:num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0E4488">
        <w:rPr>
          <w:rFonts w:ascii="Calibri Light" w:hAnsi="Calibri Light" w:cs="DIN-Regular"/>
          <w:color w:val="000000"/>
          <w:sz w:val="34"/>
          <w:szCs w:val="34"/>
        </w:rPr>
        <w:t>Ved laboratorier og verksteder kan det finnes arbeidsmiljøforhold</w:t>
      </w:r>
    </w:p>
    <w:p w14:paraId="74BE69C2" w14:textId="77777777" w:rsidR="004D28AE" w:rsidRDefault="004D28AE" w:rsidP="004D28A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  <w:r w:rsidRPr="000E4488">
        <w:rPr>
          <w:rFonts w:ascii="Calibri Light" w:hAnsi="Calibri Light" w:cs="DIN-Regular"/>
          <w:color w:val="000000"/>
          <w:sz w:val="34"/>
          <w:szCs w:val="34"/>
        </w:rPr>
        <w:t>som kan representere en fare for fosteret og den gravide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47EC1F7A" w14:textId="77777777" w:rsidR="004D28AE" w:rsidRPr="000E4488" w:rsidRDefault="004D28AE" w:rsidP="004D28A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488069A8" w14:textId="77777777" w:rsidR="004D28AE" w:rsidRDefault="004D28AE" w:rsidP="004D28AE">
      <w:pPr>
        <w:pStyle w:val="Listeavsnitt"/>
        <w:numPr>
          <w:ilvl w:val="0"/>
          <w:numId w:val="26"/>
        </w:num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0E4488">
        <w:rPr>
          <w:rFonts w:ascii="Calibri Light" w:hAnsi="Calibri Light" w:cs="DIN-Regular"/>
          <w:color w:val="000000"/>
          <w:sz w:val="34"/>
          <w:szCs w:val="34"/>
        </w:rPr>
        <w:t>Enkelte arbeidsmiljøforhold kan ha negativ innvirkning på forplantningsevnen hos både kvinner og menn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01621FD0" w14:textId="77777777" w:rsidR="004D28AE" w:rsidRPr="000E4488" w:rsidRDefault="004D28AE" w:rsidP="004D28A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2C6B1082" w14:textId="77777777" w:rsidR="004D28AE" w:rsidRDefault="004D28AE" w:rsidP="004D28AE">
      <w:pPr>
        <w:pStyle w:val="Listeavsnitt"/>
        <w:autoSpaceDE w:val="0"/>
        <w:autoSpaceDN w:val="0"/>
        <w:adjustRightInd w:val="0"/>
        <w:spacing w:before="240" w:after="0" w:line="240" w:lineRule="auto"/>
        <w:ind w:left="525"/>
        <w:rPr>
          <w:rFonts w:ascii="Calibri Light" w:hAnsi="Calibri Light" w:cs="DINCond-Bold"/>
          <w:b/>
          <w:bCs/>
          <w:color w:val="004894"/>
          <w:sz w:val="34"/>
          <w:szCs w:val="34"/>
        </w:rPr>
      </w:pPr>
      <w:r w:rsidRPr="000E4488">
        <w:rPr>
          <w:rFonts w:ascii="Calibri Light" w:hAnsi="Calibri Light" w:cs="DINCond-Bold"/>
          <w:b/>
          <w:bCs/>
          <w:color w:val="004894"/>
          <w:sz w:val="34"/>
          <w:szCs w:val="34"/>
        </w:rPr>
        <w:t>Under ammeperiode</w:t>
      </w:r>
    </w:p>
    <w:p w14:paraId="22650992" w14:textId="77777777" w:rsidR="004D28AE" w:rsidRPr="000E4488" w:rsidRDefault="004D28AE" w:rsidP="004D28AE">
      <w:pPr>
        <w:pStyle w:val="Listeavsnitt"/>
        <w:autoSpaceDE w:val="0"/>
        <w:autoSpaceDN w:val="0"/>
        <w:adjustRightInd w:val="0"/>
        <w:spacing w:before="240" w:after="0" w:line="240" w:lineRule="auto"/>
        <w:ind w:left="525"/>
        <w:rPr>
          <w:rFonts w:ascii="Calibri Light" w:hAnsi="Calibri Light" w:cs="DINCond-Bold"/>
          <w:b/>
          <w:bCs/>
          <w:color w:val="004894"/>
          <w:sz w:val="34"/>
          <w:szCs w:val="34"/>
        </w:rPr>
      </w:pPr>
    </w:p>
    <w:p w14:paraId="192CE9D0" w14:textId="77777777" w:rsidR="004D28AE" w:rsidRDefault="004D28AE" w:rsidP="004D28AE">
      <w:pPr>
        <w:pStyle w:val="Listeavsnitt"/>
        <w:numPr>
          <w:ilvl w:val="0"/>
          <w:numId w:val="26"/>
        </w:num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 w:rsidRPr="000E4488">
        <w:rPr>
          <w:rFonts w:ascii="Calibri Light" w:hAnsi="Calibri Light" w:cs="DIN-Regular"/>
          <w:color w:val="000000"/>
          <w:sz w:val="34"/>
          <w:szCs w:val="34"/>
        </w:rPr>
        <w:t>Arbeidsplasser som er uegnet under graviditeten på grunn av kontakt med kjemiske stoffer, vil ofte også være uegnet i ammeperioden</w:t>
      </w:r>
      <w:r>
        <w:rPr>
          <w:rFonts w:ascii="Calibri Light" w:hAnsi="Calibri Light" w:cs="DIN-Regular"/>
          <w:color w:val="000000"/>
          <w:sz w:val="34"/>
          <w:szCs w:val="34"/>
        </w:rPr>
        <w:t>.</w:t>
      </w:r>
    </w:p>
    <w:p w14:paraId="6B12A27F" w14:textId="77777777" w:rsidR="004D28AE" w:rsidRDefault="004D28AE" w:rsidP="004D28AE">
      <w:pPr>
        <w:pStyle w:val="Listeavsnitt"/>
        <w:numPr>
          <w:ilvl w:val="0"/>
          <w:numId w:val="26"/>
        </w:num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000000"/>
          <w:sz w:val="34"/>
          <w:szCs w:val="34"/>
        </w:rPr>
      </w:pPr>
      <w:r>
        <w:rPr>
          <w:rFonts w:ascii="Calibri Light" w:hAnsi="Calibri Light" w:cs="DIN-Regular"/>
          <w:color w:val="000000"/>
          <w:sz w:val="34"/>
          <w:szCs w:val="34"/>
        </w:rPr>
        <w:t xml:space="preserve">Kjemiske stoffer som tas opp </w:t>
      </w:r>
      <w:r w:rsidRPr="000E4488">
        <w:rPr>
          <w:rFonts w:ascii="Calibri Light" w:hAnsi="Calibri Light" w:cs="DIN-Regular"/>
          <w:color w:val="000000"/>
          <w:sz w:val="34"/>
          <w:szCs w:val="34"/>
        </w:rPr>
        <w:t>i morens blod, kan gå over i morsmelke</w:t>
      </w:r>
      <w:r w:rsidRPr="000E4488">
        <w:rPr>
          <w:rFonts w:ascii="DIN-Regular" w:hAnsi="DIN-Regular" w:cs="DIN-Regular"/>
          <w:color w:val="000000"/>
          <w:sz w:val="17"/>
          <w:szCs w:val="17"/>
        </w:rPr>
        <w:t>n</w:t>
      </w:r>
      <w:r w:rsidRPr="000E4488">
        <w:rPr>
          <w:rFonts w:ascii="Calibri Light" w:hAnsi="Calibri Light" w:cs="DIN-Regular"/>
          <w:color w:val="000000"/>
          <w:sz w:val="34"/>
          <w:szCs w:val="34"/>
        </w:rPr>
        <w:t xml:space="preserve"> Kjemikaliene er delt inn i fare</w:t>
      </w:r>
      <w:r>
        <w:rPr>
          <w:rFonts w:ascii="Calibri Light" w:hAnsi="Calibri Light" w:cs="DIN-Regular"/>
          <w:color w:val="000000"/>
          <w:sz w:val="34"/>
          <w:szCs w:val="34"/>
        </w:rPr>
        <w:t>klasser.</w:t>
      </w:r>
    </w:p>
    <w:p w14:paraId="44F0C0BC" w14:textId="77777777" w:rsidR="004D28AE" w:rsidRDefault="004D28AE" w:rsidP="004D28A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631EBF64" w14:textId="77777777" w:rsidR="004D28AE" w:rsidRDefault="004D28AE" w:rsidP="004D28A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2DA14A07" w14:textId="77777777" w:rsidR="004D28AE" w:rsidRDefault="004D28AE" w:rsidP="004D28A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1FA1BB32" w14:textId="77777777" w:rsidR="004D28AE" w:rsidRDefault="004D28AE" w:rsidP="004D28A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1A97400A" w14:textId="77777777" w:rsidR="004D28AE" w:rsidRDefault="004D28AE" w:rsidP="004D28A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37806F10" w14:textId="77777777" w:rsidR="004D28AE" w:rsidRDefault="004D28AE" w:rsidP="004D28A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553191D4" w14:textId="77777777" w:rsidR="004D28AE" w:rsidRDefault="004D28AE" w:rsidP="004D28A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69B443C3" w14:textId="77777777" w:rsidR="004D28AE" w:rsidRDefault="004D28AE" w:rsidP="004D28A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43987033" w14:textId="77777777" w:rsidR="004D28AE" w:rsidRDefault="004D28AE" w:rsidP="004D28A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4A151EA2" w14:textId="77777777" w:rsidR="004D28AE" w:rsidRDefault="004D28AE" w:rsidP="004D28A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2744F8FB" w14:textId="77777777" w:rsidR="004D28AE" w:rsidRDefault="004D28AE" w:rsidP="004D28A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1C107DA4" w14:textId="77777777" w:rsidR="004D28AE" w:rsidRDefault="004D28AE" w:rsidP="004D28AE">
      <w:pPr>
        <w:pStyle w:val="Listeavsnitt"/>
        <w:autoSpaceDE w:val="0"/>
        <w:autoSpaceDN w:val="0"/>
        <w:adjustRightInd w:val="0"/>
        <w:spacing w:before="0" w:after="0" w:line="240" w:lineRule="auto"/>
        <w:ind w:left="525"/>
        <w:rPr>
          <w:rFonts w:ascii="Calibri Light" w:hAnsi="Calibri Light" w:cs="DIN-Regular"/>
          <w:color w:val="000000"/>
          <w:sz w:val="34"/>
          <w:szCs w:val="34"/>
        </w:rPr>
      </w:pPr>
    </w:p>
    <w:p w14:paraId="3FB0C8DB" w14:textId="77777777" w:rsidR="004D28AE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Cond-Bold"/>
          <w:b/>
          <w:bCs/>
          <w:color w:val="004894"/>
          <w:sz w:val="34"/>
          <w:szCs w:val="34"/>
        </w:rPr>
      </w:pPr>
      <w:r w:rsidRPr="000E4488">
        <w:rPr>
          <w:rFonts w:ascii="Calibri" w:hAnsi="Calibri" w:cs="DINCond-Bold"/>
          <w:b/>
          <w:bCs/>
          <w:color w:val="004894"/>
          <w:sz w:val="34"/>
          <w:szCs w:val="34"/>
        </w:rPr>
        <w:lastRenderedPageBreak/>
        <w:t>Arbeidsmiljøfaktorer som kan være uheldige for foster</w:t>
      </w:r>
      <w:r>
        <w:rPr>
          <w:rFonts w:ascii="Calibri" w:hAnsi="Calibri" w:cs="DINCond-Bold"/>
          <w:b/>
          <w:bCs/>
          <w:color w:val="004894"/>
          <w:sz w:val="34"/>
          <w:szCs w:val="34"/>
        </w:rPr>
        <w:t xml:space="preserve"> </w:t>
      </w:r>
      <w:r w:rsidRPr="000E4488">
        <w:rPr>
          <w:rFonts w:ascii="Calibri" w:hAnsi="Calibri" w:cs="DINCond-Bold"/>
          <w:b/>
          <w:bCs/>
          <w:color w:val="004894"/>
          <w:sz w:val="34"/>
          <w:szCs w:val="34"/>
        </w:rPr>
        <w:t>eller forplantningsevnen:</w:t>
      </w:r>
    </w:p>
    <w:p w14:paraId="7C164FF3" w14:textId="77777777" w:rsidR="004D28AE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tbl>
      <w:tblPr>
        <w:tblStyle w:val="Tabellrutenett"/>
        <w:tblW w:w="10065" w:type="dxa"/>
        <w:tblInd w:w="-289" w:type="dxa"/>
        <w:tblLook w:val="04A0" w:firstRow="1" w:lastRow="0" w:firstColumn="1" w:lastColumn="0" w:noHBand="0" w:noVBand="1"/>
      </w:tblPr>
      <w:tblGrid>
        <w:gridCol w:w="1985"/>
        <w:gridCol w:w="8080"/>
      </w:tblGrid>
      <w:tr w:rsidR="004D28AE" w14:paraId="68047FB6" w14:textId="77777777" w:rsidTr="008C7CFE">
        <w:tc>
          <w:tcPr>
            <w:tcW w:w="1985" w:type="dxa"/>
            <w:shd w:val="clear" w:color="auto" w:fill="CCFFCC"/>
          </w:tcPr>
          <w:p w14:paraId="7F0607AC" w14:textId="77777777" w:rsidR="004D28AE" w:rsidRPr="00D95222" w:rsidRDefault="004D28AE" w:rsidP="008C7CFE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Kjemiske</w:t>
            </w:r>
          </w:p>
          <w:p w14:paraId="25614EFE" w14:textId="77777777" w:rsidR="004D28AE" w:rsidRDefault="004D28AE" w:rsidP="008C7CFE">
            <w:pPr>
              <w:autoSpaceDE w:val="0"/>
              <w:autoSpaceDN w:val="0"/>
              <w:adjustRightInd w:val="0"/>
              <w:rPr>
                <w:rFonts w:ascii="Calibri Light" w:hAnsi="Calibri Light"/>
                <w:sz w:val="34"/>
                <w:szCs w:val="34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faktorer</w:t>
            </w:r>
          </w:p>
        </w:tc>
        <w:tc>
          <w:tcPr>
            <w:tcW w:w="8080" w:type="dxa"/>
          </w:tcPr>
          <w:p w14:paraId="21202358" w14:textId="77777777" w:rsidR="004D28AE" w:rsidRPr="00D95222" w:rsidRDefault="004D28AE" w:rsidP="008C7CFE">
            <w:pPr>
              <w:autoSpaceDE w:val="0"/>
              <w:autoSpaceDN w:val="0"/>
              <w:adjustRightInd w:val="0"/>
              <w:spacing w:before="12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Bly</w:t>
            </w:r>
          </w:p>
          <w:p w14:paraId="68F89BDE" w14:textId="77777777" w:rsidR="004D28AE" w:rsidRPr="00D95222" w:rsidRDefault="004D28AE" w:rsidP="008C7CFE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Organisk kvikksølv</w:t>
            </w:r>
          </w:p>
          <w:p w14:paraId="248076A1" w14:textId="77777777" w:rsidR="004D28AE" w:rsidRPr="00D95222" w:rsidRDefault="004D28AE" w:rsidP="008C7CFE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Spesifikke løsemidler</w:t>
            </w:r>
          </w:p>
          <w:p w14:paraId="6F53D64D" w14:textId="77777777" w:rsidR="004D28AE" w:rsidRPr="00D95222" w:rsidRDefault="004D28AE" w:rsidP="008C7CFE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Syntetiske østrogener</w:t>
            </w:r>
          </w:p>
          <w:p w14:paraId="7E5143AD" w14:textId="77777777" w:rsidR="004D28AE" w:rsidRDefault="004D28AE" w:rsidP="008C7CFE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Plantevernmidler</w:t>
            </w:r>
          </w:p>
          <w:p w14:paraId="0E9E3FDB" w14:textId="77777777" w:rsidR="004D28AE" w:rsidRDefault="004D28AE" w:rsidP="008C7CFE">
            <w:pPr>
              <w:autoSpaceDE w:val="0"/>
              <w:autoSpaceDN w:val="0"/>
              <w:adjustRightInd w:val="0"/>
              <w:spacing w:after="120"/>
              <w:rPr>
                <w:rFonts w:ascii="Calibri Light" w:hAnsi="Calibri Light"/>
                <w:sz w:val="34"/>
                <w:szCs w:val="34"/>
              </w:rPr>
            </w:pPr>
            <w:r>
              <w:rPr>
                <w:rFonts w:ascii="Calibri Light" w:hAnsi="Calibri Light" w:cs="DINPro"/>
                <w:sz w:val="30"/>
                <w:szCs w:val="30"/>
              </w:rPr>
              <w:t xml:space="preserve">   </w:t>
            </w:r>
            <w:r w:rsidRPr="00D95222">
              <w:rPr>
                <w:rFonts w:ascii="Calibri Light" w:hAnsi="Calibri Light" w:cs="DINPro"/>
                <w:sz w:val="30"/>
                <w:szCs w:val="30"/>
              </w:rPr>
              <w:t>Se Sikkerhetsdatablad</w:t>
            </w:r>
          </w:p>
        </w:tc>
      </w:tr>
      <w:tr w:rsidR="004D28AE" w14:paraId="0F12B1F0" w14:textId="77777777" w:rsidTr="008C7CFE">
        <w:tc>
          <w:tcPr>
            <w:tcW w:w="1985" w:type="dxa"/>
            <w:shd w:val="clear" w:color="auto" w:fill="CCFFCC"/>
          </w:tcPr>
          <w:p w14:paraId="0FA44A14" w14:textId="77777777" w:rsidR="004D28AE" w:rsidRPr="00D95222" w:rsidRDefault="004D28AE" w:rsidP="008C7CFE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Biologiske</w:t>
            </w:r>
          </w:p>
          <w:p w14:paraId="2CBA9664" w14:textId="77777777" w:rsidR="004D28AE" w:rsidRPr="00FE2872" w:rsidRDefault="004D28AE" w:rsidP="008C7CFE">
            <w:pPr>
              <w:autoSpaceDE w:val="0"/>
              <w:autoSpaceDN w:val="0"/>
              <w:adjustRightInd w:val="0"/>
              <w:rPr>
                <w:rFonts w:ascii="Calibri Light" w:hAnsi="Calibri Light"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faktorer</w:t>
            </w:r>
          </w:p>
        </w:tc>
        <w:tc>
          <w:tcPr>
            <w:tcW w:w="8080" w:type="dxa"/>
          </w:tcPr>
          <w:p w14:paraId="0D284BDB" w14:textId="77777777" w:rsidR="004D28AE" w:rsidRPr="00D95222" w:rsidRDefault="004D28AE" w:rsidP="008C7CFE">
            <w:pPr>
              <w:autoSpaceDE w:val="0"/>
              <w:autoSpaceDN w:val="0"/>
              <w:adjustRightInd w:val="0"/>
              <w:spacing w:before="12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 xml:space="preserve">• </w:t>
            </w:r>
            <w:r>
              <w:rPr>
                <w:rFonts w:ascii="Calibri Light" w:hAnsi="Calibri Light" w:cs="DINPro"/>
                <w:sz w:val="30"/>
                <w:szCs w:val="30"/>
              </w:rPr>
              <w:t>Røde hunder</w:t>
            </w:r>
          </w:p>
          <w:p w14:paraId="5DF2B5A6" w14:textId="77777777" w:rsidR="004D28AE" w:rsidRPr="00D95222" w:rsidRDefault="004D28AE" w:rsidP="008C7CFE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Toksoplasmose</w:t>
            </w:r>
          </w:p>
          <w:p w14:paraId="432F77C6" w14:textId="77777777" w:rsidR="004D28AE" w:rsidRPr="00C269B6" w:rsidRDefault="004D28AE" w:rsidP="008C7CFE">
            <w:pPr>
              <w:autoSpaceDE w:val="0"/>
              <w:autoSpaceDN w:val="0"/>
              <w:adjustRightInd w:val="0"/>
              <w:spacing w:after="120"/>
              <w:rPr>
                <w:rFonts w:ascii="Calibri Light" w:hAnsi="Calibri Light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Hepatitt B, HIV</w:t>
            </w:r>
          </w:p>
        </w:tc>
      </w:tr>
      <w:tr w:rsidR="004D28AE" w14:paraId="431F7C59" w14:textId="77777777" w:rsidTr="008C7CFE">
        <w:tc>
          <w:tcPr>
            <w:tcW w:w="1985" w:type="dxa"/>
            <w:shd w:val="clear" w:color="auto" w:fill="CCFFCC"/>
          </w:tcPr>
          <w:p w14:paraId="5B40F0D8" w14:textId="77777777" w:rsidR="004D28AE" w:rsidRPr="00D95222" w:rsidRDefault="004D28AE" w:rsidP="008C7CFE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Fysiske</w:t>
            </w:r>
          </w:p>
          <w:p w14:paraId="65647232" w14:textId="77777777" w:rsidR="004D28AE" w:rsidRPr="00FE2872" w:rsidRDefault="004D28AE" w:rsidP="008C7CFE">
            <w:pPr>
              <w:autoSpaceDE w:val="0"/>
              <w:autoSpaceDN w:val="0"/>
              <w:adjustRightInd w:val="0"/>
              <w:rPr>
                <w:rFonts w:ascii="Calibri Light" w:hAnsi="Calibri Light"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faktorer</w:t>
            </w:r>
          </w:p>
        </w:tc>
        <w:tc>
          <w:tcPr>
            <w:tcW w:w="8080" w:type="dxa"/>
          </w:tcPr>
          <w:p w14:paraId="597DDF4C" w14:textId="77777777" w:rsidR="004D28AE" w:rsidRDefault="004D28AE" w:rsidP="008C7CFE">
            <w:pPr>
              <w:autoSpaceDE w:val="0"/>
              <w:autoSpaceDN w:val="0"/>
              <w:adjustRightInd w:val="0"/>
              <w:spacing w:before="12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Fysisk belastning (stående arbeid, tungt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</w:t>
            </w:r>
            <w:r w:rsidRPr="00D95222">
              <w:rPr>
                <w:rFonts w:ascii="Calibri Light" w:hAnsi="Calibri Light" w:cs="DINPro"/>
                <w:sz w:val="30"/>
                <w:szCs w:val="30"/>
              </w:rPr>
              <w:t xml:space="preserve">arbeid, statisk </w:t>
            </w:r>
            <w:r>
              <w:rPr>
                <w:rFonts w:ascii="Calibri Light" w:hAnsi="Calibri Light" w:cs="DINPro"/>
                <w:sz w:val="30"/>
                <w:szCs w:val="30"/>
              </w:rPr>
              <w:t xml:space="preserve">   </w:t>
            </w:r>
          </w:p>
          <w:p w14:paraId="4CEC5F78" w14:textId="77777777" w:rsidR="004D28AE" w:rsidRPr="00D95222" w:rsidRDefault="004D28AE" w:rsidP="008C7CFE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>
              <w:rPr>
                <w:rFonts w:ascii="Calibri Light" w:hAnsi="Calibri Light" w:cs="DINPro"/>
                <w:sz w:val="30"/>
                <w:szCs w:val="30"/>
              </w:rPr>
              <w:t xml:space="preserve">   b</w:t>
            </w:r>
            <w:r w:rsidRPr="00D95222">
              <w:rPr>
                <w:rFonts w:ascii="Calibri Light" w:hAnsi="Calibri Light" w:cs="DINPro"/>
                <w:sz w:val="30"/>
                <w:szCs w:val="30"/>
              </w:rPr>
              <w:t>elastning)</w:t>
            </w:r>
          </w:p>
          <w:p w14:paraId="231757E9" w14:textId="77777777" w:rsidR="004D28AE" w:rsidRPr="00D95222" w:rsidRDefault="004D28AE" w:rsidP="008C7CFE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Ioniserende stråling</w:t>
            </w:r>
          </w:p>
          <w:p w14:paraId="51944CE7" w14:textId="77777777" w:rsidR="004D28AE" w:rsidRPr="00D95222" w:rsidRDefault="004D28AE" w:rsidP="008C7CFE">
            <w:pPr>
              <w:autoSpaceDE w:val="0"/>
              <w:autoSpaceDN w:val="0"/>
              <w:adjustRightInd w:val="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Varme</w:t>
            </w:r>
          </w:p>
          <w:p w14:paraId="415709CB" w14:textId="77777777" w:rsidR="004D28AE" w:rsidRPr="00C269B6" w:rsidRDefault="004D28AE" w:rsidP="008C7CFE">
            <w:pPr>
              <w:autoSpaceDE w:val="0"/>
              <w:autoSpaceDN w:val="0"/>
              <w:adjustRightInd w:val="0"/>
              <w:spacing w:after="12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Støy</w:t>
            </w:r>
          </w:p>
        </w:tc>
      </w:tr>
      <w:tr w:rsidR="004D28AE" w14:paraId="3763C1A6" w14:textId="77777777" w:rsidTr="008C7CFE">
        <w:tc>
          <w:tcPr>
            <w:tcW w:w="1985" w:type="dxa"/>
            <w:shd w:val="clear" w:color="auto" w:fill="CCFFCC"/>
          </w:tcPr>
          <w:p w14:paraId="29F246BD" w14:textId="77777777" w:rsidR="004D28AE" w:rsidRPr="00D95222" w:rsidRDefault="004D28AE" w:rsidP="008C7CFE">
            <w:pPr>
              <w:autoSpaceDE w:val="0"/>
              <w:autoSpaceDN w:val="0"/>
              <w:adjustRightInd w:val="0"/>
              <w:rPr>
                <w:rFonts w:ascii="Calibri Light" w:hAnsi="Calibri Light" w:cs="DINPro-Bold"/>
                <w:b/>
                <w:bCs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Arbeidets</w:t>
            </w:r>
          </w:p>
          <w:p w14:paraId="4E90836C" w14:textId="77777777" w:rsidR="004D28AE" w:rsidRPr="00D95222" w:rsidRDefault="004D28AE" w:rsidP="008C7CFE">
            <w:pPr>
              <w:autoSpaceDE w:val="0"/>
              <w:autoSpaceDN w:val="0"/>
              <w:adjustRightInd w:val="0"/>
              <w:rPr>
                <w:rFonts w:ascii="Calibri Light" w:hAnsi="Calibri Light"/>
                <w:sz w:val="32"/>
                <w:szCs w:val="32"/>
              </w:rPr>
            </w:pPr>
            <w:r w:rsidRPr="00D95222">
              <w:rPr>
                <w:rFonts w:ascii="Calibri Light" w:hAnsi="Calibri Light" w:cs="DINPro-Bold"/>
                <w:b/>
                <w:bCs/>
                <w:sz w:val="32"/>
                <w:szCs w:val="32"/>
              </w:rPr>
              <w:t>organisering</w:t>
            </w:r>
          </w:p>
        </w:tc>
        <w:tc>
          <w:tcPr>
            <w:tcW w:w="8080" w:type="dxa"/>
          </w:tcPr>
          <w:p w14:paraId="190E9A02" w14:textId="77777777" w:rsidR="004D28AE" w:rsidRPr="00D95222" w:rsidRDefault="004D28AE" w:rsidP="008C7CFE">
            <w:pPr>
              <w:autoSpaceDE w:val="0"/>
              <w:autoSpaceDN w:val="0"/>
              <w:adjustRightInd w:val="0"/>
              <w:spacing w:before="120"/>
              <w:rPr>
                <w:rFonts w:ascii="Calibri Light" w:hAnsi="Calibri Light" w:cs="DINPro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Psykososialt arbeidsmiljø</w:t>
            </w:r>
          </w:p>
          <w:p w14:paraId="6036F50C" w14:textId="77777777" w:rsidR="004D28AE" w:rsidRPr="00C269B6" w:rsidRDefault="004D28AE" w:rsidP="008C7CFE">
            <w:pPr>
              <w:autoSpaceDE w:val="0"/>
              <w:autoSpaceDN w:val="0"/>
              <w:adjustRightInd w:val="0"/>
              <w:spacing w:after="120"/>
              <w:ind w:left="179" w:hanging="179"/>
              <w:rPr>
                <w:rFonts w:ascii="Calibri Light" w:hAnsi="Calibri Light"/>
                <w:sz w:val="30"/>
                <w:szCs w:val="30"/>
              </w:rPr>
            </w:pPr>
            <w:r w:rsidRPr="00D95222">
              <w:rPr>
                <w:rFonts w:ascii="Calibri Light" w:hAnsi="Calibri Light" w:cs="DINPro"/>
                <w:sz w:val="30"/>
                <w:szCs w:val="30"/>
              </w:rPr>
              <w:t>• Nattarbeid, skiftarbeid, turnus</w:t>
            </w:r>
          </w:p>
        </w:tc>
      </w:tr>
    </w:tbl>
    <w:p w14:paraId="0908D38D" w14:textId="77777777" w:rsidR="004D28AE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32A87E52" w14:textId="77777777" w:rsidR="004D28AE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0502EF2D" w14:textId="77777777" w:rsidR="004D28AE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5C9E4D97" w14:textId="77777777" w:rsidR="004D28AE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40137532" w14:textId="77777777" w:rsidR="004D28AE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4583C2C0" w14:textId="77777777" w:rsidR="004D28AE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6AD31371" w14:textId="77777777" w:rsidR="004D28AE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3E9DD222" w14:textId="77777777" w:rsidR="004D28AE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47933466" w14:textId="77777777" w:rsidR="004D28AE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754E02EB" w14:textId="77777777" w:rsidR="004D28AE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4CD2F7B8" w14:textId="77777777" w:rsidR="004D28AE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54761B8B" w14:textId="77777777" w:rsidR="004D28AE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520B8B32" w14:textId="77777777" w:rsidR="004D28AE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" w:hAnsi="Calibri" w:cs="DIN-Regular"/>
          <w:color w:val="000000"/>
          <w:sz w:val="34"/>
          <w:szCs w:val="34"/>
        </w:rPr>
      </w:pPr>
    </w:p>
    <w:p w14:paraId="1FE7E5FE" w14:textId="0E3EA9BE" w:rsidR="004D28AE" w:rsidRDefault="004D28AE" w:rsidP="00F10AF3">
      <w:pPr>
        <w:pStyle w:val="Overskrift2"/>
        <w:numPr>
          <w:ilvl w:val="1"/>
          <w:numId w:val="36"/>
        </w:numPr>
        <w:ind w:right="-426"/>
        <w:rPr>
          <w:rFonts w:ascii="Calibri" w:hAnsi="Calibri" w:cs="DINCond-Bold"/>
          <w:b/>
          <w:bCs/>
          <w:color w:val="004894"/>
          <w:sz w:val="40"/>
          <w:szCs w:val="40"/>
        </w:rPr>
      </w:pPr>
      <w:bookmarkStart w:id="48" w:name="_Toc84404704"/>
      <w:bookmarkStart w:id="49" w:name="_Toc118363751"/>
      <w:bookmarkStart w:id="50" w:name="_Toc164681974"/>
      <w:r>
        <w:rPr>
          <w:rFonts w:ascii="Calibri" w:hAnsi="Calibri" w:cs="DINCond-Bold"/>
          <w:b/>
          <w:bCs/>
          <w:color w:val="004894"/>
          <w:sz w:val="40"/>
          <w:szCs w:val="40"/>
        </w:rPr>
        <w:lastRenderedPageBreak/>
        <w:t>Ergonomi –</w:t>
      </w:r>
      <w:r w:rsidRPr="00072DD1">
        <w:rPr>
          <w:rFonts w:ascii="Calibri" w:hAnsi="Calibri" w:cs="DINCond-Bold"/>
          <w:b/>
          <w:bCs/>
          <w:color w:val="004894"/>
          <w:sz w:val="40"/>
          <w:szCs w:val="40"/>
        </w:rPr>
        <w:t xml:space="preserve"> tilrettelegging</w:t>
      </w:r>
      <w:bookmarkEnd w:id="48"/>
      <w:bookmarkEnd w:id="49"/>
      <w:bookmarkEnd w:id="50"/>
    </w:p>
    <w:p w14:paraId="1E6EF92C" w14:textId="77777777" w:rsidR="004D28AE" w:rsidRDefault="004D28AE" w:rsidP="004D28AE"/>
    <w:p w14:paraId="2259D3CB" w14:textId="77777777" w:rsidR="004D28AE" w:rsidRPr="00072DD1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>
        <w:rPr>
          <w:rFonts w:ascii="Calibri Light" w:hAnsi="Calibri Light" w:cs="DIN-Regular"/>
          <w:color w:val="auto"/>
          <w:sz w:val="34"/>
          <w:szCs w:val="34"/>
        </w:rPr>
        <w:t>Høgskolen i Østfold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 xml:space="preserve"> skal ivareta den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>enkeltes ulike behov for tilrettelegging.</w:t>
      </w:r>
    </w:p>
    <w:p w14:paraId="6B1EDF2C" w14:textId="77777777" w:rsidR="004D28AE" w:rsidRDefault="004D28AE" w:rsidP="004D28AE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Arbeid i laboratorier og verksteder som kan innebære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>tungt og belastende arbeid, skal tilrettelegges i tråd med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 xml:space="preserve">forskriften. </w:t>
      </w:r>
    </w:p>
    <w:p w14:paraId="1A647F51" w14:textId="77777777" w:rsidR="004D28AE" w:rsidRPr="00072DD1" w:rsidRDefault="004D28AE" w:rsidP="004D28AE">
      <w:pPr>
        <w:autoSpaceDE w:val="0"/>
        <w:autoSpaceDN w:val="0"/>
        <w:adjustRightInd w:val="0"/>
        <w:spacing w:before="24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Forebygging av muskel- og skjelettplager krever:</w:t>
      </w:r>
    </w:p>
    <w:p w14:paraId="1C75024C" w14:textId="77777777" w:rsidR="004D28AE" w:rsidRDefault="004D28AE" w:rsidP="004D28AE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• Tilrettelegging med funksjonelt utstyr (maskiner, verktøy,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  </w:t>
      </w:r>
    </w:p>
    <w:p w14:paraId="4FE5D61B" w14:textId="77777777" w:rsidR="004D28AE" w:rsidRPr="00072DD1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>
        <w:rPr>
          <w:rFonts w:ascii="Calibri Light" w:hAnsi="Calibri Light" w:cs="DIN-Regular"/>
          <w:color w:val="auto"/>
          <w:sz w:val="34"/>
          <w:szCs w:val="34"/>
        </w:rPr>
        <w:t xml:space="preserve">   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>instrumenter) og hensiktsmessig plassering</w:t>
      </w:r>
    </w:p>
    <w:p w14:paraId="3F53A200" w14:textId="77777777" w:rsidR="004D28AE" w:rsidRDefault="004D28AE" w:rsidP="004D28AE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 xml:space="preserve">• Bevisstgjøring av arbeidstakeren </w:t>
      </w:r>
      <w:proofErr w:type="spellStart"/>
      <w:r w:rsidRPr="00072DD1">
        <w:rPr>
          <w:rFonts w:ascii="Calibri Light" w:hAnsi="Calibri Light" w:cs="DIN-Regular"/>
          <w:color w:val="auto"/>
          <w:sz w:val="34"/>
          <w:szCs w:val="34"/>
        </w:rPr>
        <w:t>mht</w:t>
      </w:r>
      <w:proofErr w:type="spellEnd"/>
      <w:r w:rsidRPr="00072DD1">
        <w:rPr>
          <w:rFonts w:ascii="Calibri Light" w:hAnsi="Calibri Light" w:cs="DIN-Regular"/>
          <w:color w:val="auto"/>
          <w:sz w:val="34"/>
          <w:szCs w:val="34"/>
        </w:rPr>
        <w:t xml:space="preserve"> arbeidsbevegelser/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</w:p>
    <w:p w14:paraId="067AABD3" w14:textId="77777777" w:rsidR="004D28AE" w:rsidRPr="00072DD1" w:rsidRDefault="004D28AE" w:rsidP="004D28AE">
      <w:pPr>
        <w:autoSpaceDE w:val="0"/>
        <w:autoSpaceDN w:val="0"/>
        <w:adjustRightInd w:val="0"/>
        <w:spacing w:before="0"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>
        <w:rPr>
          <w:rFonts w:ascii="Calibri Light" w:hAnsi="Calibri Light" w:cs="DIN-Regular"/>
          <w:color w:val="auto"/>
          <w:sz w:val="34"/>
          <w:szCs w:val="34"/>
        </w:rPr>
        <w:t xml:space="preserve">  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>arbeidsoppgaver:</w:t>
      </w:r>
    </w:p>
    <w:p w14:paraId="2B1E7E9E" w14:textId="77777777" w:rsidR="004D28AE" w:rsidRPr="00072DD1" w:rsidRDefault="004D28AE" w:rsidP="004D28A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-unngå statisk muskelarbeid</w:t>
      </w:r>
    </w:p>
    <w:p w14:paraId="4BEC3962" w14:textId="77777777" w:rsidR="004D28AE" w:rsidRPr="00072DD1" w:rsidRDefault="004D28AE" w:rsidP="004D28A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-unngå arbeid med lang vektarm</w:t>
      </w:r>
    </w:p>
    <w:p w14:paraId="4062311B" w14:textId="77777777" w:rsidR="004D28AE" w:rsidRPr="00072DD1" w:rsidRDefault="004D28AE" w:rsidP="004D28A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-reduser stress ved hjelp av god planlegging</w:t>
      </w:r>
    </w:p>
    <w:p w14:paraId="12029DBF" w14:textId="77777777" w:rsidR="004D28AE" w:rsidRPr="00072DD1" w:rsidRDefault="004D28AE" w:rsidP="004D28AE">
      <w:pPr>
        <w:autoSpaceDE w:val="0"/>
        <w:autoSpaceDN w:val="0"/>
        <w:adjustRightInd w:val="0"/>
        <w:spacing w:after="0" w:line="240" w:lineRule="auto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• Variasjon:</w:t>
      </w:r>
    </w:p>
    <w:p w14:paraId="096A6010" w14:textId="77777777" w:rsidR="004D28AE" w:rsidRPr="00072DD1" w:rsidRDefault="004D28AE" w:rsidP="004D28A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-varier type arbeid</w:t>
      </w:r>
    </w:p>
    <w:p w14:paraId="50F3F7B7" w14:textId="77777777" w:rsidR="004D28AE" w:rsidRPr="00072DD1" w:rsidRDefault="004D28AE" w:rsidP="004D28A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-varier arbeidsstillingene (sitte, stå, «sitte-stå»)</w:t>
      </w:r>
    </w:p>
    <w:p w14:paraId="3A730045" w14:textId="77777777" w:rsidR="004D28AE" w:rsidRDefault="004D28AE" w:rsidP="004D28A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>-ta hyppige, korte pauser (mikropauser); rist løs eller</w:t>
      </w:r>
      <w:r>
        <w:rPr>
          <w:rFonts w:ascii="Calibri Light" w:hAnsi="Calibri Light" w:cs="DIN-Regular"/>
          <w:color w:val="auto"/>
          <w:sz w:val="34"/>
          <w:szCs w:val="34"/>
        </w:rPr>
        <w:t xml:space="preserve">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 xml:space="preserve">strekk </w:t>
      </w:r>
    </w:p>
    <w:p w14:paraId="68DE3A45" w14:textId="77777777" w:rsidR="004D28AE" w:rsidRPr="00072DD1" w:rsidRDefault="004D28AE" w:rsidP="004D28AE">
      <w:pPr>
        <w:autoSpaceDE w:val="0"/>
        <w:autoSpaceDN w:val="0"/>
        <w:adjustRightInd w:val="0"/>
        <w:spacing w:before="0" w:after="0" w:line="240" w:lineRule="auto"/>
        <w:ind w:firstLine="284"/>
        <w:rPr>
          <w:rFonts w:ascii="Calibri Light" w:hAnsi="Calibri Light" w:cs="DIN-Regular"/>
          <w:color w:val="auto"/>
          <w:sz w:val="34"/>
          <w:szCs w:val="34"/>
        </w:rPr>
      </w:pPr>
      <w:r>
        <w:rPr>
          <w:rFonts w:ascii="Calibri Light" w:hAnsi="Calibri Light" w:cs="DIN-Regular"/>
          <w:color w:val="auto"/>
          <w:sz w:val="34"/>
          <w:szCs w:val="34"/>
        </w:rPr>
        <w:t xml:space="preserve">  </w:t>
      </w:r>
      <w:r w:rsidRPr="00072DD1">
        <w:rPr>
          <w:rFonts w:ascii="Calibri Light" w:hAnsi="Calibri Light" w:cs="DIN-Regular"/>
          <w:color w:val="auto"/>
          <w:sz w:val="34"/>
          <w:szCs w:val="34"/>
        </w:rPr>
        <w:t>kroppen ved behov</w:t>
      </w:r>
    </w:p>
    <w:p w14:paraId="306E55CA" w14:textId="1CA2530E" w:rsidR="004D28AE" w:rsidRDefault="004D28AE" w:rsidP="004D28AE">
      <w:pPr>
        <w:rPr>
          <w:rFonts w:ascii="Calibri Light" w:hAnsi="Calibri Light" w:cs="DIN-Regular"/>
          <w:color w:val="auto"/>
          <w:sz w:val="34"/>
          <w:szCs w:val="34"/>
        </w:rPr>
      </w:pPr>
      <w:r w:rsidRPr="00072DD1">
        <w:rPr>
          <w:rFonts w:ascii="Calibri Light" w:hAnsi="Calibri Light" w:cs="DIN-Regular"/>
          <w:color w:val="auto"/>
          <w:sz w:val="34"/>
          <w:szCs w:val="34"/>
        </w:rPr>
        <w:t xml:space="preserve">• </w:t>
      </w:r>
      <w:r w:rsidR="00F10AF3" w:rsidRPr="00F10AF3">
        <w:rPr>
          <w:rFonts w:ascii="Calibri Light" w:hAnsi="Calibri Light" w:cs="DIN-Regular"/>
          <w:color w:val="auto"/>
          <w:sz w:val="34"/>
          <w:szCs w:val="34"/>
        </w:rPr>
        <w:t>Det kan være nødvendig med synskorrigering på vernebriller, samt bedre lysforhold</w:t>
      </w:r>
    </w:p>
    <w:p w14:paraId="13DDEF5E" w14:textId="77777777" w:rsidR="004D28AE" w:rsidRDefault="004D28AE" w:rsidP="004D28AE">
      <w:pPr>
        <w:rPr>
          <w:rFonts w:ascii="Calibri Light" w:hAnsi="Calibri Light" w:cs="DIN-Regular"/>
          <w:color w:val="auto"/>
          <w:sz w:val="34"/>
          <w:szCs w:val="34"/>
        </w:rPr>
      </w:pPr>
    </w:p>
    <w:p w14:paraId="4434997A" w14:textId="77777777" w:rsidR="004D28AE" w:rsidRDefault="004D28AE" w:rsidP="004D28AE">
      <w:pPr>
        <w:rPr>
          <w:rFonts w:ascii="Calibri Light" w:hAnsi="Calibri Light" w:cs="DIN-Regular"/>
          <w:color w:val="auto"/>
          <w:sz w:val="34"/>
          <w:szCs w:val="34"/>
        </w:rPr>
      </w:pPr>
    </w:p>
    <w:p w14:paraId="30F0BD3B" w14:textId="77777777" w:rsidR="004D28AE" w:rsidRDefault="004D28AE" w:rsidP="004D28AE">
      <w:pPr>
        <w:rPr>
          <w:rFonts w:ascii="Calibri Light" w:hAnsi="Calibri Light" w:cs="DIN-Regular"/>
          <w:color w:val="auto"/>
          <w:sz w:val="34"/>
          <w:szCs w:val="34"/>
        </w:rPr>
      </w:pPr>
    </w:p>
    <w:p w14:paraId="1E984718" w14:textId="77777777" w:rsidR="004D28AE" w:rsidRDefault="004D28AE" w:rsidP="004D28AE">
      <w:pPr>
        <w:rPr>
          <w:rFonts w:ascii="Calibri Light" w:hAnsi="Calibri Light" w:cs="DIN-Regular"/>
          <w:color w:val="auto"/>
          <w:sz w:val="34"/>
          <w:szCs w:val="34"/>
        </w:rPr>
      </w:pPr>
    </w:p>
    <w:p w14:paraId="52EC2235" w14:textId="77777777" w:rsidR="004D28AE" w:rsidRDefault="004D28AE" w:rsidP="004D28AE">
      <w:pPr>
        <w:rPr>
          <w:rFonts w:ascii="Calibri Light" w:hAnsi="Calibri Light" w:cs="DIN-Regular"/>
          <w:color w:val="auto"/>
          <w:sz w:val="34"/>
          <w:szCs w:val="34"/>
        </w:rPr>
      </w:pPr>
    </w:p>
    <w:bookmarkEnd w:id="41"/>
    <w:sectPr w:rsidR="004D28AE" w:rsidSect="00C22F18">
      <w:footerReference w:type="default" r:id="rId39"/>
      <w:pgSz w:w="11906" w:h="16838" w:code="9"/>
      <w:pgMar w:top="1560" w:right="1133" w:bottom="1440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C1CAC" w14:textId="77777777" w:rsidR="00070C3C" w:rsidRDefault="00070C3C" w:rsidP="00C6554A">
      <w:pPr>
        <w:spacing w:before="0" w:after="0" w:line="240" w:lineRule="auto"/>
      </w:pPr>
      <w:r>
        <w:separator/>
      </w:r>
    </w:p>
  </w:endnote>
  <w:endnote w:type="continuationSeparator" w:id="0">
    <w:p w14:paraId="55133674" w14:textId="77777777" w:rsidR="00070C3C" w:rsidRDefault="00070C3C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-Medium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-Regular">
    <w:altName w:val="Yu Gothic"/>
    <w:charset w:val="00"/>
    <w:family w:val="auto"/>
    <w:pitch w:val="default"/>
    <w:sig w:usb0="00000003" w:usb1="08070000" w:usb2="00000010" w:usb3="00000000" w:csb0="00020001" w:csb1="00000000"/>
  </w:font>
  <w:font w:name="DINCond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Pro-Bold">
    <w:altName w:val="Calibri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DIN-Regular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4811365"/>
      <w:docPartObj>
        <w:docPartGallery w:val="Page Numbers (Bottom of Page)"/>
        <w:docPartUnique/>
      </w:docPartObj>
    </w:sdtPr>
    <w:sdtEndPr/>
    <w:sdtContent>
      <w:p w14:paraId="361CECC8" w14:textId="77777777" w:rsidR="00070C3C" w:rsidRDefault="00070C3C">
        <w:pPr>
          <w:pStyle w:val="Bunntekst"/>
        </w:pPr>
        <w:r>
          <w:t xml:space="preserve">Side |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B4777F" w14:textId="77777777" w:rsidR="00070C3C" w:rsidRDefault="00070C3C">
    <w:pPr>
      <w:pStyle w:val="Bunntekst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1A627" w14:textId="77777777" w:rsidR="00070C3C" w:rsidRDefault="00070C3C" w:rsidP="00C6554A">
      <w:pPr>
        <w:spacing w:before="0" w:after="0" w:line="240" w:lineRule="auto"/>
      </w:pPr>
      <w:r>
        <w:separator/>
      </w:r>
    </w:p>
  </w:footnote>
  <w:footnote w:type="continuationSeparator" w:id="0">
    <w:p w14:paraId="7F323C66" w14:textId="77777777" w:rsidR="00070C3C" w:rsidRDefault="00070C3C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Punktliste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Artikkel %1."/>
      <w:lvlJc w:val="left"/>
      <w:pPr>
        <w:ind w:left="0" w:firstLine="0"/>
      </w:pPr>
    </w:lvl>
    <w:lvl w:ilvl="1">
      <w:start w:val="1"/>
      <w:numFmt w:val="decimalZero"/>
      <w:isLgl/>
      <w:lvlText w:val="Inndeling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2F57222"/>
    <w:multiLevelType w:val="multilevel"/>
    <w:tmpl w:val="C43E19EE"/>
    <w:lvl w:ilvl="0">
      <w:start w:val="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3" w15:restartNumberingAfterBreak="0">
    <w:nsid w:val="30B41FCD"/>
    <w:multiLevelType w:val="multilevel"/>
    <w:tmpl w:val="438E34A8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4" w15:restartNumberingAfterBreak="0">
    <w:nsid w:val="324D6B58"/>
    <w:multiLevelType w:val="hybridMultilevel"/>
    <w:tmpl w:val="B3B84C2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72635C"/>
    <w:multiLevelType w:val="multilevel"/>
    <w:tmpl w:val="1B3AC73E"/>
    <w:lvl w:ilvl="0">
      <w:start w:val="8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6" w15:restartNumberingAfterBreak="0">
    <w:nsid w:val="396D54A7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9890610"/>
    <w:multiLevelType w:val="hybridMultilevel"/>
    <w:tmpl w:val="807A4B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257F3"/>
    <w:multiLevelType w:val="multilevel"/>
    <w:tmpl w:val="B8C27BB0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19" w15:restartNumberingAfterBreak="0">
    <w:nsid w:val="3C332BCF"/>
    <w:multiLevelType w:val="multilevel"/>
    <w:tmpl w:val="ACB07C66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FF55B6D"/>
    <w:multiLevelType w:val="multilevel"/>
    <w:tmpl w:val="58EEF6D2"/>
    <w:lvl w:ilvl="0">
      <w:start w:val="7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1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96F59A3"/>
    <w:multiLevelType w:val="multilevel"/>
    <w:tmpl w:val="178E195E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3" w15:restartNumberingAfterBreak="0">
    <w:nsid w:val="4CCF5AA5"/>
    <w:multiLevelType w:val="multilevel"/>
    <w:tmpl w:val="4C420236"/>
    <w:lvl w:ilvl="0">
      <w:start w:val="7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4" w15:restartNumberingAfterBreak="0">
    <w:nsid w:val="54B86888"/>
    <w:multiLevelType w:val="multilevel"/>
    <w:tmpl w:val="E1F625DE"/>
    <w:lvl w:ilvl="0">
      <w:start w:val="8"/>
      <w:numFmt w:val="decimal"/>
      <w:lvlText w:val="%1"/>
      <w:lvlJc w:val="left"/>
      <w:pPr>
        <w:ind w:left="525" w:hanging="525"/>
      </w:pPr>
      <w:rPr>
        <w:rFonts w:hint="default"/>
        <w:color w:val="00489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004894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color w:val="004894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color w:val="00489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004894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color w:val="004894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color w:val="004894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color w:val="004894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color w:val="004894"/>
      </w:rPr>
    </w:lvl>
  </w:abstractNum>
  <w:abstractNum w:abstractNumId="25" w15:restartNumberingAfterBreak="0">
    <w:nsid w:val="55E20A0C"/>
    <w:multiLevelType w:val="multilevel"/>
    <w:tmpl w:val="23CA5CDE"/>
    <w:lvl w:ilvl="0">
      <w:start w:val="9"/>
      <w:numFmt w:val="decimal"/>
      <w:lvlText w:val="%1"/>
      <w:lvlJc w:val="left"/>
      <w:pPr>
        <w:ind w:left="516" w:hanging="516"/>
      </w:pPr>
      <w:rPr>
        <w:rFonts w:hint="default"/>
        <w:color w:val="00489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004894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color w:val="004894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color w:val="00489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004894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color w:val="004894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color w:val="004894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color w:val="004894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color w:val="004894"/>
      </w:rPr>
    </w:lvl>
  </w:abstractNum>
  <w:abstractNum w:abstractNumId="26" w15:restartNumberingAfterBreak="0">
    <w:nsid w:val="578002D9"/>
    <w:multiLevelType w:val="multilevel"/>
    <w:tmpl w:val="FD3ED446"/>
    <w:lvl w:ilvl="0">
      <w:start w:val="6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27" w15:restartNumberingAfterBreak="0">
    <w:nsid w:val="5F212F33"/>
    <w:multiLevelType w:val="hybridMultilevel"/>
    <w:tmpl w:val="945AE1FE"/>
    <w:lvl w:ilvl="0" w:tplc="96F6DA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573B8E"/>
    <w:multiLevelType w:val="hybridMultilevel"/>
    <w:tmpl w:val="9998DC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CC6567"/>
    <w:multiLevelType w:val="multilevel"/>
    <w:tmpl w:val="FF64530C"/>
    <w:lvl w:ilvl="0">
      <w:start w:val="3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0" w15:restartNumberingAfterBreak="0">
    <w:nsid w:val="67032D00"/>
    <w:multiLevelType w:val="multilevel"/>
    <w:tmpl w:val="549AE86C"/>
    <w:lvl w:ilvl="0">
      <w:start w:val="1"/>
      <w:numFmt w:val="bullet"/>
      <w:lvlText w:val=""/>
      <w:lvlJc w:val="left"/>
      <w:pPr>
        <w:ind w:left="525" w:hanging="525"/>
      </w:pPr>
      <w:rPr>
        <w:rFonts w:ascii="Symbol" w:hAnsi="Symbol" w:hint="default"/>
        <w:sz w:val="32"/>
        <w:szCs w:val="32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abstractNum w:abstractNumId="31" w15:restartNumberingAfterBreak="0">
    <w:nsid w:val="69FA6660"/>
    <w:multiLevelType w:val="multilevel"/>
    <w:tmpl w:val="84B0E6E4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  <w:color w:val="004894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004894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color w:val="004894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color w:val="00489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004894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color w:val="004894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color w:val="004894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color w:val="004894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color w:val="004894"/>
      </w:rPr>
    </w:lvl>
  </w:abstractNum>
  <w:abstractNum w:abstractNumId="32" w15:restartNumberingAfterBreak="0">
    <w:nsid w:val="6FDC160E"/>
    <w:multiLevelType w:val="hybridMultilevel"/>
    <w:tmpl w:val="AAD2ED0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467D70"/>
    <w:multiLevelType w:val="multilevel"/>
    <w:tmpl w:val="06043E68"/>
    <w:lvl w:ilvl="0">
      <w:start w:val="4"/>
      <w:numFmt w:val="decimal"/>
      <w:lvlText w:val="%1"/>
      <w:lvlJc w:val="left"/>
      <w:pPr>
        <w:ind w:left="516" w:hanging="51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</w:rPr>
    </w:lvl>
  </w:abstractNum>
  <w:num w:numId="1" w16cid:durableId="1948004735">
    <w:abstractNumId w:val="9"/>
  </w:num>
  <w:num w:numId="2" w16cid:durableId="283001998">
    <w:abstractNumId w:val="8"/>
  </w:num>
  <w:num w:numId="3" w16cid:durableId="1521704222">
    <w:abstractNumId w:val="8"/>
  </w:num>
  <w:num w:numId="4" w16cid:durableId="405304917">
    <w:abstractNumId w:val="9"/>
  </w:num>
  <w:num w:numId="5" w16cid:durableId="676613181">
    <w:abstractNumId w:val="21"/>
  </w:num>
  <w:num w:numId="6" w16cid:durableId="1980721503">
    <w:abstractNumId w:val="10"/>
  </w:num>
  <w:num w:numId="7" w16cid:durableId="1328441628">
    <w:abstractNumId w:val="11"/>
  </w:num>
  <w:num w:numId="8" w16cid:durableId="478113962">
    <w:abstractNumId w:val="7"/>
  </w:num>
  <w:num w:numId="9" w16cid:durableId="1847865727">
    <w:abstractNumId w:val="6"/>
  </w:num>
  <w:num w:numId="10" w16cid:durableId="495268306">
    <w:abstractNumId w:val="5"/>
  </w:num>
  <w:num w:numId="11" w16cid:durableId="369571647">
    <w:abstractNumId w:val="4"/>
  </w:num>
  <w:num w:numId="12" w16cid:durableId="896746209">
    <w:abstractNumId w:val="3"/>
  </w:num>
  <w:num w:numId="13" w16cid:durableId="896935477">
    <w:abstractNumId w:val="2"/>
  </w:num>
  <w:num w:numId="14" w16cid:durableId="177081088">
    <w:abstractNumId w:val="1"/>
  </w:num>
  <w:num w:numId="15" w16cid:durableId="396706438">
    <w:abstractNumId w:val="0"/>
  </w:num>
  <w:num w:numId="16" w16cid:durableId="870189788">
    <w:abstractNumId w:val="19"/>
  </w:num>
  <w:num w:numId="17" w16cid:durableId="1496264884">
    <w:abstractNumId w:val="22"/>
  </w:num>
  <w:num w:numId="18" w16cid:durableId="1482503768">
    <w:abstractNumId w:val="13"/>
  </w:num>
  <w:num w:numId="19" w16cid:durableId="961615974">
    <w:abstractNumId w:val="28"/>
  </w:num>
  <w:num w:numId="20" w16cid:durableId="1063024840">
    <w:abstractNumId w:val="16"/>
  </w:num>
  <w:num w:numId="21" w16cid:durableId="298457854">
    <w:abstractNumId w:val="27"/>
  </w:num>
  <w:num w:numId="22" w16cid:durableId="1461804114">
    <w:abstractNumId w:val="18"/>
  </w:num>
  <w:num w:numId="23" w16cid:durableId="2131313374">
    <w:abstractNumId w:val="12"/>
  </w:num>
  <w:num w:numId="24" w16cid:durableId="1034382326">
    <w:abstractNumId w:val="20"/>
  </w:num>
  <w:num w:numId="25" w16cid:durableId="997222618">
    <w:abstractNumId w:val="17"/>
  </w:num>
  <w:num w:numId="26" w16cid:durableId="272634174">
    <w:abstractNumId w:val="30"/>
  </w:num>
  <w:num w:numId="27" w16cid:durableId="592933070">
    <w:abstractNumId w:val="24"/>
  </w:num>
  <w:num w:numId="28" w16cid:durableId="1629043751">
    <w:abstractNumId w:val="31"/>
  </w:num>
  <w:num w:numId="29" w16cid:durableId="93863569">
    <w:abstractNumId w:val="32"/>
  </w:num>
  <w:num w:numId="30" w16cid:durableId="254944546">
    <w:abstractNumId w:val="14"/>
  </w:num>
  <w:num w:numId="31" w16cid:durableId="944850377">
    <w:abstractNumId w:val="29"/>
  </w:num>
  <w:num w:numId="32" w16cid:durableId="1106003405">
    <w:abstractNumId w:val="33"/>
  </w:num>
  <w:num w:numId="33" w16cid:durableId="101801557">
    <w:abstractNumId w:val="26"/>
  </w:num>
  <w:num w:numId="34" w16cid:durableId="300619925">
    <w:abstractNumId w:val="23"/>
  </w:num>
  <w:num w:numId="35" w16cid:durableId="431318769">
    <w:abstractNumId w:val="15"/>
  </w:num>
  <w:num w:numId="36" w16cid:durableId="54278896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ABE"/>
    <w:rsid w:val="00002A58"/>
    <w:rsid w:val="0000332E"/>
    <w:rsid w:val="0003016D"/>
    <w:rsid w:val="00041695"/>
    <w:rsid w:val="0004572D"/>
    <w:rsid w:val="00045891"/>
    <w:rsid w:val="00052146"/>
    <w:rsid w:val="00070C3C"/>
    <w:rsid w:val="00073F8B"/>
    <w:rsid w:val="00095FC0"/>
    <w:rsid w:val="000A5E6C"/>
    <w:rsid w:val="000B4A43"/>
    <w:rsid w:val="000D0254"/>
    <w:rsid w:val="000D31E3"/>
    <w:rsid w:val="000F08DB"/>
    <w:rsid w:val="000F266D"/>
    <w:rsid w:val="00115231"/>
    <w:rsid w:val="00117804"/>
    <w:rsid w:val="001456E7"/>
    <w:rsid w:val="00162473"/>
    <w:rsid w:val="001743CA"/>
    <w:rsid w:val="00184FC3"/>
    <w:rsid w:val="001B793D"/>
    <w:rsid w:val="00225C34"/>
    <w:rsid w:val="00245C9B"/>
    <w:rsid w:val="002554CD"/>
    <w:rsid w:val="00293B83"/>
    <w:rsid w:val="002B2808"/>
    <w:rsid w:val="002B4294"/>
    <w:rsid w:val="002D2097"/>
    <w:rsid w:val="002F1F75"/>
    <w:rsid w:val="0030681C"/>
    <w:rsid w:val="003209E2"/>
    <w:rsid w:val="00333D0D"/>
    <w:rsid w:val="00343FBE"/>
    <w:rsid w:val="00354490"/>
    <w:rsid w:val="00363CC2"/>
    <w:rsid w:val="003718A0"/>
    <w:rsid w:val="00371DE8"/>
    <w:rsid w:val="003879ED"/>
    <w:rsid w:val="00391CF1"/>
    <w:rsid w:val="003C7A5E"/>
    <w:rsid w:val="004066F5"/>
    <w:rsid w:val="00415791"/>
    <w:rsid w:val="00432860"/>
    <w:rsid w:val="00484FAF"/>
    <w:rsid w:val="0049311F"/>
    <w:rsid w:val="00495898"/>
    <w:rsid w:val="004C049F"/>
    <w:rsid w:val="004D28AE"/>
    <w:rsid w:val="005000E2"/>
    <w:rsid w:val="00507008"/>
    <w:rsid w:val="005160BF"/>
    <w:rsid w:val="00551509"/>
    <w:rsid w:val="005537FA"/>
    <w:rsid w:val="0056254F"/>
    <w:rsid w:val="00567A3C"/>
    <w:rsid w:val="00572DD1"/>
    <w:rsid w:val="00585EE8"/>
    <w:rsid w:val="005B51E7"/>
    <w:rsid w:val="00613723"/>
    <w:rsid w:val="006304E1"/>
    <w:rsid w:val="00660C1D"/>
    <w:rsid w:val="00675B1C"/>
    <w:rsid w:val="006A0266"/>
    <w:rsid w:val="006A3AF6"/>
    <w:rsid w:val="006A3CE7"/>
    <w:rsid w:val="0070365D"/>
    <w:rsid w:val="00711AA2"/>
    <w:rsid w:val="00722826"/>
    <w:rsid w:val="00722E86"/>
    <w:rsid w:val="007265DE"/>
    <w:rsid w:val="0078342E"/>
    <w:rsid w:val="00783889"/>
    <w:rsid w:val="00792502"/>
    <w:rsid w:val="007C408E"/>
    <w:rsid w:val="007F188B"/>
    <w:rsid w:val="00807CC1"/>
    <w:rsid w:val="00813B71"/>
    <w:rsid w:val="00856494"/>
    <w:rsid w:val="0086648B"/>
    <w:rsid w:val="00880A7D"/>
    <w:rsid w:val="0088457C"/>
    <w:rsid w:val="0089714F"/>
    <w:rsid w:val="008A051D"/>
    <w:rsid w:val="008A3973"/>
    <w:rsid w:val="008A63ED"/>
    <w:rsid w:val="008B3C72"/>
    <w:rsid w:val="008B41F2"/>
    <w:rsid w:val="008B4254"/>
    <w:rsid w:val="008D2F55"/>
    <w:rsid w:val="009213CC"/>
    <w:rsid w:val="0093734A"/>
    <w:rsid w:val="00943617"/>
    <w:rsid w:val="009D71CD"/>
    <w:rsid w:val="00A1598E"/>
    <w:rsid w:val="00A20AAC"/>
    <w:rsid w:val="00A23222"/>
    <w:rsid w:val="00A40111"/>
    <w:rsid w:val="00A676A6"/>
    <w:rsid w:val="00A84446"/>
    <w:rsid w:val="00AA62C9"/>
    <w:rsid w:val="00AB713A"/>
    <w:rsid w:val="00AE2FBE"/>
    <w:rsid w:val="00AE6D29"/>
    <w:rsid w:val="00B06EDA"/>
    <w:rsid w:val="00B135E6"/>
    <w:rsid w:val="00B25569"/>
    <w:rsid w:val="00B42464"/>
    <w:rsid w:val="00B44FBE"/>
    <w:rsid w:val="00B77637"/>
    <w:rsid w:val="00B9322E"/>
    <w:rsid w:val="00BC06D0"/>
    <w:rsid w:val="00BC265B"/>
    <w:rsid w:val="00BF1C72"/>
    <w:rsid w:val="00BF50A7"/>
    <w:rsid w:val="00C02EAE"/>
    <w:rsid w:val="00C22F18"/>
    <w:rsid w:val="00C269B6"/>
    <w:rsid w:val="00C417A8"/>
    <w:rsid w:val="00C45017"/>
    <w:rsid w:val="00C5350D"/>
    <w:rsid w:val="00C6554A"/>
    <w:rsid w:val="00C77C5E"/>
    <w:rsid w:val="00CC059E"/>
    <w:rsid w:val="00CC116D"/>
    <w:rsid w:val="00CC2F9A"/>
    <w:rsid w:val="00D0003A"/>
    <w:rsid w:val="00DB6A5A"/>
    <w:rsid w:val="00DE1C85"/>
    <w:rsid w:val="00DF4520"/>
    <w:rsid w:val="00E05B82"/>
    <w:rsid w:val="00E56DC9"/>
    <w:rsid w:val="00E62EBF"/>
    <w:rsid w:val="00E66F53"/>
    <w:rsid w:val="00EA6ABE"/>
    <w:rsid w:val="00ED2145"/>
    <w:rsid w:val="00ED7C44"/>
    <w:rsid w:val="00F10AF3"/>
    <w:rsid w:val="00F1235C"/>
    <w:rsid w:val="00F16B65"/>
    <w:rsid w:val="00F249DB"/>
    <w:rsid w:val="00F60218"/>
    <w:rsid w:val="00F87E36"/>
    <w:rsid w:val="00FA0341"/>
    <w:rsid w:val="00FB463D"/>
    <w:rsid w:val="00FE053F"/>
    <w:rsid w:val="00FE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2EBD70A"/>
  <w15:chartTrackingRefBased/>
  <w15:docId w15:val="{B4ECB015-0D1F-4BBE-AD82-71685404B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nb-NO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D0D"/>
  </w:style>
  <w:style w:type="paragraph" w:styleId="Overskrift1">
    <w:name w:val="heading 1"/>
    <w:basedOn w:val="Normal"/>
    <w:next w:val="Normal"/>
    <w:link w:val="Overskrift1Tegn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Kontaktinformasjon">
    <w:name w:val="Kontaktinformasjon"/>
    <w:basedOn w:val="Normal"/>
    <w:uiPriority w:val="4"/>
    <w:qFormat/>
    <w:rsid w:val="00C6554A"/>
    <w:pPr>
      <w:spacing w:before="0" w:after="0"/>
      <w:jc w:val="center"/>
    </w:pPr>
  </w:style>
  <w:style w:type="paragraph" w:styleId="Punktliste">
    <w:name w:val="List Bullet"/>
    <w:basedOn w:val="Normal"/>
    <w:uiPriority w:val="10"/>
    <w:unhideWhenUsed/>
    <w:qFormat/>
    <w:rsid w:val="00C6554A"/>
    <w:pPr>
      <w:numPr>
        <w:numId w:val="4"/>
      </w:numPr>
    </w:pPr>
  </w:style>
  <w:style w:type="paragraph" w:styleId="Tittel">
    <w:name w:val="Title"/>
    <w:basedOn w:val="Normal"/>
    <w:link w:val="TittelTegn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telTegn">
    <w:name w:val="Tittel Tegn"/>
    <w:basedOn w:val="Standardskriftforavsnitt"/>
    <w:link w:val="Tittel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Undertittel">
    <w:name w:val="Subtitle"/>
    <w:basedOn w:val="Normal"/>
    <w:link w:val="UndertittelTegn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UndertittelTegn">
    <w:name w:val="Undertittel Tegn"/>
    <w:basedOn w:val="Standardskriftforavsnitt"/>
    <w:link w:val="Undertittel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Bunntekst">
    <w:name w:val="footer"/>
    <w:basedOn w:val="Normal"/>
    <w:link w:val="BunntekstTegn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BunntekstTegn">
    <w:name w:val="Bunntekst Tegn"/>
    <w:basedOn w:val="Standardskriftforavsnitt"/>
    <w:link w:val="Bunntekst"/>
    <w:uiPriority w:val="99"/>
    <w:rsid w:val="00C6554A"/>
    <w:rPr>
      <w:caps/>
    </w:rPr>
  </w:style>
  <w:style w:type="paragraph" w:customStyle="1" w:styleId="Bilde">
    <w:name w:val="Bilde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Topptekst">
    <w:name w:val="header"/>
    <w:basedOn w:val="Normal"/>
    <w:link w:val="TopptekstTegn"/>
    <w:uiPriority w:val="99"/>
    <w:unhideWhenUsed/>
    <w:rsid w:val="00C6554A"/>
    <w:pPr>
      <w:spacing w:before="0"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Nummerertliste">
    <w:name w:val="List Number"/>
    <w:basedOn w:val="Normal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C6554A"/>
    <w:rPr>
      <w:i/>
      <w:iCs/>
      <w:color w:val="007789" w:themeColor="accent1" w:themeShade="BF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6554A"/>
    <w:rPr>
      <w:rFonts w:ascii="Segoe UI" w:hAnsi="Segoe UI" w:cs="Segoe UI"/>
      <w:szCs w:val="18"/>
    </w:rPr>
  </w:style>
  <w:style w:type="paragraph" w:styleId="Blokktekst">
    <w:name w:val="Block Text"/>
    <w:basedOn w:val="Normal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C6554A"/>
    <w:rPr>
      <w:szCs w:val="16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C6554A"/>
    <w:rPr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6554A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6554A"/>
    <w:rPr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6554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6554A"/>
    <w:rPr>
      <w:b/>
      <w:bCs/>
      <w:szCs w:val="20"/>
    </w:rPr>
  </w:style>
  <w:style w:type="paragraph" w:styleId="Dokumentkart">
    <w:name w:val="Document Map"/>
    <w:basedOn w:val="Normal"/>
    <w:link w:val="DokumentkartTegn"/>
    <w:uiPriority w:val="99"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rsid w:val="00C6554A"/>
    <w:rPr>
      <w:rFonts w:ascii="Segoe UI" w:hAnsi="Segoe UI" w:cs="Segoe UI"/>
      <w:szCs w:val="16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C6554A"/>
    <w:rPr>
      <w:szCs w:val="20"/>
    </w:rPr>
  </w:style>
  <w:style w:type="paragraph" w:styleId="Avsenderadresse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C6554A"/>
    <w:rPr>
      <w:szCs w:val="20"/>
    </w:rPr>
  </w:style>
  <w:style w:type="character" w:styleId="HTML-kode">
    <w:name w:val="HTML Code"/>
    <w:basedOn w:val="Standardskriftforavsnit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C6554A"/>
    <w:rPr>
      <w:rFonts w:ascii="Consolas" w:hAnsi="Consolas"/>
      <w:szCs w:val="20"/>
    </w:rPr>
  </w:style>
  <w:style w:type="character" w:styleId="HTML-skrivemaskin">
    <w:name w:val="HTML Typewriter"/>
    <w:basedOn w:val="Standardskriftforavsnit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yperkobling">
    <w:name w:val="Hyperlink"/>
    <w:basedOn w:val="Standardskriftforavsnitt"/>
    <w:uiPriority w:val="99"/>
    <w:unhideWhenUsed/>
    <w:rsid w:val="00C6554A"/>
    <w:rPr>
      <w:color w:val="835D00" w:themeColor="accent3" w:themeShade="80"/>
      <w:u w:val="single"/>
    </w:rPr>
  </w:style>
  <w:style w:type="paragraph" w:styleId="Makrotekst">
    <w:name w:val="macro"/>
    <w:link w:val="MakrotekstTegn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C6554A"/>
    <w:rPr>
      <w:rFonts w:ascii="Consolas" w:hAnsi="Consolas"/>
      <w:szCs w:val="20"/>
    </w:rPr>
  </w:style>
  <w:style w:type="character" w:styleId="Plassholdertekst">
    <w:name w:val="Placeholder Text"/>
    <w:basedOn w:val="Standardskriftforavsnitt"/>
    <w:uiPriority w:val="99"/>
    <w:semiHidden/>
    <w:rsid w:val="00C6554A"/>
    <w:rPr>
      <w:color w:val="595959" w:themeColor="text1" w:themeTint="A6"/>
    </w:rPr>
  </w:style>
  <w:style w:type="paragraph" w:styleId="Rentekst">
    <w:name w:val="Plain Text"/>
    <w:basedOn w:val="Normal"/>
    <w:link w:val="RentekstTegn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C6554A"/>
    <w:rPr>
      <w:rFonts w:ascii="Consolas" w:hAnsi="Consolas"/>
      <w:szCs w:val="21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character" w:styleId="Ulstomtale">
    <w:name w:val="Unresolved Mention"/>
    <w:basedOn w:val="Standardskriftforavsnitt"/>
    <w:uiPriority w:val="99"/>
    <w:semiHidden/>
    <w:unhideWhenUsed/>
    <w:rsid w:val="00EA6ABE"/>
    <w:rPr>
      <w:color w:val="605E5C"/>
      <w:shd w:val="clear" w:color="auto" w:fill="E1DFDD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6A3AF6"/>
    <w:pPr>
      <w:spacing w:before="240" w:after="0" w:line="259" w:lineRule="auto"/>
      <w:contextualSpacing w:val="0"/>
      <w:outlineLvl w:val="9"/>
    </w:pPr>
    <w:rPr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6A3AF6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415791"/>
    <w:pPr>
      <w:spacing w:after="100"/>
      <w:ind w:left="220"/>
    </w:pPr>
  </w:style>
  <w:style w:type="paragraph" w:styleId="Listeavsnitt">
    <w:name w:val="List Paragraph"/>
    <w:basedOn w:val="Normal"/>
    <w:uiPriority w:val="34"/>
    <w:unhideWhenUsed/>
    <w:qFormat/>
    <w:rsid w:val="00415791"/>
    <w:pPr>
      <w:ind w:left="720"/>
      <w:contextualSpacing/>
    </w:pPr>
  </w:style>
  <w:style w:type="table" w:styleId="Tabellrutenett">
    <w:name w:val="Table Grid"/>
    <w:basedOn w:val="Vanligtabell"/>
    <w:uiPriority w:val="59"/>
    <w:rsid w:val="00AE2FBE"/>
    <w:pPr>
      <w:spacing w:before="0" w:after="0" w:line="240" w:lineRule="auto"/>
    </w:pPr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oter" Target="footer1.xml"/><Relationship Id="rId21" Type="http://schemas.openxmlformats.org/officeDocument/2006/relationships/image" Target="media/image9.jpeg"/><Relationship Id="rId34" Type="http://schemas.openxmlformats.org/officeDocument/2006/relationships/hyperlink" Target="https://www.energinorge.no/contentassets/38ebf80bfc044536a5c8c19c72bec611/veileder-for-farlig-avfall-2015.pdf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6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oleObject" Target="embeddings/oleObject1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arbeidstilsynet.no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0.emf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hyperlink" Target="https://www.hiof.no/om/hms/sikkerhet/brannver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newsoresund/50558310813/" TargetMode="External"/><Relationship Id="rId14" Type="http://schemas.openxmlformats.org/officeDocument/2006/relationships/hyperlink" Target="https://www.hiof.no/om/hms/si-ifra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s://www.hiof.no/om/hms/sikkerhet/laboratorium-og-verksted/studiested-fredrikstad/kjemilaboratorium/index.html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www.energinorge.no/contentassets/38ebf80bfc044536a5c8c19c72bec611/veileder-for-farlig-avfall-2015.pdf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www.hiof.no/om/hms/sikkerhet/laboratorium-og-verksted/studiested-fredrikstad/kjemilaboratorium/index.html" TargetMode="External"/><Relationship Id="rId17" Type="http://schemas.openxmlformats.org/officeDocument/2006/relationships/hyperlink" Target="https://www.hiof.no/om/hms/si-ifra/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gbuc\AppData\Local\Microsoft\Office\16.0\DTS\nb-NO%7b77EC830B-75E6-40EF-A968-A2C6A56E00F4%7d\%7b3B235819-778D-43D7-B24F-27D4BF84DC2A%7dtf02835058_win32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F7C8D-80F0-419E-AC8B-5E684E424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{3B235819-778D-43D7-B24F-27D4BF84DC2A}tf02835058_win32</Template>
  <TotalTime>0</TotalTime>
  <Pages>49</Pages>
  <Words>6989</Words>
  <Characters>37045</Characters>
  <Application>Microsoft Office Word</Application>
  <DocSecurity>4</DocSecurity>
  <Lines>308</Lines>
  <Paragraphs>87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Buch</dc:creator>
  <cp:keywords/>
  <dc:description/>
  <cp:lastModifiedBy>Ruth Åsa Lier</cp:lastModifiedBy>
  <cp:revision>2</cp:revision>
  <cp:lastPrinted>2023-09-25T10:17:00Z</cp:lastPrinted>
  <dcterms:created xsi:type="dcterms:W3CDTF">2024-04-24T08:29:00Z</dcterms:created>
  <dcterms:modified xsi:type="dcterms:W3CDTF">2024-04-24T08:29:00Z</dcterms:modified>
</cp:coreProperties>
</file>